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B7" w:rsidRPr="00E1773E" w:rsidRDefault="00D25BB7" w:rsidP="00E1773E">
      <w:pPr>
        <w:ind w:right="-143"/>
        <w:rPr>
          <w:rFonts w:ascii="Times New Roman" w:hAnsi="Times New Roman"/>
          <w:sz w:val="24"/>
          <w:szCs w:val="24"/>
          <w:lang w:val="en-US"/>
        </w:rPr>
      </w:pPr>
    </w:p>
    <w:p w:rsidR="00D25BB7" w:rsidRDefault="00D25BB7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D25BB7" w:rsidRDefault="00D25BB7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E31810" w:rsidRPr="00D25BB7" w:rsidRDefault="00E31810" w:rsidP="00D25BB7">
      <w:pPr>
        <w:ind w:left="-794"/>
        <w:jc w:val="right"/>
        <w:rPr>
          <w:rFonts w:ascii="Times New Roman" w:hAnsi="Times New Roman"/>
          <w:sz w:val="24"/>
          <w:szCs w:val="24"/>
        </w:rPr>
      </w:pPr>
      <w:r w:rsidRPr="00D25BB7">
        <w:rPr>
          <w:rFonts w:ascii="Times New Roman" w:hAnsi="Times New Roman"/>
          <w:sz w:val="24"/>
          <w:szCs w:val="24"/>
        </w:rPr>
        <w:t>Приложение А.</w:t>
      </w:r>
    </w:p>
    <w:p w:rsidR="00492B7F" w:rsidRDefault="00E31810" w:rsidP="00E31810">
      <w:pPr>
        <w:ind w:left="-794"/>
      </w:pPr>
      <w:r>
        <w:rPr>
          <w:noProof/>
          <w:lang w:eastAsia="ru-RU"/>
        </w:rPr>
        <w:drawing>
          <wp:inline distT="0" distB="0" distL="0" distR="0">
            <wp:extent cx="6693408" cy="45421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704" cy="456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25BB7" w:rsidRDefault="00D25BB7" w:rsidP="001B6798">
      <w:pPr>
        <w:ind w:left="-794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078255" cy="3191773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-10-08_11-30-3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353" cy="319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BB7" w:rsidRPr="001B6798" w:rsidRDefault="00D25BB7" w:rsidP="001B6798">
      <w:pPr>
        <w:ind w:left="-794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25BB7" w:rsidRPr="001B679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55C6"/>
    <w:multiLevelType w:val="multilevel"/>
    <w:tmpl w:val="975C54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">
    <w:nsid w:val="24545C81"/>
    <w:multiLevelType w:val="hybridMultilevel"/>
    <w:tmpl w:val="B00E8190"/>
    <w:lvl w:ilvl="0" w:tplc="9B2A0DA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66036"/>
    <w:multiLevelType w:val="hybridMultilevel"/>
    <w:tmpl w:val="6FE2C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33609C"/>
    <w:multiLevelType w:val="hybridMultilevel"/>
    <w:tmpl w:val="FBE8895A"/>
    <w:lvl w:ilvl="0" w:tplc="9B2A0DA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C650AF0"/>
    <w:multiLevelType w:val="hybridMultilevel"/>
    <w:tmpl w:val="A296C966"/>
    <w:lvl w:ilvl="0" w:tplc="9B2A0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84"/>
    <w:rsid w:val="00087784"/>
    <w:rsid w:val="001B6798"/>
    <w:rsid w:val="00214FE2"/>
    <w:rsid w:val="00311BD7"/>
    <w:rsid w:val="00363234"/>
    <w:rsid w:val="003E6D93"/>
    <w:rsid w:val="00400DE3"/>
    <w:rsid w:val="00430644"/>
    <w:rsid w:val="004403F2"/>
    <w:rsid w:val="00441F5F"/>
    <w:rsid w:val="0046369A"/>
    <w:rsid w:val="00470A1D"/>
    <w:rsid w:val="00492B7F"/>
    <w:rsid w:val="004C479E"/>
    <w:rsid w:val="004F7EB5"/>
    <w:rsid w:val="00567E93"/>
    <w:rsid w:val="006820F8"/>
    <w:rsid w:val="006F69BE"/>
    <w:rsid w:val="007227F9"/>
    <w:rsid w:val="00784ABA"/>
    <w:rsid w:val="008066B1"/>
    <w:rsid w:val="00874CA4"/>
    <w:rsid w:val="0096301F"/>
    <w:rsid w:val="00A85EF3"/>
    <w:rsid w:val="00AC7C9F"/>
    <w:rsid w:val="00AD6E22"/>
    <w:rsid w:val="00B17CA4"/>
    <w:rsid w:val="00B910D3"/>
    <w:rsid w:val="00B911C5"/>
    <w:rsid w:val="00CF3DB2"/>
    <w:rsid w:val="00D01C09"/>
    <w:rsid w:val="00D0517B"/>
    <w:rsid w:val="00D25BB7"/>
    <w:rsid w:val="00D76A05"/>
    <w:rsid w:val="00DA279E"/>
    <w:rsid w:val="00E1773E"/>
    <w:rsid w:val="00E31810"/>
    <w:rsid w:val="00F16EF9"/>
    <w:rsid w:val="00F7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78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3">
    <w:name w:val="No Spacing"/>
    <w:link w:val="af4"/>
    <w:uiPriority w:val="1"/>
    <w:qFormat/>
    <w:rsid w:val="0008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Без интервала Знак"/>
    <w:link w:val="af3"/>
    <w:uiPriority w:val="1"/>
    <w:rsid w:val="000877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77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D05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051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78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3">
    <w:name w:val="No Spacing"/>
    <w:link w:val="af4"/>
    <w:uiPriority w:val="1"/>
    <w:qFormat/>
    <w:rsid w:val="0008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Без интервала Знак"/>
    <w:link w:val="af3"/>
    <w:uiPriority w:val="1"/>
    <w:rsid w:val="000877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77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D05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051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CA923-9866-43FC-B631-9164B9035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Андреевич Пилюгин</dc:creator>
  <cp:lastModifiedBy>user</cp:lastModifiedBy>
  <cp:revision>2</cp:revision>
  <dcterms:created xsi:type="dcterms:W3CDTF">2025-10-27T09:34:00Z</dcterms:created>
  <dcterms:modified xsi:type="dcterms:W3CDTF">2025-10-27T09:34:00Z</dcterms:modified>
</cp:coreProperties>
</file>