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3D0" w:rsidRDefault="000563D0" w:rsidP="00F63091">
      <w:pPr>
        <w:jc w:val="right"/>
        <w:rPr>
          <w:lang w:val="en-US"/>
        </w:rPr>
      </w:pPr>
    </w:p>
    <w:p w:rsidR="000563D0" w:rsidRDefault="000563D0" w:rsidP="000563D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Карточка клиента</w:t>
      </w:r>
    </w:p>
    <w:p w:rsidR="000563D0" w:rsidRPr="00D74461" w:rsidRDefault="000563D0" w:rsidP="000563D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563D0" w:rsidRDefault="000563D0" w:rsidP="000563D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563D0" w:rsidRDefault="000563D0" w:rsidP="000563D0">
      <w:pPr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0" w:type="auto"/>
        <w:tblCellMar>
          <w:left w:w="27" w:type="dxa"/>
          <w:right w:w="0" w:type="dxa"/>
        </w:tblCellMar>
        <w:tblLook w:val="04A0"/>
      </w:tblPr>
      <w:tblGrid>
        <w:gridCol w:w="2846"/>
        <w:gridCol w:w="6448"/>
        <w:gridCol w:w="87"/>
      </w:tblGrid>
      <w:tr w:rsidR="00327D3E" w:rsidRPr="00327D3E" w:rsidTr="00327D3E">
        <w:trPr>
          <w:gridAfter w:val="1"/>
          <w:hidden/>
        </w:trPr>
        <w:tc>
          <w:tcPr>
            <w:tcW w:w="3675" w:type="dxa"/>
            <w:vAlign w:val="center"/>
            <w:hideMark/>
          </w:tcPr>
          <w:p w:rsidR="00327D3E" w:rsidRPr="00327D3E" w:rsidRDefault="00327D3E" w:rsidP="00327D3E">
            <w:pPr>
              <w:widowControl/>
              <w:autoSpaceDE/>
              <w:autoSpaceDN/>
              <w:adjustRightInd/>
              <w:rPr>
                <w:rFonts w:eastAsia="Times New Roman"/>
                <w:vanish/>
                <w:sz w:val="16"/>
                <w:szCs w:val="16"/>
              </w:rPr>
            </w:pPr>
          </w:p>
        </w:tc>
        <w:tc>
          <w:tcPr>
            <w:tcW w:w="8535" w:type="dxa"/>
            <w:vAlign w:val="center"/>
            <w:hideMark/>
          </w:tcPr>
          <w:p w:rsidR="00327D3E" w:rsidRPr="00327D3E" w:rsidRDefault="00327D3E" w:rsidP="00327D3E">
            <w:pPr>
              <w:widowControl/>
              <w:autoSpaceDE/>
              <w:autoSpaceDN/>
              <w:adjustRightInd/>
              <w:rPr>
                <w:rFonts w:eastAsia="Times New Roman"/>
                <w:vanish/>
                <w:sz w:val="16"/>
                <w:szCs w:val="16"/>
              </w:rPr>
            </w:pPr>
          </w:p>
        </w:tc>
      </w:tr>
      <w:tr w:rsidR="00327D3E" w:rsidRPr="00912DD9" w:rsidTr="00327D3E">
        <w:trPr>
          <w:trHeight w:val="489"/>
        </w:trPr>
        <w:tc>
          <w:tcPr>
            <w:tcW w:w="0" w:type="auto"/>
            <w:gridSpan w:val="2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ООО "Кандис"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231"/>
        </w:trPr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7717623851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771501001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ОГРН: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1087746825913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ОКПО: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87553822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231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Расчетный счет: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40702810190170670901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Банк: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ПАО "ПРОМСВЯЗЬБАНК"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БИК: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044525555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Корр. счет: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30101810400000000555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231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7D3E" w:rsidRPr="00912DD9" w:rsidTr="00327D3E">
        <w:trPr>
          <w:trHeight w:val="706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 адрес: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127521, Москва г, Марьиной Рощи 8-й проезд, дом № 30, строение 1, этаж 2, помещение IV, комната 4,5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8(495)5044666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D3E" w:rsidRPr="00912DD9" w:rsidTr="00327D3E">
        <w:trPr>
          <w:trHeight w:val="231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7D3E" w:rsidRPr="00912DD9" w:rsidTr="00327D3E">
        <w:trPr>
          <w:trHeight w:val="367"/>
        </w:trPr>
        <w:tc>
          <w:tcPr>
            <w:tcW w:w="0" w:type="auto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директор:</w:t>
            </w:r>
          </w:p>
        </w:tc>
        <w:tc>
          <w:tcPr>
            <w:tcW w:w="0" w:type="auto"/>
            <w:vAlign w:val="bottom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12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Калинин Андрей Николаевич</w:t>
            </w:r>
          </w:p>
        </w:tc>
        <w:tc>
          <w:tcPr>
            <w:tcW w:w="0" w:type="auto"/>
            <w:vAlign w:val="center"/>
            <w:hideMark/>
          </w:tcPr>
          <w:p w:rsidR="00327D3E" w:rsidRPr="00912DD9" w:rsidRDefault="00327D3E" w:rsidP="00327D3E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563D0" w:rsidRPr="00912DD9" w:rsidRDefault="000563D0" w:rsidP="00F630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70EE" w:rsidRPr="00912DD9" w:rsidRDefault="003C70EE" w:rsidP="00F630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70EE" w:rsidRPr="00912DD9" w:rsidRDefault="003C70EE" w:rsidP="00F630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70EE" w:rsidRPr="000563D0" w:rsidRDefault="003C70EE" w:rsidP="00F63091">
      <w:pPr>
        <w:jc w:val="right"/>
      </w:pPr>
    </w:p>
    <w:sectPr w:rsidR="003C70EE" w:rsidRPr="000563D0" w:rsidSect="00B2271A">
      <w:pgSz w:w="11906" w:h="16838" w:code="9"/>
      <w:pgMar w:top="1258" w:right="851" w:bottom="1418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831" w:rsidRDefault="00DD4831">
      <w:r>
        <w:separator/>
      </w:r>
    </w:p>
  </w:endnote>
  <w:endnote w:type="continuationSeparator" w:id="1">
    <w:p w:rsidR="00DD4831" w:rsidRDefault="00DD4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831" w:rsidRDefault="00DD4831">
      <w:r>
        <w:separator/>
      </w:r>
    </w:p>
  </w:footnote>
  <w:footnote w:type="continuationSeparator" w:id="1">
    <w:p w:rsidR="00DD4831" w:rsidRDefault="00DD48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DC7C1F"/>
    <w:rsid w:val="000563D0"/>
    <w:rsid w:val="000770F8"/>
    <w:rsid w:val="00106275"/>
    <w:rsid w:val="00167AF3"/>
    <w:rsid w:val="00176903"/>
    <w:rsid w:val="001D30BE"/>
    <w:rsid w:val="0023766F"/>
    <w:rsid w:val="002432A7"/>
    <w:rsid w:val="002671FC"/>
    <w:rsid w:val="00272112"/>
    <w:rsid w:val="002778A5"/>
    <w:rsid w:val="002B14D3"/>
    <w:rsid w:val="002B1B64"/>
    <w:rsid w:val="002D2C66"/>
    <w:rsid w:val="003075F5"/>
    <w:rsid w:val="00326065"/>
    <w:rsid w:val="00327D3E"/>
    <w:rsid w:val="003735C4"/>
    <w:rsid w:val="003761AE"/>
    <w:rsid w:val="003835C2"/>
    <w:rsid w:val="00393A1E"/>
    <w:rsid w:val="003C2E91"/>
    <w:rsid w:val="003C70EE"/>
    <w:rsid w:val="003D78F4"/>
    <w:rsid w:val="004372A4"/>
    <w:rsid w:val="00455D3E"/>
    <w:rsid w:val="004704D1"/>
    <w:rsid w:val="00472954"/>
    <w:rsid w:val="00487163"/>
    <w:rsid w:val="004919EE"/>
    <w:rsid w:val="004B6767"/>
    <w:rsid w:val="004D3800"/>
    <w:rsid w:val="004D677A"/>
    <w:rsid w:val="0052064C"/>
    <w:rsid w:val="00560E0E"/>
    <w:rsid w:val="005A0B3F"/>
    <w:rsid w:val="005C530E"/>
    <w:rsid w:val="005E0D35"/>
    <w:rsid w:val="005F1DB9"/>
    <w:rsid w:val="005F3B9B"/>
    <w:rsid w:val="00643E29"/>
    <w:rsid w:val="006644F0"/>
    <w:rsid w:val="00667C3B"/>
    <w:rsid w:val="00673BE2"/>
    <w:rsid w:val="006955B3"/>
    <w:rsid w:val="006A6E46"/>
    <w:rsid w:val="006C6628"/>
    <w:rsid w:val="006D7B42"/>
    <w:rsid w:val="006E5EE4"/>
    <w:rsid w:val="00736708"/>
    <w:rsid w:val="0074130F"/>
    <w:rsid w:val="00746F94"/>
    <w:rsid w:val="00747774"/>
    <w:rsid w:val="00762DA3"/>
    <w:rsid w:val="00783335"/>
    <w:rsid w:val="007A679D"/>
    <w:rsid w:val="007B70A2"/>
    <w:rsid w:val="00834B89"/>
    <w:rsid w:val="00894292"/>
    <w:rsid w:val="008D4BD3"/>
    <w:rsid w:val="00912DD9"/>
    <w:rsid w:val="00932A40"/>
    <w:rsid w:val="00977771"/>
    <w:rsid w:val="00990048"/>
    <w:rsid w:val="00993E66"/>
    <w:rsid w:val="00994869"/>
    <w:rsid w:val="00A20ABA"/>
    <w:rsid w:val="00A60FFE"/>
    <w:rsid w:val="00A919D5"/>
    <w:rsid w:val="00AA53B0"/>
    <w:rsid w:val="00AF4D46"/>
    <w:rsid w:val="00B108C3"/>
    <w:rsid w:val="00B13204"/>
    <w:rsid w:val="00B16C7F"/>
    <w:rsid w:val="00B2271A"/>
    <w:rsid w:val="00B722E6"/>
    <w:rsid w:val="00BD7CB9"/>
    <w:rsid w:val="00C35749"/>
    <w:rsid w:val="00C648EA"/>
    <w:rsid w:val="00CB659A"/>
    <w:rsid w:val="00CC4033"/>
    <w:rsid w:val="00DA0CC0"/>
    <w:rsid w:val="00DC7C1F"/>
    <w:rsid w:val="00DD15CD"/>
    <w:rsid w:val="00DD4831"/>
    <w:rsid w:val="00DE3722"/>
    <w:rsid w:val="00DF2CD6"/>
    <w:rsid w:val="00E15AE8"/>
    <w:rsid w:val="00E336C2"/>
    <w:rsid w:val="00E50ED0"/>
    <w:rsid w:val="00E57686"/>
    <w:rsid w:val="00ED69F2"/>
    <w:rsid w:val="00EE3A25"/>
    <w:rsid w:val="00F03CC3"/>
    <w:rsid w:val="00F23141"/>
    <w:rsid w:val="00F63091"/>
    <w:rsid w:val="00F96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5EE4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">
    <w:name w:val="heading 2"/>
    <w:basedOn w:val="a"/>
    <w:next w:val="a"/>
    <w:link w:val="20"/>
    <w:qFormat/>
    <w:rsid w:val="00643E29"/>
    <w:pPr>
      <w:keepNext/>
      <w:autoSpaceDE/>
      <w:autoSpaceDN/>
      <w:adjustRightInd/>
      <w:ind w:left="75" w:hanging="75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D69F2"/>
    <w:pPr>
      <w:tabs>
        <w:tab w:val="center" w:pos="4677"/>
        <w:tab w:val="right" w:pos="9355"/>
      </w:tabs>
    </w:pPr>
  </w:style>
  <w:style w:type="table" w:styleId="a4">
    <w:name w:val="Table Grid"/>
    <w:basedOn w:val="a1"/>
    <w:rsid w:val="00ED69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C648EA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B2271A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4704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color w:val="333333"/>
      <w:sz w:val="18"/>
      <w:szCs w:val="18"/>
    </w:rPr>
  </w:style>
  <w:style w:type="character" w:styleId="a8">
    <w:name w:val="Strong"/>
    <w:basedOn w:val="a0"/>
    <w:uiPriority w:val="22"/>
    <w:qFormat/>
    <w:rsid w:val="004704D1"/>
    <w:rPr>
      <w:b/>
      <w:bCs/>
    </w:rPr>
  </w:style>
  <w:style w:type="character" w:customStyle="1" w:styleId="20">
    <w:name w:val="Заголовок 2 Знак"/>
    <w:basedOn w:val="a0"/>
    <w:link w:val="2"/>
    <w:rsid w:val="00643E29"/>
    <w:rPr>
      <w:sz w:val="28"/>
      <w:szCs w:val="24"/>
    </w:rPr>
  </w:style>
  <w:style w:type="paragraph" w:styleId="a9">
    <w:name w:val="Balloon Text"/>
    <w:basedOn w:val="a"/>
    <w:link w:val="aa"/>
    <w:rsid w:val="003C70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C70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60;&#1080;&#1088;&#1084;&#1072;\Application%20Data\QIP\Profiles\312502395\RcvdFiles\anka86-05@mail.ru\&#1041;&#1083;&#1072;&#1085;&#1082;%20&#1089;&#1083;&#1091;&#1078;&#1077;&#1073;&#1085;&#1086;&#1081;%20&#1079;&#1072;&#1087;&#1080;&#1089;&#1082;&#108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служебной записки</Template>
  <TotalTime>34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ENGI</Company>
  <LinksUpToDate>false</LinksUpToDate>
  <CharactersWithSpaces>449</CharactersWithSpaces>
  <SharedDoc>false</SharedDoc>
  <HLinks>
    <vt:vector size="12" baseType="variant">
      <vt:variant>
        <vt:i4>1310804</vt:i4>
      </vt:variant>
      <vt:variant>
        <vt:i4>6</vt:i4>
      </vt:variant>
      <vt:variant>
        <vt:i4>0</vt:i4>
      </vt:variant>
      <vt:variant>
        <vt:i4>5</vt:i4>
      </vt:variant>
      <vt:variant>
        <vt:lpwstr>http://www.candis.ru/</vt:lpwstr>
      </vt:variant>
      <vt:variant>
        <vt:lpwstr/>
      </vt:variant>
      <vt:variant>
        <vt:i4>2686977</vt:i4>
      </vt:variant>
      <vt:variant>
        <vt:i4>3</vt:i4>
      </vt:variant>
      <vt:variant>
        <vt:i4>0</vt:i4>
      </vt:variant>
      <vt:variant>
        <vt:i4>5</vt:i4>
      </vt:variant>
      <vt:variant>
        <vt:lpwstr>mailto:info@candis.ru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Андрей</cp:lastModifiedBy>
  <cp:revision>7</cp:revision>
  <cp:lastPrinted>2016-04-06T08:12:00Z</cp:lastPrinted>
  <dcterms:created xsi:type="dcterms:W3CDTF">2017-08-09T08:40:00Z</dcterms:created>
  <dcterms:modified xsi:type="dcterms:W3CDTF">2024-07-11T12:34:00Z</dcterms:modified>
</cp:coreProperties>
</file>