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3867" w:rsidRPr="0062266F" w:rsidRDefault="00397EBD" w:rsidP="00D75626">
      <w:pPr>
        <w:spacing w:after="0" w:line="14" w:lineRule="exact"/>
        <w:rPr>
          <w:rFonts w:ascii="Times New Roman" w:hAnsi="Times New Roman"/>
          <w:sz w:val="2"/>
          <w:szCs w:val="2"/>
        </w:rPr>
        <w:sectPr w:rsidR="009B3867" w:rsidRPr="0062266F" w:rsidSect="005A0A80">
          <w:headerReference w:type="default" r:id="rId8"/>
          <w:footerReference w:type="default" r:id="rId9"/>
          <w:pgSz w:w="11906" w:h="16838"/>
          <w:pgMar w:top="262" w:right="454" w:bottom="1304" w:left="1304" w:header="227" w:footer="227" w:gutter="0"/>
          <w:cols w:space="708"/>
          <w:docGrid w:linePitch="360"/>
        </w:sect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page">
              <wp:posOffset>5270077</wp:posOffset>
            </wp:positionH>
            <wp:positionV relativeFrom="page">
              <wp:posOffset>9925897</wp:posOffset>
            </wp:positionV>
            <wp:extent cx="2074333" cy="550333"/>
            <wp:effectExtent l="0" t="0" r="0" b="0"/>
            <wp:wrapNone/>
            <wp:docPr id="1025" name="barcodeDocument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453467" name="barcodeDocument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74333" cy="5503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1051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0"/>
        <w:gridCol w:w="2821"/>
        <w:gridCol w:w="850"/>
        <w:gridCol w:w="3402"/>
        <w:gridCol w:w="2595"/>
      </w:tblGrid>
      <w:tr w:rsidR="00BE5CDE" w:rsidTr="00CA5E4B">
        <w:trPr>
          <w:trHeight w:val="828"/>
          <w:tblHeader/>
          <w:jc w:val="center"/>
        </w:trPr>
        <w:tc>
          <w:tcPr>
            <w:tcW w:w="8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5E4B" w:rsidRPr="00DE387F" w:rsidRDefault="00111245" w:rsidP="00CA5E4B">
            <w:pPr>
              <w:pStyle w:val="af"/>
              <w:spacing w:before="0" w:after="0"/>
              <w:rPr>
                <w:rFonts w:ascii="Franklin Gothic Book" w:hAnsi="Franklin Gothic Book"/>
                <w:szCs w:val="22"/>
              </w:rPr>
            </w:pPr>
            <w:r w:rsidRPr="00DE387F">
              <w:rPr>
                <w:rFonts w:ascii="Franklin Gothic Book" w:hAnsi="Franklin Gothic Book"/>
                <w:szCs w:val="22"/>
              </w:rPr>
              <w:t>№ п/п</w:t>
            </w:r>
          </w:p>
        </w:tc>
        <w:tc>
          <w:tcPr>
            <w:tcW w:w="28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right w:w="28" w:type="dxa"/>
            </w:tcMar>
            <w:vAlign w:val="center"/>
          </w:tcPr>
          <w:p w:rsidR="00CA5E4B" w:rsidRPr="00DE387F" w:rsidRDefault="00111245" w:rsidP="00CA5E4B">
            <w:pPr>
              <w:pStyle w:val="af"/>
              <w:spacing w:before="0" w:after="0"/>
              <w:ind w:hanging="405"/>
              <w:rPr>
                <w:rFonts w:ascii="Franklin Gothic Book" w:hAnsi="Franklin Gothic Book"/>
                <w:szCs w:val="22"/>
              </w:rPr>
            </w:pPr>
            <w:r w:rsidRPr="00DE387F">
              <w:rPr>
                <w:rFonts w:ascii="Franklin Gothic Book" w:hAnsi="Franklin Gothic Book"/>
                <w:szCs w:val="22"/>
              </w:rPr>
              <w:t>Запрашиваемые данные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5E4B" w:rsidRPr="00DE387F" w:rsidRDefault="00111245" w:rsidP="00CA5E4B">
            <w:pPr>
              <w:pStyle w:val="af"/>
              <w:spacing w:before="0" w:after="0"/>
              <w:rPr>
                <w:rFonts w:ascii="Franklin Gothic Book" w:hAnsi="Franklin Gothic Book"/>
                <w:szCs w:val="22"/>
              </w:rPr>
            </w:pPr>
            <w:r w:rsidRPr="00DE387F">
              <w:rPr>
                <w:rFonts w:ascii="Franklin Gothic Book" w:hAnsi="Franklin Gothic Book"/>
                <w:szCs w:val="22"/>
              </w:rPr>
              <w:t>Ед. изм.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CA5E4B" w:rsidRPr="00DE387F" w:rsidRDefault="00111245" w:rsidP="00CA5E4B">
            <w:pPr>
              <w:pStyle w:val="af"/>
              <w:spacing w:before="0" w:after="0"/>
              <w:rPr>
                <w:rFonts w:ascii="Franklin Gothic Book" w:hAnsi="Franklin Gothic Book"/>
                <w:szCs w:val="22"/>
              </w:rPr>
            </w:pPr>
            <w:r w:rsidRPr="00DE387F">
              <w:rPr>
                <w:rFonts w:ascii="Franklin Gothic Book" w:hAnsi="Franklin Gothic Book"/>
                <w:szCs w:val="22"/>
              </w:rPr>
              <w:t>Технические характеристики, данные</w:t>
            </w:r>
          </w:p>
        </w:tc>
        <w:tc>
          <w:tcPr>
            <w:tcW w:w="25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CA5E4B" w:rsidRPr="00DE387F" w:rsidRDefault="00111245" w:rsidP="00CA5E4B">
            <w:pPr>
              <w:pStyle w:val="af"/>
              <w:spacing w:before="0" w:after="0"/>
              <w:rPr>
                <w:rFonts w:ascii="Franklin Gothic Book" w:hAnsi="Franklin Gothic Book"/>
                <w:szCs w:val="22"/>
              </w:rPr>
            </w:pPr>
            <w:r w:rsidRPr="00DE387F">
              <w:rPr>
                <w:rFonts w:ascii="Franklin Gothic Book" w:hAnsi="Franklin Gothic Book"/>
              </w:rPr>
              <w:t xml:space="preserve">Предлагаемые технические характеристики </w:t>
            </w:r>
            <w:r w:rsidRPr="00DE387F">
              <w:rPr>
                <w:rFonts w:ascii="Franklin Gothic Book" w:hAnsi="Franklin Gothic Book"/>
              </w:rPr>
              <w:br/>
            </w:r>
            <w:r w:rsidRPr="00DE387F">
              <w:rPr>
                <w:rFonts w:ascii="Franklin Gothic Book" w:hAnsi="Franklin Gothic Book"/>
                <w:sz w:val="16"/>
              </w:rPr>
              <w:t>(заполняется участником закупки)</w:t>
            </w:r>
          </w:p>
        </w:tc>
      </w:tr>
      <w:tr w:rsidR="00BE5CDE" w:rsidTr="00CA5E4B">
        <w:trPr>
          <w:trHeight w:val="454"/>
          <w:jc w:val="center"/>
        </w:trPr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CA5E4B" w:rsidRPr="004954C3" w:rsidRDefault="00CA5E4B" w:rsidP="00CA5E4B">
            <w:pPr>
              <w:pStyle w:val="1"/>
              <w:numPr>
                <w:ilvl w:val="0"/>
                <w:numId w:val="17"/>
              </w:numPr>
              <w:spacing w:before="0" w:line="240" w:lineRule="auto"/>
            </w:pPr>
            <w:permStart w:id="242615956" w:edGrp="everyone" w:colFirst="4" w:colLast="4"/>
          </w:p>
        </w:tc>
        <w:tc>
          <w:tcPr>
            <w:tcW w:w="282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cMar>
              <w:right w:w="28" w:type="dxa"/>
            </w:tcMar>
            <w:vAlign w:val="center"/>
          </w:tcPr>
          <w:p w:rsidR="00CA5E4B" w:rsidRPr="00401623" w:rsidRDefault="00111245" w:rsidP="00401623">
            <w:pPr>
              <w:pStyle w:val="ad"/>
              <w:jc w:val="center"/>
              <w:rPr>
                <w:rFonts w:ascii="Franklin Gothic Book" w:hAnsi="Franklin Gothic Book" w:cs="Arial"/>
              </w:rPr>
            </w:pPr>
            <w:r w:rsidRPr="00401623">
              <w:rPr>
                <w:rFonts w:ascii="Franklin Gothic Book" w:hAnsi="Franklin Gothic Book" w:cs="Arial"/>
              </w:rPr>
              <w:t>Наименование проектирующей организации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A5E4B" w:rsidRPr="00401623" w:rsidRDefault="00111245" w:rsidP="00401623">
            <w:pPr>
              <w:pStyle w:val="ad"/>
              <w:jc w:val="center"/>
              <w:rPr>
                <w:rFonts w:ascii="Franklin Gothic Book" w:hAnsi="Franklin Gothic Book" w:cs="Arial"/>
              </w:rPr>
            </w:pPr>
            <w:r w:rsidRPr="00401623">
              <w:rPr>
                <w:rFonts w:ascii="Franklin Gothic Book" w:hAnsi="Franklin Gothic Book" w:cs="Arial"/>
              </w:rPr>
              <w:t>–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CA5E4B" w:rsidRPr="00493BAA" w:rsidRDefault="00111245" w:rsidP="00DE387F">
            <w:pPr>
              <w:pStyle w:val="ad"/>
              <w:jc w:val="center"/>
              <w:rPr>
                <w:rFonts w:ascii="Franklin Gothic Book" w:hAnsi="Franklin Gothic Book" w:cs="Arial"/>
              </w:rPr>
            </w:pPr>
            <w:r w:rsidRPr="00401623">
              <w:rPr>
                <w:rFonts w:ascii="Franklin Gothic Book" w:hAnsi="Franklin Gothic Book" w:cs="Arial"/>
              </w:rPr>
              <w:t>Центр промышленной автоматизации АО «Транснефть – Верхняя Волга», г. Нижний Новгород, Комсомольское ш. 8</w:t>
            </w:r>
          </w:p>
        </w:tc>
        <w:tc>
          <w:tcPr>
            <w:tcW w:w="259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CA5E4B" w:rsidRPr="00757A0E" w:rsidRDefault="00CA5E4B" w:rsidP="00CA5E4B">
            <w:pPr>
              <w:pStyle w:val="OaaeeoaIoiaaoey"/>
              <w:spacing w:before="0"/>
              <w:rPr>
                <w:rFonts w:ascii="Times New Roman" w:hAnsi="Times New Roman"/>
                <w:sz w:val="20"/>
              </w:rPr>
            </w:pPr>
          </w:p>
        </w:tc>
      </w:tr>
      <w:tr w:rsidR="00BE5CDE" w:rsidTr="00CA5E4B">
        <w:trPr>
          <w:trHeight w:val="454"/>
          <w:jc w:val="center"/>
        </w:trPr>
        <w:tc>
          <w:tcPr>
            <w:tcW w:w="850" w:type="dxa"/>
            <w:tcBorders>
              <w:right w:val="single" w:sz="12" w:space="0" w:color="auto"/>
            </w:tcBorders>
            <w:vAlign w:val="center"/>
          </w:tcPr>
          <w:p w:rsidR="00CA5E4B" w:rsidRPr="004954C3" w:rsidRDefault="00CA5E4B" w:rsidP="00CA5E4B">
            <w:pPr>
              <w:pStyle w:val="1"/>
              <w:numPr>
                <w:ilvl w:val="0"/>
                <w:numId w:val="17"/>
              </w:numPr>
              <w:spacing w:before="0" w:line="240" w:lineRule="auto"/>
            </w:pPr>
            <w:permStart w:id="469829338" w:edGrp="everyone" w:colFirst="4" w:colLast="4"/>
            <w:permEnd w:id="242615956"/>
          </w:p>
        </w:tc>
        <w:tc>
          <w:tcPr>
            <w:tcW w:w="2821" w:type="dxa"/>
            <w:tcBorders>
              <w:left w:val="single" w:sz="12" w:space="0" w:color="auto"/>
              <w:right w:val="single" w:sz="12" w:space="0" w:color="auto"/>
            </w:tcBorders>
            <w:tcMar>
              <w:right w:w="28" w:type="dxa"/>
            </w:tcMar>
            <w:vAlign w:val="center"/>
          </w:tcPr>
          <w:p w:rsidR="00CA5E4B" w:rsidRPr="00401623" w:rsidRDefault="00111245" w:rsidP="00401623">
            <w:pPr>
              <w:pStyle w:val="ad"/>
              <w:jc w:val="center"/>
              <w:rPr>
                <w:rFonts w:ascii="Franklin Gothic Book" w:hAnsi="Franklin Gothic Book" w:cs="Arial"/>
              </w:rPr>
            </w:pPr>
            <w:r w:rsidRPr="00401623">
              <w:rPr>
                <w:rFonts w:ascii="Franklin Gothic Book" w:hAnsi="Franklin Gothic Book" w:cs="Arial"/>
              </w:rPr>
              <w:t>Наименование предприятия- заказчика</w:t>
            </w:r>
          </w:p>
        </w:tc>
        <w:tc>
          <w:tcPr>
            <w:tcW w:w="85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A5E4B" w:rsidRPr="00401623" w:rsidRDefault="00111245" w:rsidP="00401623">
            <w:pPr>
              <w:pStyle w:val="ad"/>
              <w:jc w:val="center"/>
              <w:rPr>
                <w:rFonts w:ascii="Franklin Gothic Book" w:hAnsi="Franklin Gothic Book" w:cs="Arial"/>
              </w:rPr>
            </w:pPr>
            <w:r w:rsidRPr="00401623">
              <w:rPr>
                <w:rFonts w:ascii="Franklin Gothic Book" w:hAnsi="Franklin Gothic Book" w:cs="Arial"/>
              </w:rPr>
              <w:t>–</w:t>
            </w:r>
          </w:p>
        </w:tc>
        <w:tc>
          <w:tcPr>
            <w:tcW w:w="3402" w:type="dxa"/>
            <w:tcBorders>
              <w:left w:val="single" w:sz="12" w:space="0" w:color="auto"/>
            </w:tcBorders>
            <w:vAlign w:val="center"/>
          </w:tcPr>
          <w:p w:rsidR="00CA5E4B" w:rsidRPr="00401623" w:rsidRDefault="00111245" w:rsidP="00DE387F">
            <w:pPr>
              <w:pStyle w:val="ad"/>
              <w:jc w:val="center"/>
              <w:rPr>
                <w:rFonts w:ascii="Franklin Gothic Book" w:hAnsi="Franklin Gothic Book" w:cs="Arial"/>
              </w:rPr>
            </w:pPr>
            <w:r w:rsidRPr="00401623">
              <w:rPr>
                <w:rFonts w:ascii="Franklin Gothic Book" w:hAnsi="Franklin Gothic Book" w:cs="Arial"/>
              </w:rPr>
              <w:t>Центр промышленной автоматизации АО «Транснефть – Верхняя Волга», г. Нижний Новгород, Комсомольское ш. 8</w:t>
            </w:r>
          </w:p>
        </w:tc>
        <w:tc>
          <w:tcPr>
            <w:tcW w:w="2595" w:type="dxa"/>
            <w:tcBorders>
              <w:left w:val="single" w:sz="12" w:space="0" w:color="auto"/>
            </w:tcBorders>
            <w:vAlign w:val="center"/>
          </w:tcPr>
          <w:p w:rsidR="00CA5E4B" w:rsidRPr="00493BAA" w:rsidRDefault="00CA5E4B" w:rsidP="00CA5E4B">
            <w:pPr>
              <w:pStyle w:val="OaaeeoaIoiaaoey"/>
              <w:spacing w:before="0"/>
              <w:rPr>
                <w:rFonts w:ascii="Times New Roman" w:hAnsi="Times New Roman"/>
                <w:sz w:val="20"/>
              </w:rPr>
            </w:pPr>
          </w:p>
        </w:tc>
      </w:tr>
      <w:tr w:rsidR="00BE5CDE" w:rsidTr="00CA5E4B">
        <w:trPr>
          <w:trHeight w:val="454"/>
          <w:jc w:val="center"/>
        </w:trPr>
        <w:tc>
          <w:tcPr>
            <w:tcW w:w="850" w:type="dxa"/>
            <w:tcBorders>
              <w:right w:val="single" w:sz="12" w:space="0" w:color="auto"/>
            </w:tcBorders>
            <w:vAlign w:val="center"/>
          </w:tcPr>
          <w:p w:rsidR="00D779C3" w:rsidRPr="004954C3" w:rsidRDefault="00D779C3" w:rsidP="00D779C3">
            <w:pPr>
              <w:pStyle w:val="1"/>
              <w:numPr>
                <w:ilvl w:val="0"/>
                <w:numId w:val="17"/>
              </w:numPr>
              <w:spacing w:before="0" w:line="240" w:lineRule="auto"/>
            </w:pPr>
            <w:permStart w:id="1478165405" w:edGrp="everyone" w:colFirst="4" w:colLast="4"/>
            <w:permEnd w:id="469829338"/>
          </w:p>
        </w:tc>
        <w:tc>
          <w:tcPr>
            <w:tcW w:w="2821" w:type="dxa"/>
            <w:tcBorders>
              <w:left w:val="single" w:sz="12" w:space="0" w:color="auto"/>
              <w:right w:val="single" w:sz="12" w:space="0" w:color="auto"/>
            </w:tcBorders>
            <w:tcMar>
              <w:right w:w="28" w:type="dxa"/>
            </w:tcMar>
            <w:vAlign w:val="center"/>
          </w:tcPr>
          <w:p w:rsidR="00D779C3" w:rsidRPr="00401623" w:rsidRDefault="00111245" w:rsidP="00401623">
            <w:pPr>
              <w:pStyle w:val="ad"/>
              <w:jc w:val="center"/>
              <w:rPr>
                <w:rFonts w:ascii="Franklin Gothic Book" w:hAnsi="Franklin Gothic Book" w:cs="Arial"/>
              </w:rPr>
            </w:pPr>
            <w:r w:rsidRPr="006C4B61">
              <w:rPr>
                <w:rFonts w:ascii="Franklin Gothic Book" w:hAnsi="Franklin Gothic Book" w:cs="Arial"/>
              </w:rPr>
              <w:t>Наименование оборудования</w:t>
            </w:r>
          </w:p>
        </w:tc>
        <w:tc>
          <w:tcPr>
            <w:tcW w:w="85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779C3" w:rsidRPr="00401623" w:rsidRDefault="00111245" w:rsidP="00401623">
            <w:pPr>
              <w:pStyle w:val="ad"/>
              <w:jc w:val="center"/>
              <w:rPr>
                <w:rFonts w:ascii="Franklin Gothic Book" w:hAnsi="Franklin Gothic Book" w:cs="Arial"/>
              </w:rPr>
            </w:pPr>
            <w:r w:rsidRPr="006C4B61">
              <w:rPr>
                <w:rFonts w:ascii="Franklin Gothic Book" w:hAnsi="Franklin Gothic Book" w:cs="Arial"/>
              </w:rPr>
              <w:t>–</w:t>
            </w:r>
          </w:p>
        </w:tc>
        <w:tc>
          <w:tcPr>
            <w:tcW w:w="3402" w:type="dxa"/>
            <w:tcBorders>
              <w:left w:val="single" w:sz="12" w:space="0" w:color="auto"/>
            </w:tcBorders>
            <w:vAlign w:val="center"/>
          </w:tcPr>
          <w:p w:rsidR="00D779C3" w:rsidRPr="00401623" w:rsidRDefault="00111245" w:rsidP="00DE387F">
            <w:pPr>
              <w:pStyle w:val="ad"/>
              <w:jc w:val="center"/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>Устройство перемотки кабеля</w:t>
            </w:r>
          </w:p>
        </w:tc>
        <w:tc>
          <w:tcPr>
            <w:tcW w:w="2595" w:type="dxa"/>
            <w:tcBorders>
              <w:left w:val="single" w:sz="12" w:space="0" w:color="auto"/>
            </w:tcBorders>
            <w:vAlign w:val="center"/>
          </w:tcPr>
          <w:p w:rsidR="00D779C3" w:rsidRPr="004954C3" w:rsidRDefault="00D779C3" w:rsidP="00D779C3">
            <w:pPr>
              <w:pStyle w:val="OaaeeoaIoiaaoey"/>
              <w:spacing w:before="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E5CDE" w:rsidTr="00CA5E4B">
        <w:trPr>
          <w:trHeight w:val="454"/>
          <w:jc w:val="center"/>
        </w:trPr>
        <w:tc>
          <w:tcPr>
            <w:tcW w:w="850" w:type="dxa"/>
            <w:tcBorders>
              <w:right w:val="single" w:sz="12" w:space="0" w:color="auto"/>
            </w:tcBorders>
            <w:vAlign w:val="center"/>
          </w:tcPr>
          <w:p w:rsidR="00D779C3" w:rsidRPr="004954C3" w:rsidRDefault="00D779C3" w:rsidP="00D779C3">
            <w:pPr>
              <w:pStyle w:val="1"/>
              <w:numPr>
                <w:ilvl w:val="0"/>
                <w:numId w:val="17"/>
              </w:numPr>
              <w:spacing w:before="0" w:line="240" w:lineRule="auto"/>
            </w:pPr>
            <w:permStart w:id="373047510" w:edGrp="everyone" w:colFirst="4" w:colLast="4"/>
            <w:permEnd w:id="1478165405"/>
          </w:p>
        </w:tc>
        <w:tc>
          <w:tcPr>
            <w:tcW w:w="2821" w:type="dxa"/>
            <w:tcBorders>
              <w:left w:val="single" w:sz="12" w:space="0" w:color="auto"/>
              <w:right w:val="single" w:sz="12" w:space="0" w:color="auto"/>
            </w:tcBorders>
            <w:tcMar>
              <w:right w:w="28" w:type="dxa"/>
            </w:tcMar>
            <w:vAlign w:val="center"/>
          </w:tcPr>
          <w:p w:rsidR="00D779C3" w:rsidRPr="00401623" w:rsidRDefault="00111245" w:rsidP="00401623">
            <w:pPr>
              <w:pStyle w:val="ad"/>
              <w:jc w:val="center"/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>Эквивалент</w:t>
            </w:r>
          </w:p>
        </w:tc>
        <w:tc>
          <w:tcPr>
            <w:tcW w:w="85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779C3" w:rsidRPr="00401623" w:rsidRDefault="00D779C3" w:rsidP="00401623">
            <w:pPr>
              <w:pStyle w:val="ad"/>
              <w:jc w:val="center"/>
              <w:rPr>
                <w:rFonts w:ascii="Franklin Gothic Book" w:hAnsi="Franklin Gothic Book" w:cs="Arial"/>
              </w:rPr>
            </w:pPr>
          </w:p>
        </w:tc>
        <w:tc>
          <w:tcPr>
            <w:tcW w:w="3402" w:type="dxa"/>
            <w:tcBorders>
              <w:left w:val="single" w:sz="12" w:space="0" w:color="auto"/>
            </w:tcBorders>
            <w:vAlign w:val="center"/>
          </w:tcPr>
          <w:p w:rsidR="00D779C3" w:rsidRPr="00401623" w:rsidRDefault="00111245" w:rsidP="00DE387F">
            <w:pPr>
              <w:pStyle w:val="ad"/>
              <w:jc w:val="center"/>
              <w:rPr>
                <w:rFonts w:ascii="Franklin Gothic Book" w:hAnsi="Franklin Gothic Book" w:cs="Arial"/>
              </w:rPr>
            </w:pPr>
            <w:r w:rsidRPr="00F54FF8">
              <w:rPr>
                <w:rFonts w:ascii="Franklin Gothic Book" w:hAnsi="Franklin Gothic Book" w:cs="Arial"/>
              </w:rPr>
              <w:t>Возможна поставка эквивалентного оборудования соответствующего</w:t>
            </w:r>
            <w:r>
              <w:rPr>
                <w:rFonts w:ascii="Franklin Gothic Book" w:hAnsi="Franklin Gothic Book" w:cs="Arial"/>
              </w:rPr>
              <w:t xml:space="preserve"> требованиям опросного листа</w:t>
            </w:r>
          </w:p>
        </w:tc>
        <w:tc>
          <w:tcPr>
            <w:tcW w:w="2595" w:type="dxa"/>
            <w:tcBorders>
              <w:left w:val="single" w:sz="12" w:space="0" w:color="auto"/>
            </w:tcBorders>
            <w:vAlign w:val="center"/>
          </w:tcPr>
          <w:p w:rsidR="00D779C3" w:rsidRPr="004954C3" w:rsidRDefault="00D779C3" w:rsidP="00D779C3">
            <w:pPr>
              <w:pStyle w:val="ad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E5CDE" w:rsidTr="00CA5E4B">
        <w:trPr>
          <w:trHeight w:val="454"/>
          <w:jc w:val="center"/>
        </w:trPr>
        <w:tc>
          <w:tcPr>
            <w:tcW w:w="850" w:type="dxa"/>
            <w:tcBorders>
              <w:right w:val="single" w:sz="12" w:space="0" w:color="auto"/>
            </w:tcBorders>
            <w:vAlign w:val="center"/>
          </w:tcPr>
          <w:p w:rsidR="00D779C3" w:rsidRPr="004954C3" w:rsidRDefault="00D779C3" w:rsidP="00D779C3">
            <w:pPr>
              <w:pStyle w:val="1"/>
              <w:numPr>
                <w:ilvl w:val="0"/>
                <w:numId w:val="17"/>
              </w:numPr>
              <w:spacing w:before="0" w:line="240" w:lineRule="auto"/>
            </w:pPr>
            <w:permStart w:id="179708419" w:edGrp="everyone" w:colFirst="4" w:colLast="4"/>
            <w:permEnd w:id="373047510"/>
          </w:p>
        </w:tc>
        <w:tc>
          <w:tcPr>
            <w:tcW w:w="2821" w:type="dxa"/>
            <w:tcBorders>
              <w:left w:val="single" w:sz="12" w:space="0" w:color="auto"/>
              <w:right w:val="single" w:sz="12" w:space="0" w:color="auto"/>
            </w:tcBorders>
            <w:tcMar>
              <w:right w:w="28" w:type="dxa"/>
            </w:tcMar>
            <w:vAlign w:val="center"/>
          </w:tcPr>
          <w:p w:rsidR="00D779C3" w:rsidRPr="00401623" w:rsidRDefault="00111245" w:rsidP="00401623">
            <w:pPr>
              <w:pStyle w:val="ad"/>
              <w:jc w:val="center"/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>Назначение</w:t>
            </w:r>
          </w:p>
        </w:tc>
        <w:tc>
          <w:tcPr>
            <w:tcW w:w="85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779C3" w:rsidRPr="00401623" w:rsidRDefault="00D779C3" w:rsidP="00401623">
            <w:pPr>
              <w:pStyle w:val="ad"/>
              <w:jc w:val="center"/>
              <w:rPr>
                <w:rFonts w:ascii="Franklin Gothic Book" w:hAnsi="Franklin Gothic Book" w:cs="Arial"/>
              </w:rPr>
            </w:pPr>
          </w:p>
        </w:tc>
        <w:tc>
          <w:tcPr>
            <w:tcW w:w="3402" w:type="dxa"/>
            <w:tcBorders>
              <w:left w:val="single" w:sz="12" w:space="0" w:color="auto"/>
            </w:tcBorders>
            <w:vAlign w:val="center"/>
          </w:tcPr>
          <w:p w:rsidR="00D779C3" w:rsidRPr="00401623" w:rsidRDefault="00111245" w:rsidP="00DE387F">
            <w:pPr>
              <w:pStyle w:val="ad"/>
              <w:jc w:val="center"/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>С</w:t>
            </w:r>
            <w:r w:rsidRPr="002444AE">
              <w:rPr>
                <w:rFonts w:ascii="Franklin Gothic Book" w:hAnsi="Franklin Gothic Book" w:cs="Arial"/>
              </w:rPr>
              <w:t xml:space="preserve">танок легкого класса с </w:t>
            </w:r>
            <w:r>
              <w:rPr>
                <w:rFonts w:ascii="Franklin Gothic Book" w:hAnsi="Franklin Gothic Book" w:cs="Arial"/>
              </w:rPr>
              <w:t xml:space="preserve">электрическим </w:t>
            </w:r>
            <w:r w:rsidRPr="002444AE">
              <w:rPr>
                <w:rFonts w:ascii="Franklin Gothic Book" w:hAnsi="Franklin Gothic Book" w:cs="Arial"/>
              </w:rPr>
              <w:t xml:space="preserve">приводом, предназначенный для </w:t>
            </w:r>
            <w:r>
              <w:rPr>
                <w:rFonts w:ascii="Franklin Gothic Book" w:hAnsi="Franklin Gothic Book" w:cs="Arial"/>
              </w:rPr>
              <w:t>намотки</w:t>
            </w:r>
            <w:r w:rsidRPr="002444AE">
              <w:rPr>
                <w:rFonts w:ascii="Franklin Gothic Book" w:hAnsi="Franklin Gothic Book" w:cs="Arial"/>
              </w:rPr>
              <w:t xml:space="preserve"> </w:t>
            </w:r>
            <w:r>
              <w:rPr>
                <w:rFonts w:ascii="Franklin Gothic Book" w:hAnsi="Franklin Gothic Book" w:cs="Arial"/>
              </w:rPr>
              <w:t>катушек эмаль-проводом</w:t>
            </w:r>
          </w:p>
        </w:tc>
        <w:tc>
          <w:tcPr>
            <w:tcW w:w="2595" w:type="dxa"/>
            <w:tcBorders>
              <w:left w:val="single" w:sz="12" w:space="0" w:color="auto"/>
            </w:tcBorders>
            <w:vAlign w:val="center"/>
          </w:tcPr>
          <w:p w:rsidR="00D779C3" w:rsidRPr="004954C3" w:rsidRDefault="00D779C3" w:rsidP="00D779C3">
            <w:pPr>
              <w:pStyle w:val="ad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E5CDE" w:rsidTr="00CA5E4B">
        <w:trPr>
          <w:trHeight w:val="454"/>
          <w:jc w:val="center"/>
        </w:trPr>
        <w:tc>
          <w:tcPr>
            <w:tcW w:w="850" w:type="dxa"/>
            <w:tcBorders>
              <w:right w:val="single" w:sz="12" w:space="0" w:color="auto"/>
            </w:tcBorders>
            <w:vAlign w:val="center"/>
          </w:tcPr>
          <w:p w:rsidR="00D779C3" w:rsidRPr="004954C3" w:rsidRDefault="00D779C3" w:rsidP="00D779C3">
            <w:pPr>
              <w:pStyle w:val="1"/>
              <w:numPr>
                <w:ilvl w:val="0"/>
                <w:numId w:val="17"/>
              </w:numPr>
              <w:spacing w:before="0" w:line="240" w:lineRule="auto"/>
            </w:pPr>
            <w:permStart w:id="1694697834" w:edGrp="everyone" w:colFirst="4" w:colLast="4"/>
            <w:permEnd w:id="179708419"/>
          </w:p>
        </w:tc>
        <w:tc>
          <w:tcPr>
            <w:tcW w:w="2821" w:type="dxa"/>
            <w:tcBorders>
              <w:left w:val="single" w:sz="12" w:space="0" w:color="auto"/>
              <w:right w:val="single" w:sz="12" w:space="0" w:color="auto"/>
            </w:tcBorders>
            <w:tcMar>
              <w:right w:w="28" w:type="dxa"/>
            </w:tcMar>
            <w:vAlign w:val="center"/>
          </w:tcPr>
          <w:p w:rsidR="00D779C3" w:rsidRPr="00401623" w:rsidRDefault="00111245" w:rsidP="00401623">
            <w:pPr>
              <w:pStyle w:val="ad"/>
              <w:jc w:val="center"/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>Основные т</w:t>
            </w:r>
            <w:r w:rsidRPr="006C4B61">
              <w:rPr>
                <w:rFonts w:ascii="Franklin Gothic Book" w:hAnsi="Franklin Gothic Book" w:cs="Arial"/>
              </w:rPr>
              <w:t>ехнические характеристики</w:t>
            </w:r>
            <w:r>
              <w:rPr>
                <w:rFonts w:ascii="Franklin Gothic Book" w:hAnsi="Franklin Gothic Book" w:cs="Arial"/>
              </w:rPr>
              <w:t>:</w:t>
            </w:r>
          </w:p>
        </w:tc>
        <w:tc>
          <w:tcPr>
            <w:tcW w:w="85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779C3" w:rsidRPr="00401623" w:rsidRDefault="00111245" w:rsidP="00401623">
            <w:pPr>
              <w:pStyle w:val="ad"/>
              <w:jc w:val="center"/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 xml:space="preserve">  </w:t>
            </w:r>
          </w:p>
        </w:tc>
        <w:tc>
          <w:tcPr>
            <w:tcW w:w="3402" w:type="dxa"/>
            <w:tcBorders>
              <w:left w:val="single" w:sz="12" w:space="0" w:color="auto"/>
            </w:tcBorders>
            <w:vAlign w:val="center"/>
          </w:tcPr>
          <w:p w:rsidR="00D779C3" w:rsidRPr="00401623" w:rsidRDefault="00D779C3" w:rsidP="00DE387F">
            <w:pPr>
              <w:pStyle w:val="ad"/>
              <w:jc w:val="center"/>
              <w:rPr>
                <w:rFonts w:ascii="Franklin Gothic Book" w:hAnsi="Franklin Gothic Book" w:cs="Arial"/>
              </w:rPr>
            </w:pPr>
          </w:p>
        </w:tc>
        <w:tc>
          <w:tcPr>
            <w:tcW w:w="2595" w:type="dxa"/>
            <w:tcBorders>
              <w:left w:val="single" w:sz="12" w:space="0" w:color="auto"/>
            </w:tcBorders>
            <w:vAlign w:val="center"/>
          </w:tcPr>
          <w:p w:rsidR="00D779C3" w:rsidRPr="004954C3" w:rsidRDefault="00D779C3" w:rsidP="00D779C3">
            <w:pPr>
              <w:pStyle w:val="OaaeeoaIoiaaoey"/>
              <w:spacing w:before="0"/>
              <w:rPr>
                <w:rFonts w:ascii="Times New Roman" w:hAnsi="Times New Roman"/>
                <w:sz w:val="20"/>
              </w:rPr>
            </w:pPr>
          </w:p>
        </w:tc>
      </w:tr>
      <w:tr w:rsidR="00BE5CDE" w:rsidTr="00CA5E4B">
        <w:trPr>
          <w:trHeight w:val="454"/>
          <w:jc w:val="center"/>
        </w:trPr>
        <w:tc>
          <w:tcPr>
            <w:tcW w:w="850" w:type="dxa"/>
            <w:tcBorders>
              <w:right w:val="single" w:sz="12" w:space="0" w:color="auto"/>
            </w:tcBorders>
            <w:vAlign w:val="center"/>
          </w:tcPr>
          <w:p w:rsidR="00D779C3" w:rsidRPr="004954C3" w:rsidRDefault="00D779C3" w:rsidP="00D779C3">
            <w:pPr>
              <w:pStyle w:val="1"/>
              <w:numPr>
                <w:ilvl w:val="1"/>
                <w:numId w:val="17"/>
              </w:numPr>
              <w:spacing w:before="0" w:line="240" w:lineRule="auto"/>
            </w:pPr>
            <w:permStart w:id="1571316591" w:edGrp="everyone" w:colFirst="4" w:colLast="4"/>
            <w:permEnd w:id="1694697834"/>
          </w:p>
        </w:tc>
        <w:tc>
          <w:tcPr>
            <w:tcW w:w="2821" w:type="dxa"/>
            <w:tcBorders>
              <w:left w:val="single" w:sz="12" w:space="0" w:color="auto"/>
              <w:right w:val="single" w:sz="12" w:space="0" w:color="auto"/>
            </w:tcBorders>
            <w:tcMar>
              <w:right w:w="28" w:type="dxa"/>
            </w:tcMar>
            <w:vAlign w:val="center"/>
          </w:tcPr>
          <w:p w:rsidR="00D779C3" w:rsidRPr="00401623" w:rsidRDefault="00111245" w:rsidP="00401623">
            <w:pPr>
              <w:pStyle w:val="ad"/>
              <w:jc w:val="center"/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>Габаритные размеры (ДхШхВ)</w:t>
            </w:r>
          </w:p>
        </w:tc>
        <w:tc>
          <w:tcPr>
            <w:tcW w:w="85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779C3" w:rsidRPr="00401623" w:rsidRDefault="00111245" w:rsidP="00401623">
            <w:pPr>
              <w:pStyle w:val="ad"/>
              <w:jc w:val="center"/>
              <w:rPr>
                <w:rFonts w:ascii="Franklin Gothic Book" w:hAnsi="Franklin Gothic Book" w:cs="Arial"/>
              </w:rPr>
            </w:pPr>
            <w:r w:rsidRPr="000027F6">
              <w:rPr>
                <w:rFonts w:ascii="Franklin Gothic Book" w:hAnsi="Franklin Gothic Book" w:cs="Arial"/>
              </w:rPr>
              <w:t>м</w:t>
            </w:r>
            <w:r>
              <w:rPr>
                <w:rFonts w:ascii="Franklin Gothic Book" w:hAnsi="Franklin Gothic Book" w:cs="Arial"/>
              </w:rPr>
              <w:t>м</w:t>
            </w:r>
          </w:p>
        </w:tc>
        <w:tc>
          <w:tcPr>
            <w:tcW w:w="3402" w:type="dxa"/>
            <w:tcBorders>
              <w:left w:val="single" w:sz="12" w:space="0" w:color="auto"/>
            </w:tcBorders>
            <w:vAlign w:val="center"/>
          </w:tcPr>
          <w:p w:rsidR="00D779C3" w:rsidRPr="00AC1992" w:rsidRDefault="00111245" w:rsidP="00DE387F">
            <w:pPr>
              <w:pStyle w:val="ad"/>
              <w:jc w:val="center"/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 xml:space="preserve">Не более </w:t>
            </w:r>
            <w:r w:rsidRPr="00401623">
              <w:rPr>
                <w:rFonts w:ascii="Franklin Gothic Book" w:hAnsi="Franklin Gothic Book" w:cs="Arial"/>
              </w:rPr>
              <w:t>1</w:t>
            </w:r>
            <w:r w:rsidR="00401623" w:rsidRPr="00401623">
              <w:rPr>
                <w:rFonts w:ascii="Franklin Gothic Book" w:hAnsi="Franklin Gothic Book" w:cs="Arial"/>
              </w:rPr>
              <w:t>000х1000х10</w:t>
            </w:r>
            <w:r w:rsidRPr="00401623">
              <w:rPr>
                <w:rFonts w:ascii="Franklin Gothic Book" w:hAnsi="Franklin Gothic Book" w:cs="Arial"/>
              </w:rPr>
              <w:t>00</w:t>
            </w:r>
          </w:p>
          <w:p w:rsidR="00D779C3" w:rsidRPr="00401623" w:rsidRDefault="00D779C3" w:rsidP="00DE387F">
            <w:pPr>
              <w:pStyle w:val="ad"/>
              <w:jc w:val="center"/>
              <w:rPr>
                <w:rFonts w:ascii="Franklin Gothic Book" w:hAnsi="Franklin Gothic Book" w:cs="Arial"/>
              </w:rPr>
            </w:pPr>
          </w:p>
        </w:tc>
        <w:tc>
          <w:tcPr>
            <w:tcW w:w="2595" w:type="dxa"/>
            <w:tcBorders>
              <w:left w:val="single" w:sz="12" w:space="0" w:color="auto"/>
            </w:tcBorders>
            <w:vAlign w:val="center"/>
          </w:tcPr>
          <w:p w:rsidR="00D779C3" w:rsidRPr="004954C3" w:rsidRDefault="00D779C3" w:rsidP="00D779C3">
            <w:pPr>
              <w:pStyle w:val="ad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E5CDE" w:rsidTr="002762A0">
        <w:trPr>
          <w:trHeight w:val="454"/>
          <w:jc w:val="center"/>
        </w:trPr>
        <w:tc>
          <w:tcPr>
            <w:tcW w:w="850" w:type="dxa"/>
            <w:tcBorders>
              <w:right w:val="single" w:sz="12" w:space="0" w:color="auto"/>
            </w:tcBorders>
            <w:vAlign w:val="center"/>
          </w:tcPr>
          <w:p w:rsidR="00D779C3" w:rsidRPr="004954C3" w:rsidRDefault="00D779C3" w:rsidP="00D779C3">
            <w:pPr>
              <w:pStyle w:val="1"/>
              <w:numPr>
                <w:ilvl w:val="1"/>
                <w:numId w:val="17"/>
              </w:numPr>
              <w:spacing w:before="0" w:line="240" w:lineRule="auto"/>
            </w:pPr>
            <w:permStart w:id="725104821" w:edGrp="everyone" w:colFirst="4" w:colLast="4"/>
            <w:permEnd w:id="1571316591"/>
          </w:p>
        </w:tc>
        <w:tc>
          <w:tcPr>
            <w:tcW w:w="2821" w:type="dxa"/>
            <w:tcBorders>
              <w:left w:val="single" w:sz="12" w:space="0" w:color="auto"/>
              <w:right w:val="single" w:sz="12" w:space="0" w:color="auto"/>
            </w:tcBorders>
            <w:tcMar>
              <w:right w:w="28" w:type="dxa"/>
            </w:tcMar>
            <w:vAlign w:val="center"/>
          </w:tcPr>
          <w:p w:rsidR="00D779C3" w:rsidRPr="00401623" w:rsidRDefault="00111245" w:rsidP="00401623">
            <w:pPr>
              <w:pStyle w:val="ad"/>
              <w:jc w:val="center"/>
              <w:rPr>
                <w:rFonts w:ascii="Franklin Gothic Book" w:hAnsi="Franklin Gothic Book" w:cs="Arial"/>
              </w:rPr>
            </w:pPr>
            <w:r w:rsidRPr="00401623">
              <w:rPr>
                <w:rFonts w:ascii="Franklin Gothic Book" w:hAnsi="Franklin Gothic Book" w:cs="Arial"/>
              </w:rPr>
              <w:t xml:space="preserve">Диаметр наматываемого провода </w:t>
            </w:r>
          </w:p>
        </w:tc>
        <w:tc>
          <w:tcPr>
            <w:tcW w:w="85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779C3" w:rsidRPr="00401623" w:rsidRDefault="00111245" w:rsidP="00401623">
            <w:pPr>
              <w:pStyle w:val="ad"/>
              <w:jc w:val="center"/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>мм</w:t>
            </w:r>
          </w:p>
        </w:tc>
        <w:tc>
          <w:tcPr>
            <w:tcW w:w="340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779C3" w:rsidRPr="00401623" w:rsidRDefault="00111245" w:rsidP="00DE387F">
            <w:pPr>
              <w:pStyle w:val="ad"/>
              <w:jc w:val="center"/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>От 0,03 до 0,5</w:t>
            </w:r>
            <w:r w:rsidR="00D52C12">
              <w:rPr>
                <w:rFonts w:ascii="Franklin Gothic Book" w:hAnsi="Franklin Gothic Book" w:cs="Arial"/>
              </w:rPr>
              <w:t xml:space="preserve"> </w:t>
            </w:r>
            <w:r w:rsidR="00D52C12" w:rsidRPr="00D52C12">
              <w:rPr>
                <w:rFonts w:ascii="Franklin Gothic Book" w:hAnsi="Franklin Gothic Book" w:cs="Arial"/>
              </w:rPr>
              <w:t>диапазон может быть расширен</w:t>
            </w:r>
          </w:p>
        </w:tc>
        <w:tc>
          <w:tcPr>
            <w:tcW w:w="2595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D779C3" w:rsidRPr="004954C3" w:rsidRDefault="00D779C3" w:rsidP="00D779C3">
            <w:pPr>
              <w:pStyle w:val="ad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E5CDE" w:rsidTr="00212071">
        <w:trPr>
          <w:trHeight w:val="454"/>
          <w:jc w:val="center"/>
        </w:trPr>
        <w:tc>
          <w:tcPr>
            <w:tcW w:w="850" w:type="dxa"/>
            <w:tcBorders>
              <w:right w:val="single" w:sz="12" w:space="0" w:color="auto"/>
            </w:tcBorders>
            <w:vAlign w:val="center"/>
          </w:tcPr>
          <w:p w:rsidR="00D779C3" w:rsidRPr="004954C3" w:rsidRDefault="00D779C3" w:rsidP="00D779C3">
            <w:pPr>
              <w:pStyle w:val="1"/>
              <w:numPr>
                <w:ilvl w:val="1"/>
                <w:numId w:val="17"/>
              </w:numPr>
              <w:spacing w:before="0" w:line="240" w:lineRule="auto"/>
            </w:pPr>
            <w:permStart w:id="2053394183" w:edGrp="everyone" w:colFirst="4" w:colLast="4"/>
            <w:permEnd w:id="725104821"/>
          </w:p>
        </w:tc>
        <w:tc>
          <w:tcPr>
            <w:tcW w:w="2821" w:type="dxa"/>
            <w:tcBorders>
              <w:left w:val="single" w:sz="12" w:space="0" w:color="auto"/>
              <w:right w:val="single" w:sz="12" w:space="0" w:color="auto"/>
            </w:tcBorders>
            <w:tcMar>
              <w:right w:w="28" w:type="dxa"/>
            </w:tcMar>
            <w:vAlign w:val="center"/>
          </w:tcPr>
          <w:p w:rsidR="00D779C3" w:rsidRPr="00401623" w:rsidRDefault="00111245" w:rsidP="00401623">
            <w:pPr>
              <w:pStyle w:val="ad"/>
              <w:jc w:val="center"/>
              <w:rPr>
                <w:rFonts w:ascii="Franklin Gothic Book" w:hAnsi="Franklin Gothic Book" w:cs="Arial"/>
              </w:rPr>
            </w:pPr>
            <w:r w:rsidRPr="00401623">
              <w:rPr>
                <w:rFonts w:ascii="Franklin Gothic Book" w:hAnsi="Franklin Gothic Book" w:cs="Arial"/>
              </w:rPr>
              <w:t>Ширина зоны раскладки</w:t>
            </w:r>
            <w:r>
              <w:rPr>
                <w:rFonts w:ascii="Franklin Gothic Book" w:hAnsi="Franklin Gothic Book" w:cs="Arial"/>
              </w:rPr>
              <w:t xml:space="preserve"> (намотки)</w:t>
            </w:r>
          </w:p>
        </w:tc>
        <w:tc>
          <w:tcPr>
            <w:tcW w:w="85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779C3" w:rsidRPr="00401623" w:rsidRDefault="00111245" w:rsidP="00401623">
            <w:pPr>
              <w:pStyle w:val="ad"/>
              <w:jc w:val="center"/>
              <w:rPr>
                <w:rFonts w:ascii="Franklin Gothic Book" w:hAnsi="Franklin Gothic Book" w:cs="Arial"/>
              </w:rPr>
            </w:pPr>
            <w:r w:rsidRPr="00401623">
              <w:rPr>
                <w:rFonts w:ascii="Franklin Gothic Book" w:hAnsi="Franklin Gothic Book" w:cs="Arial"/>
              </w:rPr>
              <w:t>мм</w:t>
            </w:r>
          </w:p>
        </w:tc>
        <w:tc>
          <w:tcPr>
            <w:tcW w:w="340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779C3" w:rsidRPr="00401623" w:rsidRDefault="00111245" w:rsidP="00DE387F">
            <w:pPr>
              <w:pStyle w:val="ad"/>
              <w:jc w:val="center"/>
              <w:rPr>
                <w:rFonts w:ascii="Franklin Gothic Book" w:hAnsi="Franklin Gothic Book" w:cs="Arial"/>
              </w:rPr>
            </w:pPr>
            <w:r w:rsidRPr="00401623">
              <w:rPr>
                <w:rFonts w:ascii="Franklin Gothic Book" w:hAnsi="Franklin Gothic Book" w:cs="Arial"/>
              </w:rPr>
              <w:t>От 1 до 100</w:t>
            </w:r>
            <w:r w:rsidR="00D52C12">
              <w:rPr>
                <w:rFonts w:ascii="Franklin Gothic Book" w:hAnsi="Franklin Gothic Book" w:cs="Arial"/>
              </w:rPr>
              <w:t xml:space="preserve"> </w:t>
            </w:r>
            <w:r w:rsidR="00D52C12" w:rsidRPr="00D52C12">
              <w:rPr>
                <w:rFonts w:ascii="Franklin Gothic Book" w:hAnsi="Franklin Gothic Book" w:cs="Arial"/>
              </w:rPr>
              <w:t>диапазон может быть расширен</w:t>
            </w:r>
          </w:p>
        </w:tc>
        <w:tc>
          <w:tcPr>
            <w:tcW w:w="2595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D779C3" w:rsidRPr="004954C3" w:rsidRDefault="00D779C3" w:rsidP="00D779C3">
            <w:pPr>
              <w:pStyle w:val="ad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E5CDE" w:rsidTr="007535F3">
        <w:trPr>
          <w:trHeight w:val="454"/>
          <w:jc w:val="center"/>
        </w:trPr>
        <w:tc>
          <w:tcPr>
            <w:tcW w:w="850" w:type="dxa"/>
            <w:tcBorders>
              <w:right w:val="single" w:sz="12" w:space="0" w:color="auto"/>
            </w:tcBorders>
            <w:vAlign w:val="center"/>
          </w:tcPr>
          <w:p w:rsidR="00D779C3" w:rsidRPr="004954C3" w:rsidRDefault="00D779C3" w:rsidP="00D779C3">
            <w:pPr>
              <w:pStyle w:val="1"/>
              <w:numPr>
                <w:ilvl w:val="1"/>
                <w:numId w:val="17"/>
              </w:numPr>
              <w:spacing w:before="0" w:line="240" w:lineRule="auto"/>
            </w:pPr>
            <w:permStart w:id="1344414840" w:edGrp="everyone" w:colFirst="4" w:colLast="4"/>
            <w:permEnd w:id="2053394183"/>
          </w:p>
        </w:tc>
        <w:tc>
          <w:tcPr>
            <w:tcW w:w="2821" w:type="dxa"/>
            <w:tcBorders>
              <w:left w:val="single" w:sz="12" w:space="0" w:color="auto"/>
              <w:right w:val="single" w:sz="12" w:space="0" w:color="auto"/>
            </w:tcBorders>
            <w:tcMar>
              <w:right w:w="28" w:type="dxa"/>
            </w:tcMar>
            <w:vAlign w:val="center"/>
          </w:tcPr>
          <w:p w:rsidR="00D779C3" w:rsidRPr="00401623" w:rsidRDefault="00111245" w:rsidP="00401623">
            <w:pPr>
              <w:pStyle w:val="ad"/>
              <w:jc w:val="center"/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>Масса станка</w:t>
            </w:r>
          </w:p>
        </w:tc>
        <w:tc>
          <w:tcPr>
            <w:tcW w:w="85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779C3" w:rsidRPr="00401623" w:rsidRDefault="00111245" w:rsidP="00401623">
            <w:pPr>
              <w:pStyle w:val="ad"/>
              <w:jc w:val="center"/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>кг</w:t>
            </w:r>
          </w:p>
        </w:tc>
        <w:tc>
          <w:tcPr>
            <w:tcW w:w="3402" w:type="dxa"/>
            <w:tcBorders>
              <w:left w:val="single" w:sz="12" w:space="0" w:color="auto"/>
            </w:tcBorders>
            <w:vAlign w:val="center"/>
          </w:tcPr>
          <w:p w:rsidR="00D779C3" w:rsidRPr="00401623" w:rsidRDefault="00111245" w:rsidP="00DE387F">
            <w:pPr>
              <w:pStyle w:val="ad"/>
              <w:jc w:val="center"/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>не более 100</w:t>
            </w:r>
          </w:p>
        </w:tc>
        <w:tc>
          <w:tcPr>
            <w:tcW w:w="2595" w:type="dxa"/>
            <w:tcBorders>
              <w:left w:val="single" w:sz="4" w:space="0" w:color="auto"/>
            </w:tcBorders>
            <w:vAlign w:val="center"/>
          </w:tcPr>
          <w:p w:rsidR="00D779C3" w:rsidRPr="004954C3" w:rsidRDefault="00D779C3" w:rsidP="00D779C3">
            <w:pPr>
              <w:pStyle w:val="ad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E5CDE" w:rsidTr="00AB106B">
        <w:trPr>
          <w:trHeight w:val="454"/>
          <w:jc w:val="center"/>
        </w:trPr>
        <w:tc>
          <w:tcPr>
            <w:tcW w:w="850" w:type="dxa"/>
            <w:tcBorders>
              <w:right w:val="single" w:sz="12" w:space="0" w:color="auto"/>
            </w:tcBorders>
            <w:vAlign w:val="center"/>
          </w:tcPr>
          <w:p w:rsidR="00D779C3" w:rsidRPr="004954C3" w:rsidRDefault="00D779C3" w:rsidP="00D779C3">
            <w:pPr>
              <w:pStyle w:val="1"/>
              <w:numPr>
                <w:ilvl w:val="1"/>
                <w:numId w:val="17"/>
              </w:numPr>
              <w:spacing w:before="0" w:line="240" w:lineRule="auto"/>
            </w:pPr>
            <w:permStart w:id="1833926316" w:edGrp="everyone" w:colFirst="4" w:colLast="4"/>
            <w:permEnd w:id="1344414840"/>
          </w:p>
        </w:tc>
        <w:tc>
          <w:tcPr>
            <w:tcW w:w="2821" w:type="dxa"/>
            <w:tcBorders>
              <w:left w:val="single" w:sz="12" w:space="0" w:color="auto"/>
              <w:right w:val="single" w:sz="12" w:space="0" w:color="auto"/>
            </w:tcBorders>
            <w:tcMar>
              <w:right w:w="28" w:type="dxa"/>
            </w:tcMar>
            <w:vAlign w:val="center"/>
          </w:tcPr>
          <w:p w:rsidR="00D779C3" w:rsidRPr="00401623" w:rsidRDefault="00111245" w:rsidP="00401623">
            <w:pPr>
              <w:pStyle w:val="ad"/>
              <w:jc w:val="center"/>
              <w:rPr>
                <w:rFonts w:ascii="Franklin Gothic Book" w:hAnsi="Franklin Gothic Book" w:cs="Arial"/>
              </w:rPr>
            </w:pPr>
            <w:r w:rsidRPr="00AC1992">
              <w:rPr>
                <w:rFonts w:ascii="Franklin Gothic Book" w:hAnsi="Franklin Gothic Book" w:cs="Arial"/>
              </w:rPr>
              <w:t>Напряжение питающей сети</w:t>
            </w:r>
          </w:p>
        </w:tc>
        <w:tc>
          <w:tcPr>
            <w:tcW w:w="85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779C3" w:rsidRPr="00401623" w:rsidRDefault="00111245" w:rsidP="00401623">
            <w:pPr>
              <w:pStyle w:val="ad"/>
              <w:jc w:val="center"/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>В</w:t>
            </w:r>
          </w:p>
        </w:tc>
        <w:tc>
          <w:tcPr>
            <w:tcW w:w="3402" w:type="dxa"/>
            <w:tcBorders>
              <w:left w:val="single" w:sz="12" w:space="0" w:color="auto"/>
            </w:tcBorders>
            <w:vAlign w:val="center"/>
          </w:tcPr>
          <w:p w:rsidR="00D779C3" w:rsidRPr="00401623" w:rsidRDefault="00111245" w:rsidP="00DE387F">
            <w:pPr>
              <w:pStyle w:val="ad"/>
              <w:jc w:val="center"/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>220</w:t>
            </w:r>
          </w:p>
        </w:tc>
        <w:tc>
          <w:tcPr>
            <w:tcW w:w="2595" w:type="dxa"/>
            <w:tcBorders>
              <w:left w:val="single" w:sz="4" w:space="0" w:color="auto"/>
            </w:tcBorders>
            <w:vAlign w:val="center"/>
          </w:tcPr>
          <w:p w:rsidR="00D779C3" w:rsidRPr="004954C3" w:rsidRDefault="00D779C3" w:rsidP="00D779C3">
            <w:pPr>
              <w:pStyle w:val="ad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E5CDE" w:rsidTr="00772492">
        <w:trPr>
          <w:cantSplit/>
          <w:trHeight w:val="1096"/>
          <w:jc w:val="center"/>
        </w:trPr>
        <w:tc>
          <w:tcPr>
            <w:tcW w:w="850" w:type="dxa"/>
            <w:tcBorders>
              <w:right w:val="single" w:sz="12" w:space="0" w:color="auto"/>
            </w:tcBorders>
            <w:vAlign w:val="center"/>
          </w:tcPr>
          <w:p w:rsidR="00D779C3" w:rsidRPr="00401623" w:rsidRDefault="00111245" w:rsidP="00401623">
            <w:pPr>
              <w:pStyle w:val="1"/>
              <w:numPr>
                <w:ilvl w:val="0"/>
                <w:numId w:val="0"/>
              </w:numPr>
              <w:spacing w:before="0" w:line="240" w:lineRule="auto"/>
              <w:ind w:left="1021" w:hanging="733"/>
              <w:rPr>
                <w:sz w:val="20"/>
              </w:rPr>
            </w:pPr>
            <w:permStart w:id="1100566688" w:edGrp="everyone" w:colFirst="4" w:colLast="4"/>
            <w:permEnd w:id="1833926316"/>
            <w:r w:rsidRPr="00401623">
              <w:rPr>
                <w:sz w:val="20"/>
              </w:rPr>
              <w:t>7</w:t>
            </w:r>
          </w:p>
        </w:tc>
        <w:tc>
          <w:tcPr>
            <w:tcW w:w="2821" w:type="dxa"/>
            <w:tcBorders>
              <w:left w:val="single" w:sz="12" w:space="0" w:color="auto"/>
              <w:right w:val="single" w:sz="12" w:space="0" w:color="auto"/>
            </w:tcBorders>
            <w:tcMar>
              <w:right w:w="28" w:type="dxa"/>
            </w:tcMar>
            <w:vAlign w:val="center"/>
          </w:tcPr>
          <w:p w:rsidR="00D779C3" w:rsidRPr="00665154" w:rsidRDefault="00111245" w:rsidP="00D779C3">
            <w:pPr>
              <w:pStyle w:val="OaaeeoaIoiaaoey"/>
              <w:spacing w:befor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Franklin Gothic Book" w:hAnsi="Franklin Gothic Book" w:cs="Arial"/>
              </w:rPr>
              <w:t>Комплектация</w:t>
            </w:r>
          </w:p>
        </w:tc>
        <w:tc>
          <w:tcPr>
            <w:tcW w:w="850" w:type="dxa"/>
            <w:tcBorders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779C3" w:rsidRPr="004954C3" w:rsidRDefault="00D779C3" w:rsidP="00D779C3">
            <w:pPr>
              <w:pStyle w:val="af1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D779C3" w:rsidRPr="006F3482" w:rsidRDefault="00111245" w:rsidP="00DE387F">
            <w:pPr>
              <w:pStyle w:val="aff0"/>
              <w:numPr>
                <w:ilvl w:val="0"/>
                <w:numId w:val="29"/>
              </w:numPr>
              <w:spacing w:after="0" w:line="240" w:lineRule="auto"/>
              <w:ind w:left="169" w:firstLine="0"/>
              <w:jc w:val="center"/>
            </w:pPr>
            <w:r w:rsidRPr="006F3482">
              <w:t xml:space="preserve">Электронный </w:t>
            </w:r>
            <w:r>
              <w:t>блок</w:t>
            </w:r>
          </w:p>
          <w:p w:rsidR="00D779C3" w:rsidRPr="006F3482" w:rsidRDefault="00111245" w:rsidP="00DE387F">
            <w:pPr>
              <w:pStyle w:val="aff0"/>
              <w:numPr>
                <w:ilvl w:val="0"/>
                <w:numId w:val="29"/>
              </w:numPr>
              <w:spacing w:after="0" w:line="240" w:lineRule="auto"/>
              <w:ind w:left="169" w:firstLine="0"/>
              <w:jc w:val="center"/>
            </w:pPr>
            <w:r>
              <w:t>Механизм раскладки</w:t>
            </w:r>
            <w:r w:rsidRPr="006F3482">
              <w:t>.</w:t>
            </w:r>
          </w:p>
          <w:p w:rsidR="00D779C3" w:rsidRPr="006F3482" w:rsidRDefault="00111245" w:rsidP="00DE387F">
            <w:pPr>
              <w:pStyle w:val="aff0"/>
              <w:numPr>
                <w:ilvl w:val="0"/>
                <w:numId w:val="29"/>
              </w:numPr>
              <w:spacing w:after="0" w:line="240" w:lineRule="auto"/>
              <w:ind w:left="169" w:firstLine="0"/>
              <w:jc w:val="center"/>
            </w:pPr>
            <w:r>
              <w:t>Натяжитель</w:t>
            </w:r>
          </w:p>
          <w:p w:rsidR="00D779C3" w:rsidRPr="006F3482" w:rsidRDefault="00111245" w:rsidP="00DE387F">
            <w:pPr>
              <w:pStyle w:val="aff0"/>
              <w:numPr>
                <w:ilvl w:val="0"/>
                <w:numId w:val="29"/>
              </w:numPr>
              <w:spacing w:after="0" w:line="240" w:lineRule="auto"/>
              <w:ind w:left="169" w:firstLine="0"/>
              <w:jc w:val="center"/>
            </w:pPr>
            <w:r w:rsidRPr="006F3482">
              <w:t>Электро-привод.</w:t>
            </w:r>
          </w:p>
          <w:p w:rsidR="00D779C3" w:rsidRPr="00DE387F" w:rsidRDefault="00111245" w:rsidP="00DE387F">
            <w:pPr>
              <w:pStyle w:val="aff0"/>
              <w:numPr>
                <w:ilvl w:val="0"/>
                <w:numId w:val="29"/>
              </w:numPr>
              <w:spacing w:after="0" w:line="240" w:lineRule="auto"/>
              <w:ind w:left="169" w:firstLine="0"/>
              <w:jc w:val="center"/>
            </w:pPr>
            <w:r>
              <w:t>Педаль</w:t>
            </w:r>
            <w:r w:rsidRPr="006F3482">
              <w:t xml:space="preserve"> на пол</w:t>
            </w:r>
          </w:p>
        </w:tc>
        <w:tc>
          <w:tcPr>
            <w:tcW w:w="2595" w:type="dxa"/>
            <w:tcBorders>
              <w:left w:val="single" w:sz="4" w:space="0" w:color="auto"/>
              <w:bottom w:val="single" w:sz="6" w:space="0" w:color="auto"/>
            </w:tcBorders>
            <w:vAlign w:val="center"/>
          </w:tcPr>
          <w:p w:rsidR="00D779C3" w:rsidRPr="004954C3" w:rsidRDefault="00D779C3" w:rsidP="00D779C3">
            <w:pPr>
              <w:pStyle w:val="ad"/>
              <w:jc w:val="center"/>
              <w:rPr>
                <w:rFonts w:ascii="Times New Roman" w:hAnsi="Times New Roman"/>
                <w:lang w:val="en-US" w:eastAsia="ru-RU"/>
              </w:rPr>
            </w:pPr>
          </w:p>
        </w:tc>
      </w:tr>
      <w:tr w:rsidR="00BE5CDE" w:rsidTr="00772492">
        <w:trPr>
          <w:trHeight w:val="454"/>
          <w:jc w:val="center"/>
        </w:trPr>
        <w:tc>
          <w:tcPr>
            <w:tcW w:w="850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D779C3" w:rsidRPr="00401623" w:rsidRDefault="00111245" w:rsidP="00401623">
            <w:pPr>
              <w:pStyle w:val="1"/>
              <w:numPr>
                <w:ilvl w:val="0"/>
                <w:numId w:val="0"/>
              </w:numPr>
              <w:spacing w:before="0" w:line="240" w:lineRule="auto"/>
              <w:ind w:left="1021" w:hanging="733"/>
              <w:rPr>
                <w:sz w:val="20"/>
              </w:rPr>
            </w:pPr>
            <w:permStart w:id="486757585" w:edGrp="everyone" w:colFirst="4" w:colLast="4"/>
            <w:permEnd w:id="1100566688"/>
            <w:r w:rsidRPr="00401623">
              <w:rPr>
                <w:sz w:val="20"/>
              </w:rPr>
              <w:t>8</w:t>
            </w:r>
          </w:p>
        </w:tc>
        <w:tc>
          <w:tcPr>
            <w:tcW w:w="2821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right w:w="28" w:type="dxa"/>
            </w:tcMar>
            <w:vAlign w:val="center"/>
          </w:tcPr>
          <w:p w:rsidR="00D779C3" w:rsidRPr="00665154" w:rsidRDefault="00111245" w:rsidP="00D779C3">
            <w:pPr>
              <w:pStyle w:val="OaaeeoaIoiaaoey"/>
              <w:spacing w:befor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Franklin Gothic Book" w:hAnsi="Franklin Gothic Book" w:cs="Arial"/>
              </w:rPr>
              <w:t>Паспорт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779C3" w:rsidRPr="004954C3" w:rsidRDefault="00D779C3" w:rsidP="00D779C3">
            <w:pPr>
              <w:pStyle w:val="af1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779C3" w:rsidRPr="00665154" w:rsidRDefault="00111245" w:rsidP="00DE387F">
            <w:pPr>
              <w:pStyle w:val="ad"/>
              <w:jc w:val="center"/>
              <w:rPr>
                <w:rFonts w:cs="Arial"/>
                <w:color w:val="333333"/>
              </w:rPr>
            </w:pPr>
            <w:r>
              <w:rPr>
                <w:rFonts w:ascii="Franklin Gothic Book" w:hAnsi="Franklin Gothic Book" w:cs="Arial"/>
              </w:rPr>
              <w:t>Да</w:t>
            </w:r>
          </w:p>
        </w:tc>
        <w:tc>
          <w:tcPr>
            <w:tcW w:w="2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779C3" w:rsidRPr="004954C3" w:rsidRDefault="00D779C3" w:rsidP="00D779C3">
            <w:pPr>
              <w:pStyle w:val="ad"/>
              <w:jc w:val="center"/>
              <w:rPr>
                <w:rFonts w:ascii="Times New Roman" w:hAnsi="Times New Roman"/>
                <w:lang w:eastAsia="ru-RU"/>
              </w:rPr>
            </w:pPr>
            <w:bookmarkStart w:id="0" w:name="_GoBack"/>
            <w:bookmarkEnd w:id="0"/>
          </w:p>
        </w:tc>
      </w:tr>
      <w:tr w:rsidR="00BE5CDE" w:rsidTr="00772492">
        <w:trPr>
          <w:trHeight w:val="454"/>
          <w:jc w:val="center"/>
        </w:trPr>
        <w:tc>
          <w:tcPr>
            <w:tcW w:w="850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D779C3" w:rsidRPr="00401623" w:rsidRDefault="00111245" w:rsidP="00401623">
            <w:pPr>
              <w:pStyle w:val="1"/>
              <w:numPr>
                <w:ilvl w:val="0"/>
                <w:numId w:val="0"/>
              </w:numPr>
              <w:spacing w:before="0" w:line="240" w:lineRule="auto"/>
              <w:ind w:left="1021" w:hanging="733"/>
              <w:rPr>
                <w:sz w:val="20"/>
              </w:rPr>
            </w:pPr>
            <w:permStart w:id="1886403567" w:edGrp="everyone" w:colFirst="4" w:colLast="4"/>
            <w:permEnd w:id="486757585"/>
            <w:r w:rsidRPr="00401623">
              <w:rPr>
                <w:sz w:val="20"/>
              </w:rPr>
              <w:t>9</w:t>
            </w:r>
          </w:p>
        </w:tc>
        <w:tc>
          <w:tcPr>
            <w:tcW w:w="2821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right w:w="28" w:type="dxa"/>
            </w:tcMar>
            <w:vAlign w:val="center"/>
          </w:tcPr>
          <w:p w:rsidR="00D779C3" w:rsidRPr="00665154" w:rsidRDefault="00111245" w:rsidP="00D779C3">
            <w:pPr>
              <w:pStyle w:val="OaaeeoaIoiaaoey"/>
              <w:spacing w:before="0"/>
              <w:jc w:val="left"/>
              <w:rPr>
                <w:rFonts w:ascii="Times New Roman" w:hAnsi="Times New Roman"/>
                <w:sz w:val="20"/>
              </w:rPr>
            </w:pPr>
            <w:r w:rsidRPr="000027F6">
              <w:rPr>
                <w:rFonts w:ascii="Franklin Gothic Book" w:hAnsi="Franklin Gothic Book" w:cs="Arial"/>
              </w:rPr>
              <w:t>Особые требования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779C3" w:rsidRPr="00DE4422" w:rsidRDefault="00111245" w:rsidP="00D779C3">
            <w:pPr>
              <w:pStyle w:val="af1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C4B61">
              <w:rPr>
                <w:rFonts w:ascii="Franklin Gothic Book" w:hAnsi="Franklin Gothic Book" w:cs="Arial"/>
              </w:rPr>
              <w:t>–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779C3" w:rsidRPr="00DE387F" w:rsidRDefault="00111245" w:rsidP="00DE387F">
            <w:pPr>
              <w:pStyle w:val="afe"/>
              <w:spacing w:before="60"/>
              <w:ind w:left="255" w:right="11"/>
              <w:jc w:val="center"/>
              <w:rPr>
                <w:rFonts w:ascii="Franklin Gothic Book" w:hAnsi="Franklin Gothic Book" w:cs="Arial"/>
                <w:lang w:val="ru-RU"/>
              </w:rPr>
            </w:pPr>
            <w:r>
              <w:rPr>
                <w:rFonts w:ascii="Franklin Gothic Book" w:hAnsi="Franklin Gothic Book" w:cs="Arial"/>
                <w:lang w:val="ru-RU"/>
              </w:rPr>
              <w:t>О</w:t>
            </w:r>
            <w:r w:rsidRPr="003F6E34">
              <w:rPr>
                <w:rFonts w:ascii="Franklin Gothic Book" w:hAnsi="Franklin Gothic Book" w:cs="Arial"/>
                <w:lang w:val="ru-RU"/>
              </w:rPr>
              <w:t>борудование должно быть новое, не после капитального ремонта, не иметь восстановленных узлов</w:t>
            </w:r>
            <w:r w:rsidRPr="00F94EEC">
              <w:rPr>
                <w:rFonts w:ascii="Franklin Gothic Book" w:hAnsi="Franklin Gothic Book" w:cs="Arial"/>
                <w:lang w:val="ru-RU"/>
              </w:rPr>
              <w:t>;</w:t>
            </w:r>
          </w:p>
        </w:tc>
        <w:tc>
          <w:tcPr>
            <w:tcW w:w="259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779C3" w:rsidRPr="00D779C3" w:rsidRDefault="00D779C3" w:rsidP="00D779C3">
            <w:pPr>
              <w:pStyle w:val="ad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permEnd w:id="1886403567"/>
    </w:tbl>
    <w:p w:rsidR="00A5568E" w:rsidRPr="00DE387F" w:rsidRDefault="00A5568E" w:rsidP="007A57F5">
      <w:pPr>
        <w:pStyle w:val="af1"/>
        <w:spacing w:after="0" w:line="360" w:lineRule="auto"/>
        <w:rPr>
          <w:rFonts w:ascii="Times New Roman" w:hAnsi="Times New Roman"/>
          <w:b/>
          <w:sz w:val="2"/>
          <w:szCs w:val="2"/>
        </w:rPr>
      </w:pPr>
    </w:p>
    <w:p w:rsidR="00493BAA" w:rsidRPr="00F14322" w:rsidRDefault="00111245" w:rsidP="00493BAA">
      <w:pPr>
        <w:pStyle w:val="afb"/>
        <w:tabs>
          <w:tab w:val="left" w:pos="6225"/>
        </w:tabs>
        <w:spacing w:line="340" w:lineRule="exact"/>
        <w:ind w:left="426"/>
        <w:rPr>
          <w:rFonts w:ascii="Franklin Gothic Book" w:hAnsi="Franklin Gothic Book"/>
          <w:b/>
          <w:sz w:val="28"/>
          <w:szCs w:val="28"/>
        </w:rPr>
      </w:pPr>
      <w:r w:rsidRPr="00F14322">
        <w:rPr>
          <w:rFonts w:ascii="Franklin Gothic Book" w:hAnsi="Franklin Gothic Book"/>
          <w:b/>
          <w:sz w:val="28"/>
          <w:szCs w:val="28"/>
        </w:rPr>
        <w:t>Согласовано (</w:t>
      </w:r>
      <w:r>
        <w:rPr>
          <w:rFonts w:ascii="Franklin Gothic Book" w:hAnsi="Franklin Gothic Book"/>
          <w:b/>
          <w:sz w:val="28"/>
          <w:szCs w:val="28"/>
        </w:rPr>
        <w:t>АО «Транснефть – Верхняя Волга» ЦПА</w:t>
      </w:r>
      <w:r w:rsidRPr="00F14322">
        <w:rPr>
          <w:rFonts w:ascii="Franklin Gothic Book" w:hAnsi="Franklin Gothic Book"/>
          <w:b/>
          <w:sz w:val="28"/>
          <w:szCs w:val="28"/>
        </w:rPr>
        <w:t>):</w:t>
      </w:r>
      <w:r w:rsidRPr="00F14322">
        <w:rPr>
          <w:rFonts w:ascii="Franklin Gothic Book" w:hAnsi="Franklin Gothic Book"/>
          <w:b/>
          <w:sz w:val="28"/>
          <w:szCs w:val="28"/>
        </w:rPr>
        <w:tab/>
      </w:r>
    </w:p>
    <w:p w:rsidR="00493BAA" w:rsidRPr="00F14322" w:rsidRDefault="00493BAA" w:rsidP="00493BAA">
      <w:pPr>
        <w:pStyle w:val="afb"/>
        <w:shd w:val="clear" w:color="auto" w:fill="FFFFFF"/>
        <w:spacing w:line="340" w:lineRule="exact"/>
        <w:ind w:left="426"/>
        <w:rPr>
          <w:rFonts w:ascii="Franklin Gothic Book" w:hAnsi="Franklin Gothic Book" w:cs="Arial"/>
          <w:sz w:val="28"/>
          <w:szCs w:val="28"/>
        </w:rPr>
      </w:pPr>
    </w:p>
    <w:p w:rsidR="0084489A" w:rsidRPr="00DE387F" w:rsidRDefault="00111245" w:rsidP="00DE387F">
      <w:pPr>
        <w:tabs>
          <w:tab w:val="left" w:pos="6225"/>
        </w:tabs>
        <w:spacing w:after="0" w:line="240" w:lineRule="auto"/>
        <w:ind w:firstLine="720"/>
        <w:rPr>
          <w:rFonts w:ascii="Franklin Gothic Book" w:hAnsi="Franklin Gothic Book"/>
          <w:sz w:val="12"/>
          <w:szCs w:val="12"/>
          <w:lang w:eastAsia="ru-RU"/>
        </w:rPr>
      </w:pPr>
      <w:r>
        <w:rPr>
          <w:rFonts w:ascii="Franklin Gothic Book" w:hAnsi="Franklin Gothic Book" w:cs="Arial"/>
        </w:rPr>
        <w:t>Начальник ОПИ АСУТП</w:t>
      </w:r>
      <w:r w:rsidRPr="00026276">
        <w:rPr>
          <w:rFonts w:ascii="Franklin Gothic Book" w:hAnsi="Franklin Gothic Book" w:cs="Arial"/>
          <w:szCs w:val="20"/>
          <w:lang w:eastAsia="ru-RU"/>
        </w:rPr>
        <w:t xml:space="preserve">                                 </w:t>
      </w:r>
      <w:r>
        <w:rPr>
          <w:rFonts w:ascii="Franklin Gothic Book" w:hAnsi="Franklin Gothic Book"/>
          <w:b/>
          <w:u w:val="single"/>
        </w:rPr>
        <w:t>(согласовано в СЭД)</w:t>
      </w:r>
      <w:r>
        <w:rPr>
          <w:rFonts w:ascii="Franklin Gothic Book" w:hAnsi="Franklin Gothic Book"/>
          <w:b/>
        </w:rPr>
        <w:t xml:space="preserve"> </w:t>
      </w:r>
      <w:r w:rsidRPr="00026276">
        <w:rPr>
          <w:rFonts w:ascii="Franklin Gothic Book" w:hAnsi="Franklin Gothic Book" w:cs="Arial"/>
          <w:szCs w:val="20"/>
          <w:lang w:eastAsia="ru-RU"/>
        </w:rPr>
        <w:t xml:space="preserve">       </w:t>
      </w:r>
      <w:r>
        <w:rPr>
          <w:rFonts w:ascii="Franklin Gothic Book" w:hAnsi="Franklin Gothic Book" w:cs="Arial"/>
          <w:szCs w:val="20"/>
          <w:lang w:eastAsia="ru-RU"/>
        </w:rPr>
        <w:t>К.А. Овчинников</w:t>
      </w:r>
    </w:p>
    <w:sectPr w:rsidR="0084489A" w:rsidRPr="00DE387F" w:rsidSect="00E26180">
      <w:headerReference w:type="default" r:id="rId11"/>
      <w:footerReference w:type="default" r:id="rId12"/>
      <w:type w:val="continuous"/>
      <w:pgSz w:w="11906" w:h="16838"/>
      <w:pgMar w:top="262" w:right="454" w:bottom="1304" w:left="1304" w:header="22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65CB" w:rsidRDefault="00E065CB">
      <w:pPr>
        <w:spacing w:after="0" w:line="240" w:lineRule="auto"/>
      </w:pPr>
      <w:r>
        <w:separator/>
      </w:r>
    </w:p>
  </w:endnote>
  <w:endnote w:type="continuationSeparator" w:id="0">
    <w:p w:rsidR="00E065CB" w:rsidRDefault="00E06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39HrP24DhTt">
    <w:altName w:val="Calibri"/>
    <w:charset w:val="00"/>
    <w:family w:val="auto"/>
    <w:pitch w:val="variable"/>
    <w:sig w:usb0="00000003" w:usb1="00000000" w:usb2="00000000" w:usb3="00000000" w:csb0="00000001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90" w:type="dxa"/>
      <w:jc w:val="center"/>
      <w:tblLayout w:type="fixed"/>
      <w:tblLook w:val="01E0" w:firstRow="1" w:lastRow="1" w:firstColumn="1" w:lastColumn="1" w:noHBand="0" w:noVBand="0"/>
    </w:tblPr>
    <w:tblGrid>
      <w:gridCol w:w="1136"/>
      <w:gridCol w:w="1138"/>
      <w:gridCol w:w="859"/>
      <w:gridCol w:w="586"/>
      <w:gridCol w:w="3933"/>
      <w:gridCol w:w="842"/>
      <w:gridCol w:w="839"/>
      <w:gridCol w:w="1157"/>
    </w:tblGrid>
    <w:tr w:rsidR="00BE5CDE" w:rsidTr="004A09EC">
      <w:trPr>
        <w:trHeight w:hRule="exact" w:val="284"/>
        <w:jc w:val="center"/>
      </w:trPr>
      <w:tc>
        <w:tcPr>
          <w:tcW w:w="1136" w:type="dxa"/>
          <w:tcBorders>
            <w:top w:val="single" w:sz="12" w:space="0" w:color="auto"/>
            <w:left w:val="single" w:sz="12" w:space="0" w:color="auto"/>
            <w:bottom w:val="single" w:sz="8" w:space="0" w:color="auto"/>
            <w:right w:val="single" w:sz="12" w:space="0" w:color="auto"/>
          </w:tcBorders>
          <w:vAlign w:val="center"/>
        </w:tcPr>
        <w:p w:rsidR="00493BAA" w:rsidRPr="00CD3B6C" w:rsidRDefault="00111245" w:rsidP="00493BAA">
          <w:pPr>
            <w:pStyle w:val="a9"/>
            <w:rPr>
              <w:rFonts w:ascii="Times New Roman" w:hAnsi="Times New Roman"/>
            </w:rPr>
          </w:pPr>
          <w:r w:rsidRPr="001066EB">
            <w:rPr>
              <w:rFonts w:ascii="Franklin Gothic Book" w:hAnsi="Franklin Gothic Book"/>
              <w:szCs w:val="14"/>
              <w:lang w:eastAsia="en-US"/>
            </w:rPr>
            <w:t>Согласование</w:t>
          </w:r>
        </w:p>
      </w:tc>
      <w:tc>
        <w:tcPr>
          <w:tcW w:w="1138" w:type="dxa"/>
          <w:tcBorders>
            <w:top w:val="single" w:sz="12" w:space="0" w:color="auto"/>
            <w:left w:val="single" w:sz="12" w:space="0" w:color="auto"/>
            <w:bottom w:val="single" w:sz="8" w:space="0" w:color="auto"/>
            <w:right w:val="single" w:sz="12" w:space="0" w:color="auto"/>
          </w:tcBorders>
          <w:vAlign w:val="center"/>
        </w:tcPr>
        <w:p w:rsidR="00493BAA" w:rsidRPr="00CD3B6C" w:rsidRDefault="00111245" w:rsidP="00493BAA">
          <w:pPr>
            <w:pStyle w:val="a9"/>
            <w:rPr>
              <w:rFonts w:ascii="Times New Roman" w:hAnsi="Times New Roman"/>
            </w:rPr>
          </w:pPr>
          <w:r w:rsidRPr="001066EB">
            <w:rPr>
              <w:rFonts w:ascii="Franklin Gothic Book" w:hAnsi="Franklin Gothic Book"/>
              <w:szCs w:val="14"/>
              <w:lang w:eastAsia="en-US"/>
            </w:rPr>
            <w:t>Фамилия И.О.</w:t>
          </w:r>
        </w:p>
      </w:tc>
      <w:tc>
        <w:tcPr>
          <w:tcW w:w="859" w:type="dxa"/>
          <w:tcBorders>
            <w:top w:val="single" w:sz="12" w:space="0" w:color="auto"/>
            <w:left w:val="single" w:sz="12" w:space="0" w:color="auto"/>
            <w:bottom w:val="single" w:sz="8" w:space="0" w:color="auto"/>
            <w:right w:val="single" w:sz="12" w:space="0" w:color="auto"/>
          </w:tcBorders>
          <w:vAlign w:val="center"/>
        </w:tcPr>
        <w:p w:rsidR="00493BAA" w:rsidRPr="00CD3B6C" w:rsidRDefault="00111245" w:rsidP="00493BAA">
          <w:pPr>
            <w:pStyle w:val="a9"/>
            <w:rPr>
              <w:rFonts w:ascii="Times New Roman" w:hAnsi="Times New Roman"/>
            </w:rPr>
          </w:pPr>
          <w:r w:rsidRPr="001066EB">
            <w:rPr>
              <w:rFonts w:ascii="Franklin Gothic Book" w:hAnsi="Franklin Gothic Book"/>
              <w:szCs w:val="14"/>
              <w:lang w:eastAsia="en-US"/>
            </w:rPr>
            <w:t>Подпись</w:t>
          </w:r>
        </w:p>
      </w:tc>
      <w:tc>
        <w:tcPr>
          <w:tcW w:w="586" w:type="dxa"/>
          <w:tcBorders>
            <w:top w:val="single" w:sz="12" w:space="0" w:color="auto"/>
            <w:left w:val="single" w:sz="12" w:space="0" w:color="auto"/>
            <w:bottom w:val="single" w:sz="8" w:space="0" w:color="auto"/>
            <w:right w:val="single" w:sz="12" w:space="0" w:color="auto"/>
          </w:tcBorders>
          <w:vAlign w:val="center"/>
        </w:tcPr>
        <w:p w:rsidR="00493BAA" w:rsidRPr="00CD3B6C" w:rsidRDefault="00111245" w:rsidP="00493BAA">
          <w:pPr>
            <w:pStyle w:val="a9"/>
            <w:rPr>
              <w:rFonts w:ascii="Times New Roman" w:hAnsi="Times New Roman"/>
            </w:rPr>
          </w:pPr>
          <w:r w:rsidRPr="001066EB">
            <w:rPr>
              <w:rFonts w:ascii="Franklin Gothic Book" w:hAnsi="Franklin Gothic Book"/>
              <w:szCs w:val="14"/>
              <w:lang w:eastAsia="en-US"/>
            </w:rPr>
            <w:t>Дата</w:t>
          </w:r>
        </w:p>
      </w:tc>
      <w:tc>
        <w:tcPr>
          <w:tcW w:w="6771" w:type="dxa"/>
          <w:gridSpan w:val="4"/>
          <w:vMerge w:val="restart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  <w:vAlign w:val="center"/>
        </w:tcPr>
        <w:p w:rsidR="00493BAA" w:rsidRPr="008D0BA0" w:rsidRDefault="00111245" w:rsidP="00493BAA">
          <w:pPr>
            <w:pStyle w:val="a9"/>
            <w:jc w:val="center"/>
            <w:rPr>
              <w:rFonts w:ascii="Times New Roman" w:hAnsi="Times New Roman"/>
              <w:b/>
              <w:sz w:val="20"/>
              <w:szCs w:val="20"/>
              <w:highlight w:val="yellow"/>
            </w:rPr>
          </w:pPr>
          <w:r w:rsidRPr="001066EB">
            <w:rPr>
              <w:rFonts w:ascii="Franklin Gothic Book" w:hAnsi="Franklin Gothic Book" w:cs="Arial"/>
              <w:sz w:val="22"/>
              <w:szCs w:val="22"/>
              <w:lang w:eastAsia="en-US"/>
            </w:rPr>
            <w:t>О</w:t>
          </w:r>
          <w:r>
            <w:rPr>
              <w:rFonts w:ascii="Franklin Gothic Book" w:hAnsi="Franklin Gothic Book" w:cs="Arial"/>
              <w:sz w:val="22"/>
              <w:szCs w:val="22"/>
              <w:lang w:eastAsia="en-US"/>
            </w:rPr>
            <w:t>Л-ЦПА-ОПИ АСУТП-01-23</w:t>
          </w:r>
        </w:p>
      </w:tc>
    </w:tr>
    <w:tr w:rsidR="00BE5CDE" w:rsidTr="00033B03">
      <w:trPr>
        <w:trHeight w:hRule="exact" w:val="284"/>
        <w:jc w:val="center"/>
      </w:trPr>
      <w:tc>
        <w:tcPr>
          <w:tcW w:w="1136" w:type="dxa"/>
          <w:tcBorders>
            <w:top w:val="single" w:sz="8" w:space="0" w:color="auto"/>
            <w:left w:val="single" w:sz="12" w:space="0" w:color="auto"/>
            <w:bottom w:val="single" w:sz="8" w:space="0" w:color="auto"/>
            <w:right w:val="single" w:sz="12" w:space="0" w:color="auto"/>
          </w:tcBorders>
          <w:vAlign w:val="center"/>
        </w:tcPr>
        <w:p w:rsidR="00493BAA" w:rsidRPr="00CD3B6C" w:rsidRDefault="00111245" w:rsidP="00493BAA">
          <w:pPr>
            <w:pStyle w:val="a9"/>
            <w:rPr>
              <w:rFonts w:ascii="Times New Roman" w:hAnsi="Times New Roman"/>
            </w:rPr>
          </w:pPr>
          <w:r w:rsidRPr="00CD3B6C">
            <w:rPr>
              <w:rFonts w:ascii="Times New Roman" w:hAnsi="Times New Roman"/>
              <w:sz w:val="18"/>
              <w:szCs w:val="18"/>
            </w:rPr>
            <w:t>Разработал</w:t>
          </w:r>
        </w:p>
      </w:tc>
      <w:tc>
        <w:tcPr>
          <w:tcW w:w="1138" w:type="dxa"/>
          <w:tcBorders>
            <w:top w:val="single" w:sz="8" w:space="0" w:color="auto"/>
            <w:left w:val="single" w:sz="12" w:space="0" w:color="auto"/>
            <w:bottom w:val="single" w:sz="8" w:space="0" w:color="auto"/>
            <w:right w:val="single" w:sz="12" w:space="0" w:color="auto"/>
          </w:tcBorders>
          <w:tcFitText/>
          <w:vAlign w:val="center"/>
        </w:tcPr>
        <w:p w:rsidR="00493BAA" w:rsidRPr="00CD3B6C" w:rsidRDefault="00111245" w:rsidP="00493BAA">
          <w:pPr>
            <w:pStyle w:val="a9"/>
            <w:rPr>
              <w:rFonts w:ascii="Times New Roman" w:hAnsi="Times New Roman"/>
            </w:rPr>
          </w:pPr>
          <w:r w:rsidRPr="00D779C3">
            <w:rPr>
              <w:rFonts w:ascii="Times New Roman" w:hAnsi="Times New Roman"/>
              <w:spacing w:val="9"/>
            </w:rPr>
            <w:t>Цветков А.В.</w:t>
          </w:r>
        </w:p>
      </w:tc>
      <w:tc>
        <w:tcPr>
          <w:tcW w:w="859" w:type="dxa"/>
          <w:tcBorders>
            <w:top w:val="single" w:sz="8" w:space="0" w:color="auto"/>
            <w:left w:val="single" w:sz="12" w:space="0" w:color="auto"/>
            <w:bottom w:val="single" w:sz="8" w:space="0" w:color="auto"/>
            <w:right w:val="single" w:sz="12" w:space="0" w:color="auto"/>
          </w:tcBorders>
        </w:tcPr>
        <w:p w:rsidR="00493BAA" w:rsidRPr="00CD3B6C" w:rsidRDefault="00493BAA" w:rsidP="00493BAA">
          <w:pPr>
            <w:pStyle w:val="a9"/>
            <w:rPr>
              <w:rFonts w:ascii="Times New Roman" w:hAnsi="Times New Roman"/>
            </w:rPr>
          </w:pPr>
        </w:p>
      </w:tc>
      <w:tc>
        <w:tcPr>
          <w:tcW w:w="586" w:type="dxa"/>
          <w:tcBorders>
            <w:top w:val="single" w:sz="8" w:space="0" w:color="auto"/>
            <w:left w:val="single" w:sz="12" w:space="0" w:color="auto"/>
            <w:bottom w:val="single" w:sz="8" w:space="0" w:color="auto"/>
            <w:right w:val="single" w:sz="12" w:space="0" w:color="auto"/>
          </w:tcBorders>
        </w:tcPr>
        <w:p w:rsidR="00493BAA" w:rsidRPr="00CD3B6C" w:rsidRDefault="00493BAA" w:rsidP="00493BAA">
          <w:pPr>
            <w:pStyle w:val="a9"/>
            <w:rPr>
              <w:rFonts w:ascii="Times New Roman" w:hAnsi="Times New Roman"/>
            </w:rPr>
          </w:pPr>
        </w:p>
      </w:tc>
      <w:tc>
        <w:tcPr>
          <w:tcW w:w="6771" w:type="dxa"/>
          <w:gridSpan w:val="4"/>
          <w:vMerge/>
          <w:tcBorders>
            <w:left w:val="single" w:sz="12" w:space="0" w:color="auto"/>
            <w:right w:val="single" w:sz="12" w:space="0" w:color="auto"/>
          </w:tcBorders>
          <w:vAlign w:val="center"/>
        </w:tcPr>
        <w:p w:rsidR="00493BAA" w:rsidRPr="008D0BA0" w:rsidRDefault="00493BAA" w:rsidP="00493BAA">
          <w:pPr>
            <w:pStyle w:val="a9"/>
            <w:jc w:val="center"/>
            <w:rPr>
              <w:rFonts w:ascii="Times New Roman" w:hAnsi="Times New Roman"/>
              <w:bCs/>
              <w:color w:val="000000"/>
              <w:sz w:val="24"/>
              <w:highlight w:val="yellow"/>
            </w:rPr>
          </w:pPr>
        </w:p>
      </w:tc>
    </w:tr>
    <w:tr w:rsidR="00BE5CDE" w:rsidTr="00493BAA">
      <w:trPr>
        <w:trHeight w:hRule="exact" w:val="284"/>
        <w:jc w:val="center"/>
      </w:trPr>
      <w:tc>
        <w:tcPr>
          <w:tcW w:w="1136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  <w:tcMar>
            <w:left w:w="108" w:type="dxa"/>
            <w:right w:w="108" w:type="dxa"/>
          </w:tcMar>
          <w:vAlign w:val="center"/>
        </w:tcPr>
        <w:p w:rsidR="00493BAA" w:rsidRPr="00CD3B6C" w:rsidRDefault="00111245" w:rsidP="00493BAA">
          <w:pPr>
            <w:pStyle w:val="a9"/>
            <w:rPr>
              <w:rFonts w:ascii="Times New Roman" w:hAnsi="Times New Roman"/>
              <w:sz w:val="18"/>
              <w:szCs w:val="18"/>
            </w:rPr>
          </w:pPr>
          <w:r w:rsidRPr="00493BAA">
            <w:rPr>
              <w:rFonts w:ascii="Times New Roman" w:hAnsi="Times New Roman"/>
              <w:sz w:val="18"/>
              <w:szCs w:val="18"/>
            </w:rPr>
            <w:t>Проверил</w:t>
          </w:r>
        </w:p>
      </w:tc>
      <w:tc>
        <w:tcPr>
          <w:tcW w:w="1138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  <w:noWrap/>
          <w:tcFitText/>
          <w:vAlign w:val="center"/>
        </w:tcPr>
        <w:p w:rsidR="00493BAA" w:rsidRPr="00CD3B6C" w:rsidRDefault="00111245" w:rsidP="00493BAA">
          <w:pPr>
            <w:pStyle w:val="--0"/>
            <w:framePr w:hSpace="0" w:wrap="auto" w:vAnchor="margin" w:hAnchor="text" w:xAlign="left" w:yAlign="inline"/>
            <w:rPr>
              <w:rFonts w:ascii="Times New Roman" w:hAnsi="Times New Roman" w:cs="Times New Roman"/>
              <w:lang w:val="en-US"/>
            </w:rPr>
          </w:pPr>
          <w:r w:rsidRPr="00352F57">
            <w:rPr>
              <w:rFonts w:ascii="Times New Roman" w:hAnsi="Times New Roman" w:cs="Times New Roman"/>
              <w:spacing w:val="79"/>
            </w:rPr>
            <w:fldChar w:fldCharType="begin"/>
          </w:r>
          <w:r>
            <w:rPr>
              <w:rFonts w:ascii="Times New Roman" w:hAnsi="Times New Roman" w:cs="Times New Roman"/>
              <w:spacing w:val="79"/>
            </w:rPr>
            <w:instrText xml:space="preserve"> DOCPROPERTY LSATTR_Подпись__Проверил_ФИО \* MERGEFORMAT </w:instrText>
          </w:r>
          <w:r w:rsidRPr="00352F57">
            <w:rPr>
              <w:rFonts w:ascii="Times New Roman" w:hAnsi="Times New Roman" w:cs="Times New Roman"/>
              <w:spacing w:val="79"/>
            </w:rPr>
            <w:fldChar w:fldCharType="separate"/>
          </w:r>
          <w:r w:rsidRPr="00352F57">
            <w:rPr>
              <w:rFonts w:ascii="Times New Roman" w:hAnsi="Times New Roman" w:cs="Times New Roman"/>
              <w:spacing w:val="79"/>
            </w:rPr>
            <w:t>_</w:t>
          </w:r>
          <w:r w:rsidRPr="00352F57">
            <w:rPr>
              <w:rFonts w:ascii="Times New Roman" w:hAnsi="Times New Roman" w:cs="Times New Roman"/>
              <w:spacing w:val="79"/>
            </w:rPr>
            <w:fldChar w:fldCharType="end"/>
          </w:r>
        </w:p>
      </w:tc>
      <w:tc>
        <w:tcPr>
          <w:tcW w:w="859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  <w:noWrap/>
          <w:tcFitText/>
        </w:tcPr>
        <w:p w:rsidR="00493BAA" w:rsidRPr="00CD3B6C" w:rsidRDefault="00493BAA" w:rsidP="00493BAA">
          <w:pPr>
            <w:rPr>
              <w:rFonts w:ascii="Times New Roman" w:hAnsi="Times New Roman"/>
              <w:sz w:val="18"/>
              <w:szCs w:val="18"/>
            </w:rPr>
          </w:pPr>
        </w:p>
      </w:tc>
      <w:tc>
        <w:tcPr>
          <w:tcW w:w="586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  <w:noWrap/>
          <w:tcMar>
            <w:left w:w="57" w:type="dxa"/>
            <w:right w:w="57" w:type="dxa"/>
          </w:tcMar>
          <w:tcFitText/>
          <w:vAlign w:val="center"/>
        </w:tcPr>
        <w:p w:rsidR="00493BAA" w:rsidRPr="00CD3B6C" w:rsidRDefault="00111245" w:rsidP="00493BAA">
          <w:pPr>
            <w:pStyle w:val="a9"/>
            <w:jc w:val="center"/>
            <w:rPr>
              <w:rFonts w:ascii="Times New Roman" w:hAnsi="Times New Roman"/>
              <w:sz w:val="18"/>
              <w:szCs w:val="18"/>
            </w:rPr>
          </w:pPr>
          <w:r w:rsidRPr="00352F57">
            <w:rPr>
              <w:rFonts w:ascii="Times New Roman" w:hAnsi="Times New Roman"/>
              <w:spacing w:val="69"/>
            </w:rPr>
            <w:fldChar w:fldCharType="begin"/>
          </w:r>
          <w:r>
            <w:rPr>
              <w:rFonts w:ascii="Times New Roman" w:hAnsi="Times New Roman"/>
              <w:spacing w:val="69"/>
            </w:rPr>
            <w:instrText xml:space="preserve"> DOCPROPERTY LSATTR_Подпись__Разработал_ММ_ГГ.100004505500045 \* MERGEFORMAT </w:instrText>
          </w:r>
          <w:r w:rsidRPr="00352F57">
            <w:rPr>
              <w:rFonts w:ascii="Times New Roman" w:hAnsi="Times New Roman"/>
              <w:spacing w:val="69"/>
            </w:rPr>
            <w:fldChar w:fldCharType="separate"/>
          </w:r>
          <w:r w:rsidRPr="00352F57">
            <w:rPr>
              <w:rFonts w:ascii="Times New Roman" w:hAnsi="Times New Roman"/>
              <w:spacing w:val="69"/>
            </w:rPr>
            <w:t>_</w:t>
          </w:r>
          <w:r w:rsidRPr="00352F57">
            <w:rPr>
              <w:rFonts w:ascii="Times New Roman" w:hAnsi="Times New Roman"/>
              <w:spacing w:val="69"/>
            </w:rPr>
            <w:fldChar w:fldCharType="end"/>
          </w:r>
        </w:p>
      </w:tc>
      <w:tc>
        <w:tcPr>
          <w:tcW w:w="3933" w:type="dxa"/>
          <w:vMerge w:val="restart"/>
          <w:tcBorders>
            <w:top w:val="single" w:sz="12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  <w:vAlign w:val="center"/>
        </w:tcPr>
        <w:p w:rsidR="00493BAA" w:rsidRPr="00FC2BB5" w:rsidRDefault="00111245" w:rsidP="00493BAA">
          <w:pPr>
            <w:pStyle w:val="a9"/>
            <w:jc w:val="center"/>
            <w:rPr>
              <w:rFonts w:ascii="Times New Roman" w:hAnsi="Times New Roman"/>
              <w:b/>
              <w:sz w:val="20"/>
              <w:szCs w:val="20"/>
            </w:rPr>
          </w:pPr>
          <w:r w:rsidRPr="002444AE">
            <w:rPr>
              <w:rFonts w:ascii="Franklin Gothic Book" w:hAnsi="Franklin Gothic Book" w:cs="Arial"/>
              <w:b/>
              <w:sz w:val="22"/>
              <w:szCs w:val="22"/>
              <w:lang w:eastAsia="en-US"/>
            </w:rPr>
            <w:t xml:space="preserve">Устройство </w:t>
          </w:r>
          <w:r>
            <w:rPr>
              <w:rFonts w:ascii="Franklin Gothic Book" w:hAnsi="Franklin Gothic Book" w:cs="Arial"/>
              <w:b/>
              <w:sz w:val="22"/>
              <w:szCs w:val="22"/>
              <w:lang w:eastAsia="en-US"/>
            </w:rPr>
            <w:t>намотки</w:t>
          </w:r>
          <w:r w:rsidRPr="002444AE">
            <w:rPr>
              <w:rFonts w:ascii="Franklin Gothic Book" w:hAnsi="Franklin Gothic Book" w:cs="Arial"/>
              <w:b/>
              <w:sz w:val="22"/>
              <w:szCs w:val="22"/>
              <w:lang w:eastAsia="en-US"/>
            </w:rPr>
            <w:t xml:space="preserve"> </w:t>
          </w:r>
          <w:r>
            <w:rPr>
              <w:rFonts w:ascii="Franklin Gothic Book" w:hAnsi="Franklin Gothic Book" w:cs="Arial"/>
              <w:b/>
              <w:sz w:val="22"/>
              <w:szCs w:val="22"/>
              <w:lang w:eastAsia="en-US"/>
            </w:rPr>
            <w:t>катушек</w:t>
          </w:r>
        </w:p>
      </w:tc>
      <w:tc>
        <w:tcPr>
          <w:tcW w:w="842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493BAA" w:rsidRPr="00FC2BB5" w:rsidRDefault="00111245" w:rsidP="00493BAA">
          <w:pPr>
            <w:pStyle w:val="a9"/>
            <w:jc w:val="center"/>
            <w:rPr>
              <w:rFonts w:ascii="Times New Roman" w:hAnsi="Times New Roman"/>
              <w:sz w:val="18"/>
              <w:szCs w:val="18"/>
            </w:rPr>
          </w:pPr>
          <w:r w:rsidRPr="00FC2BB5">
            <w:rPr>
              <w:rFonts w:ascii="Times New Roman" w:hAnsi="Times New Roman"/>
              <w:sz w:val="18"/>
              <w:szCs w:val="18"/>
            </w:rPr>
            <w:t>Стадия</w:t>
          </w:r>
        </w:p>
      </w:tc>
      <w:tc>
        <w:tcPr>
          <w:tcW w:w="839" w:type="dxa"/>
          <w:tcBorders>
            <w:top w:val="single" w:sz="12" w:space="0" w:color="auto"/>
            <w:left w:val="single" w:sz="4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493BAA" w:rsidRPr="00FC2BB5" w:rsidRDefault="00111245" w:rsidP="00493BAA">
          <w:pPr>
            <w:pStyle w:val="a9"/>
            <w:jc w:val="center"/>
            <w:rPr>
              <w:rFonts w:ascii="Times New Roman" w:hAnsi="Times New Roman"/>
              <w:sz w:val="18"/>
              <w:szCs w:val="18"/>
            </w:rPr>
          </w:pPr>
          <w:r w:rsidRPr="00FC2BB5">
            <w:rPr>
              <w:rFonts w:ascii="Times New Roman" w:hAnsi="Times New Roman"/>
              <w:sz w:val="18"/>
              <w:szCs w:val="18"/>
            </w:rPr>
            <w:t>Лист</w:t>
          </w:r>
        </w:p>
      </w:tc>
      <w:tc>
        <w:tcPr>
          <w:tcW w:w="115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493BAA" w:rsidRPr="00FC2BB5" w:rsidRDefault="00111245" w:rsidP="00493BAA">
          <w:pPr>
            <w:pStyle w:val="a9"/>
            <w:jc w:val="center"/>
            <w:rPr>
              <w:rFonts w:ascii="Times New Roman" w:hAnsi="Times New Roman"/>
              <w:sz w:val="18"/>
              <w:szCs w:val="18"/>
            </w:rPr>
          </w:pPr>
          <w:r w:rsidRPr="00FC2BB5">
            <w:rPr>
              <w:rFonts w:ascii="Times New Roman" w:hAnsi="Times New Roman"/>
              <w:sz w:val="18"/>
              <w:szCs w:val="18"/>
            </w:rPr>
            <w:t>Листов</w:t>
          </w:r>
        </w:p>
      </w:tc>
    </w:tr>
    <w:tr w:rsidR="00BE5CDE" w:rsidTr="00493BAA">
      <w:trPr>
        <w:trHeight w:hRule="exact" w:val="284"/>
        <w:jc w:val="center"/>
      </w:trPr>
      <w:tc>
        <w:tcPr>
          <w:tcW w:w="1136" w:type="dxa"/>
          <w:tcBorders>
            <w:top w:val="single" w:sz="6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  <w:tcMar>
            <w:left w:w="108" w:type="dxa"/>
            <w:right w:w="108" w:type="dxa"/>
          </w:tcMar>
          <w:vAlign w:val="center"/>
        </w:tcPr>
        <w:p w:rsidR="00493BAA" w:rsidRPr="00CD3B6C" w:rsidRDefault="00111245" w:rsidP="00493BAA">
          <w:pPr>
            <w:pStyle w:val="a9"/>
            <w:rPr>
              <w:rFonts w:ascii="Times New Roman" w:hAnsi="Times New Roman"/>
              <w:sz w:val="18"/>
              <w:szCs w:val="18"/>
            </w:rPr>
          </w:pPr>
          <w:r w:rsidRPr="00493BAA">
            <w:rPr>
              <w:rFonts w:ascii="Times New Roman" w:hAnsi="Times New Roman"/>
              <w:sz w:val="18"/>
              <w:szCs w:val="18"/>
            </w:rPr>
            <w:t>Согласовано</w:t>
          </w:r>
        </w:p>
      </w:tc>
      <w:tc>
        <w:tcPr>
          <w:tcW w:w="1138" w:type="dxa"/>
          <w:tcBorders>
            <w:top w:val="single" w:sz="6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  <w:noWrap/>
          <w:tcFitText/>
          <w:vAlign w:val="center"/>
        </w:tcPr>
        <w:p w:rsidR="00493BAA" w:rsidRPr="00CD3B6C" w:rsidRDefault="00111245" w:rsidP="00493BAA">
          <w:pPr>
            <w:pStyle w:val="--0"/>
            <w:framePr w:hSpace="0" w:wrap="auto" w:vAnchor="margin" w:hAnchor="text" w:xAlign="left" w:yAlign="inline"/>
            <w:rPr>
              <w:rFonts w:ascii="Times New Roman" w:hAnsi="Times New Roman" w:cs="Times New Roman"/>
            </w:rPr>
          </w:pPr>
          <w:r w:rsidRPr="00352F57">
            <w:rPr>
              <w:rFonts w:ascii="Times New Roman" w:hAnsi="Times New Roman" w:cs="Times New Roman"/>
              <w:spacing w:val="79"/>
            </w:rPr>
            <w:fldChar w:fldCharType="begin"/>
          </w:r>
          <w:r w:rsidRPr="00493BAA">
            <w:rPr>
              <w:rFonts w:ascii="Times New Roman" w:hAnsi="Times New Roman" w:cs="Times New Roman"/>
              <w:spacing w:val="0"/>
            </w:rPr>
            <w:instrText xml:space="preserve"> DOCPROPERTY LSATTR_Подпись__Нормоконтроль_ФИО \* MERGEFORMAT </w:instrText>
          </w:r>
          <w:r w:rsidRPr="00352F57">
            <w:rPr>
              <w:rFonts w:ascii="Times New Roman" w:hAnsi="Times New Roman" w:cs="Times New Roman"/>
              <w:spacing w:val="0"/>
            </w:rPr>
            <w:fldChar w:fldCharType="separate"/>
          </w:r>
          <w:r w:rsidRPr="00352F57">
            <w:rPr>
              <w:rFonts w:ascii="Times New Roman" w:hAnsi="Times New Roman" w:cs="Times New Roman"/>
              <w:spacing w:val="79"/>
            </w:rPr>
            <w:t>_</w:t>
          </w:r>
          <w:r w:rsidRPr="00352F57">
            <w:rPr>
              <w:rFonts w:ascii="Times New Roman" w:hAnsi="Times New Roman" w:cs="Times New Roman"/>
              <w:spacing w:val="79"/>
            </w:rPr>
            <w:fldChar w:fldCharType="end"/>
          </w:r>
        </w:p>
      </w:tc>
      <w:tc>
        <w:tcPr>
          <w:tcW w:w="859" w:type="dxa"/>
          <w:tcBorders>
            <w:top w:val="single" w:sz="6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  <w:noWrap/>
          <w:tcFitText/>
          <w:vAlign w:val="center"/>
        </w:tcPr>
        <w:p w:rsidR="00493BAA" w:rsidRPr="00CD3B6C" w:rsidRDefault="00493BAA" w:rsidP="00493BAA">
          <w:pPr>
            <w:jc w:val="center"/>
            <w:rPr>
              <w:rFonts w:ascii="Times New Roman" w:hAnsi="Times New Roman"/>
              <w:sz w:val="18"/>
              <w:szCs w:val="18"/>
            </w:rPr>
          </w:pPr>
        </w:p>
      </w:tc>
      <w:tc>
        <w:tcPr>
          <w:tcW w:w="586" w:type="dxa"/>
          <w:tcBorders>
            <w:top w:val="single" w:sz="6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  <w:noWrap/>
          <w:tcMar>
            <w:left w:w="57" w:type="dxa"/>
            <w:right w:w="57" w:type="dxa"/>
          </w:tcMar>
          <w:tcFitText/>
          <w:vAlign w:val="center"/>
        </w:tcPr>
        <w:p w:rsidR="00493BAA" w:rsidRPr="00CD3B6C" w:rsidRDefault="00111245" w:rsidP="00493BAA">
          <w:pPr>
            <w:pStyle w:val="a9"/>
            <w:jc w:val="center"/>
            <w:rPr>
              <w:rFonts w:ascii="Times New Roman" w:hAnsi="Times New Roman"/>
              <w:sz w:val="18"/>
              <w:szCs w:val="18"/>
            </w:rPr>
          </w:pPr>
          <w:r w:rsidRPr="00352F57">
            <w:rPr>
              <w:rFonts w:ascii="Times New Roman" w:hAnsi="Times New Roman"/>
              <w:spacing w:val="69"/>
            </w:rPr>
            <w:fldChar w:fldCharType="begin"/>
          </w:r>
          <w:r>
            <w:rPr>
              <w:rFonts w:ascii="Times New Roman" w:hAnsi="Times New Roman"/>
              <w:spacing w:val="69"/>
            </w:rPr>
            <w:instrText xml:space="preserve"> DOCPROPERTY LSATTR_Подпись__Проверил_ММ_ГГ.100004505400045 \* MERGEFORMAT </w:instrText>
          </w:r>
          <w:r w:rsidRPr="00352F57">
            <w:rPr>
              <w:rFonts w:ascii="Times New Roman" w:hAnsi="Times New Roman"/>
              <w:spacing w:val="69"/>
            </w:rPr>
            <w:fldChar w:fldCharType="separate"/>
          </w:r>
          <w:r w:rsidRPr="00352F57">
            <w:rPr>
              <w:rFonts w:ascii="Times New Roman" w:hAnsi="Times New Roman"/>
              <w:spacing w:val="69"/>
            </w:rPr>
            <w:t>_</w:t>
          </w:r>
          <w:r w:rsidRPr="00352F57">
            <w:rPr>
              <w:rFonts w:ascii="Times New Roman" w:hAnsi="Times New Roman"/>
              <w:spacing w:val="69"/>
            </w:rPr>
            <w:fldChar w:fldCharType="end"/>
          </w:r>
        </w:p>
      </w:tc>
      <w:tc>
        <w:tcPr>
          <w:tcW w:w="3933" w:type="dxa"/>
          <w:vMerge/>
          <w:tcBorders>
            <w:left w:val="single" w:sz="12" w:space="0" w:color="auto"/>
            <w:bottom w:val="single" w:sz="4" w:space="0" w:color="auto"/>
            <w:right w:val="single" w:sz="12" w:space="0" w:color="auto"/>
          </w:tcBorders>
        </w:tcPr>
        <w:p w:rsidR="00493BAA" w:rsidRPr="00FC2BB5" w:rsidRDefault="00493BAA" w:rsidP="00493BAA">
          <w:pPr>
            <w:pStyle w:val="a9"/>
            <w:rPr>
              <w:rFonts w:ascii="Times New Roman" w:hAnsi="Times New Roman"/>
            </w:rPr>
          </w:pPr>
        </w:p>
      </w:tc>
      <w:tc>
        <w:tcPr>
          <w:tcW w:w="842" w:type="dxa"/>
          <w:vMerge w:val="restart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493BAA" w:rsidRPr="00FC2BB5" w:rsidRDefault="00493BAA" w:rsidP="00493BAA">
          <w:pPr>
            <w:pStyle w:val="a9"/>
            <w:jc w:val="center"/>
            <w:rPr>
              <w:rFonts w:ascii="Times New Roman" w:hAnsi="Times New Roman"/>
              <w:sz w:val="22"/>
              <w:szCs w:val="22"/>
            </w:rPr>
          </w:pPr>
        </w:p>
      </w:tc>
      <w:tc>
        <w:tcPr>
          <w:tcW w:w="839" w:type="dxa"/>
          <w:vMerge w:val="restart"/>
          <w:tcBorders>
            <w:top w:val="single" w:sz="12" w:space="0" w:color="auto"/>
            <w:left w:val="single" w:sz="4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493BAA" w:rsidRPr="00FC2BB5" w:rsidRDefault="00111245" w:rsidP="00493BAA">
          <w:pPr>
            <w:pStyle w:val="a9"/>
            <w:jc w:val="center"/>
            <w:rPr>
              <w:rFonts w:ascii="Times New Roman" w:hAnsi="Times New Roman"/>
              <w:sz w:val="22"/>
              <w:szCs w:val="22"/>
            </w:rPr>
          </w:pPr>
          <w:r w:rsidRPr="00FC2BB5">
            <w:rPr>
              <w:rFonts w:ascii="Times New Roman" w:hAnsi="Times New Roman"/>
              <w:sz w:val="22"/>
              <w:szCs w:val="22"/>
            </w:rPr>
            <w:fldChar w:fldCharType="begin"/>
          </w:r>
          <w:r w:rsidRPr="00FC2BB5">
            <w:rPr>
              <w:rFonts w:ascii="Times New Roman" w:hAnsi="Times New Roman"/>
              <w:sz w:val="22"/>
              <w:szCs w:val="22"/>
            </w:rPr>
            <w:instrText xml:space="preserve"> IF </w:instrText>
          </w:r>
          <w:r>
            <w:rPr>
              <w:rFonts w:ascii="Times New Roman" w:hAnsi="Times New Roman"/>
              <w:noProof/>
              <w:sz w:val="22"/>
              <w:szCs w:val="22"/>
            </w:rPr>
            <w:fldChar w:fldCharType="begin"/>
          </w:r>
          <w:r>
            <w:rPr>
              <w:rFonts w:ascii="Times New Roman" w:hAnsi="Times New Roman"/>
              <w:noProof/>
              <w:sz w:val="22"/>
              <w:szCs w:val="22"/>
            </w:rPr>
            <w:instrText xml:space="preserve"> NUMPAGES   \* MERGEFORMAT </w:instrText>
          </w:r>
          <w:r>
            <w:rPr>
              <w:rFonts w:ascii="Times New Roman" w:hAnsi="Times New Roman"/>
              <w:noProof/>
              <w:sz w:val="22"/>
              <w:szCs w:val="22"/>
            </w:rPr>
            <w:fldChar w:fldCharType="separate"/>
          </w:r>
          <w:r w:rsidR="00D04B12">
            <w:rPr>
              <w:rFonts w:ascii="Times New Roman" w:hAnsi="Times New Roman"/>
              <w:noProof/>
              <w:sz w:val="22"/>
              <w:szCs w:val="22"/>
            </w:rPr>
            <w:instrText>1</w:instrText>
          </w:r>
          <w:r>
            <w:rPr>
              <w:rFonts w:ascii="Times New Roman" w:hAnsi="Times New Roman"/>
              <w:noProof/>
              <w:sz w:val="22"/>
              <w:szCs w:val="22"/>
            </w:rPr>
            <w:fldChar w:fldCharType="end"/>
          </w:r>
          <w:r w:rsidRPr="00FC2BB5">
            <w:rPr>
              <w:rFonts w:ascii="Times New Roman" w:hAnsi="Times New Roman"/>
              <w:sz w:val="22"/>
              <w:szCs w:val="22"/>
            </w:rPr>
            <w:instrText xml:space="preserve"> = 1 "" "1" </w:instrText>
          </w:r>
          <w:r w:rsidRPr="00FC2BB5">
            <w:rPr>
              <w:rFonts w:ascii="Times New Roman" w:hAnsi="Times New Roman"/>
              <w:sz w:val="22"/>
              <w:szCs w:val="22"/>
            </w:rPr>
            <w:fldChar w:fldCharType="end"/>
          </w:r>
        </w:p>
      </w:tc>
      <w:tc>
        <w:tcPr>
          <w:tcW w:w="1157" w:type="dxa"/>
          <w:vMerge w:val="restart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493BAA" w:rsidRPr="00FC2BB5" w:rsidRDefault="00111245" w:rsidP="00493BAA">
          <w:pPr>
            <w:pStyle w:val="a9"/>
            <w:jc w:val="center"/>
            <w:rPr>
              <w:rFonts w:ascii="Times New Roman" w:hAnsi="Times New Roman"/>
              <w:sz w:val="22"/>
              <w:szCs w:val="22"/>
            </w:rPr>
          </w:pPr>
          <w:r>
            <w:rPr>
              <w:rFonts w:ascii="Times New Roman" w:hAnsi="Times New Roman"/>
              <w:noProof/>
              <w:sz w:val="22"/>
              <w:szCs w:val="22"/>
            </w:rPr>
            <w:fldChar w:fldCharType="begin"/>
          </w:r>
          <w:r>
            <w:rPr>
              <w:rFonts w:ascii="Times New Roman" w:hAnsi="Times New Roman"/>
              <w:noProof/>
              <w:sz w:val="22"/>
              <w:szCs w:val="22"/>
            </w:rPr>
            <w:instrText xml:space="preserve"> NUMPAGES   \* MERGEFORMAT </w:instrText>
          </w:r>
          <w:r>
            <w:rPr>
              <w:rFonts w:ascii="Times New Roman" w:hAnsi="Times New Roman"/>
              <w:noProof/>
              <w:sz w:val="22"/>
              <w:szCs w:val="22"/>
            </w:rPr>
            <w:fldChar w:fldCharType="separate"/>
          </w:r>
          <w:r w:rsidR="00D04B12">
            <w:rPr>
              <w:rFonts w:ascii="Times New Roman" w:hAnsi="Times New Roman"/>
              <w:noProof/>
              <w:sz w:val="22"/>
              <w:szCs w:val="22"/>
            </w:rPr>
            <w:t>1</w:t>
          </w:r>
          <w:r>
            <w:rPr>
              <w:rFonts w:ascii="Times New Roman" w:hAnsi="Times New Roman"/>
              <w:noProof/>
              <w:sz w:val="22"/>
              <w:szCs w:val="22"/>
            </w:rPr>
            <w:fldChar w:fldCharType="end"/>
          </w:r>
        </w:p>
      </w:tc>
    </w:tr>
    <w:tr w:rsidR="00BE5CDE" w:rsidTr="00493BAA">
      <w:trPr>
        <w:trHeight w:hRule="exact" w:val="284"/>
        <w:jc w:val="center"/>
      </w:trPr>
      <w:tc>
        <w:tcPr>
          <w:tcW w:w="1136" w:type="dxa"/>
          <w:tcBorders>
            <w:top w:val="single" w:sz="6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  <w:tcMar>
            <w:left w:w="108" w:type="dxa"/>
            <w:right w:w="108" w:type="dxa"/>
          </w:tcMar>
          <w:vAlign w:val="center"/>
        </w:tcPr>
        <w:p w:rsidR="00493BAA" w:rsidRPr="00CD3B6C" w:rsidRDefault="00493BAA" w:rsidP="00493BAA">
          <w:pPr>
            <w:pStyle w:val="a9"/>
            <w:rPr>
              <w:rFonts w:ascii="Times New Roman" w:hAnsi="Times New Roman"/>
              <w:sz w:val="18"/>
              <w:szCs w:val="18"/>
            </w:rPr>
          </w:pPr>
        </w:p>
      </w:tc>
      <w:tc>
        <w:tcPr>
          <w:tcW w:w="1138" w:type="dxa"/>
          <w:tcBorders>
            <w:top w:val="single" w:sz="6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  <w:noWrap/>
          <w:tcFitText/>
          <w:vAlign w:val="center"/>
        </w:tcPr>
        <w:p w:rsidR="00493BAA" w:rsidRPr="00CD3B6C" w:rsidRDefault="00493BAA" w:rsidP="00493BAA">
          <w:pPr>
            <w:pStyle w:val="--0"/>
            <w:framePr w:hSpace="0" w:wrap="auto" w:vAnchor="margin" w:hAnchor="text" w:xAlign="left" w:yAlign="inline"/>
            <w:rPr>
              <w:rFonts w:ascii="Times New Roman" w:hAnsi="Times New Roman" w:cs="Times New Roman"/>
            </w:rPr>
          </w:pPr>
        </w:p>
      </w:tc>
      <w:tc>
        <w:tcPr>
          <w:tcW w:w="859" w:type="dxa"/>
          <w:tcBorders>
            <w:top w:val="single" w:sz="6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  <w:noWrap/>
          <w:tcFitText/>
          <w:vAlign w:val="center"/>
        </w:tcPr>
        <w:p w:rsidR="00493BAA" w:rsidRPr="00CD3B6C" w:rsidRDefault="00493BAA" w:rsidP="00493BAA">
          <w:pPr>
            <w:jc w:val="center"/>
            <w:rPr>
              <w:rFonts w:ascii="Times New Roman" w:hAnsi="Times New Roman"/>
              <w:sz w:val="18"/>
              <w:szCs w:val="18"/>
            </w:rPr>
          </w:pPr>
        </w:p>
      </w:tc>
      <w:tc>
        <w:tcPr>
          <w:tcW w:w="586" w:type="dxa"/>
          <w:tcBorders>
            <w:top w:val="single" w:sz="6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  <w:noWrap/>
          <w:tcMar>
            <w:left w:w="57" w:type="dxa"/>
            <w:right w:w="57" w:type="dxa"/>
          </w:tcMar>
          <w:tcFitText/>
          <w:vAlign w:val="center"/>
        </w:tcPr>
        <w:p w:rsidR="00493BAA" w:rsidRPr="00CD3B6C" w:rsidRDefault="00111245" w:rsidP="00493BAA">
          <w:pPr>
            <w:pStyle w:val="--"/>
            <w:framePr w:hSpace="0" w:wrap="auto" w:vAnchor="margin" w:hAnchor="text" w:xAlign="left" w:yAlign="inline"/>
            <w:rPr>
              <w:rFonts w:ascii="Times New Roman" w:hAnsi="Times New Roman" w:cs="Times New Roman"/>
            </w:rPr>
          </w:pPr>
          <w:r w:rsidRPr="00352F57">
            <w:rPr>
              <w:rFonts w:ascii="Times New Roman" w:hAnsi="Times New Roman" w:cs="Times New Roman"/>
              <w:spacing w:val="79"/>
            </w:rPr>
            <w:fldChar w:fldCharType="begin"/>
          </w:r>
          <w:r>
            <w:rPr>
              <w:rFonts w:ascii="Times New Roman" w:hAnsi="Times New Roman" w:cs="Times New Roman"/>
              <w:spacing w:val="79"/>
            </w:rPr>
            <w:instrText xml:space="preserve"> DOCPROPERTY LSATTR_Подпись__Нормоконтроль_ММ_ГГ.100004505300045 \* MERGEFORMAT </w:instrText>
          </w:r>
          <w:r w:rsidRPr="00352F57">
            <w:rPr>
              <w:rFonts w:ascii="Times New Roman" w:hAnsi="Times New Roman" w:cs="Times New Roman"/>
              <w:spacing w:val="79"/>
            </w:rPr>
            <w:fldChar w:fldCharType="separate"/>
          </w:r>
          <w:r w:rsidRPr="00352F57">
            <w:rPr>
              <w:rFonts w:ascii="Times New Roman" w:hAnsi="Times New Roman" w:cs="Times New Roman"/>
              <w:spacing w:val="79"/>
            </w:rPr>
            <w:t>_</w:t>
          </w:r>
          <w:r w:rsidRPr="00352F57">
            <w:rPr>
              <w:rFonts w:ascii="Times New Roman" w:hAnsi="Times New Roman" w:cs="Times New Roman"/>
              <w:spacing w:val="79"/>
            </w:rPr>
            <w:fldChar w:fldCharType="end"/>
          </w:r>
        </w:p>
      </w:tc>
      <w:tc>
        <w:tcPr>
          <w:tcW w:w="3933" w:type="dxa"/>
          <w:vMerge/>
          <w:tcBorders>
            <w:left w:val="single" w:sz="12" w:space="0" w:color="auto"/>
            <w:bottom w:val="single" w:sz="4" w:space="0" w:color="auto"/>
            <w:right w:val="single" w:sz="12" w:space="0" w:color="auto"/>
          </w:tcBorders>
        </w:tcPr>
        <w:p w:rsidR="00493BAA" w:rsidRPr="00FC2BB5" w:rsidRDefault="00493BAA" w:rsidP="00493BAA">
          <w:pPr>
            <w:pStyle w:val="a9"/>
            <w:rPr>
              <w:rFonts w:ascii="Times New Roman" w:hAnsi="Times New Roman"/>
            </w:rPr>
          </w:pPr>
        </w:p>
      </w:tc>
      <w:tc>
        <w:tcPr>
          <w:tcW w:w="842" w:type="dxa"/>
          <w:vMerge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493BAA" w:rsidRPr="00FC2BB5" w:rsidRDefault="00493BAA" w:rsidP="00493BAA">
          <w:pPr>
            <w:pStyle w:val="a9"/>
            <w:spacing w:line="312" w:lineRule="auto"/>
            <w:ind w:left="567" w:firstLine="11"/>
            <w:jc w:val="center"/>
            <w:rPr>
              <w:rFonts w:ascii="Times New Roman" w:hAnsi="Times New Roman"/>
              <w:b/>
              <w:sz w:val="16"/>
            </w:rPr>
          </w:pPr>
        </w:p>
      </w:tc>
      <w:tc>
        <w:tcPr>
          <w:tcW w:w="839" w:type="dxa"/>
          <w:vMerge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493BAA" w:rsidRPr="00FC2BB5" w:rsidRDefault="00493BAA" w:rsidP="00493BAA">
          <w:pPr>
            <w:pStyle w:val="a9"/>
            <w:spacing w:line="312" w:lineRule="auto"/>
            <w:ind w:left="567" w:firstLine="11"/>
            <w:jc w:val="center"/>
            <w:rPr>
              <w:rFonts w:ascii="Times New Roman" w:hAnsi="Times New Roman"/>
              <w:b/>
              <w:sz w:val="16"/>
            </w:rPr>
          </w:pPr>
        </w:p>
      </w:tc>
      <w:tc>
        <w:tcPr>
          <w:tcW w:w="1157" w:type="dxa"/>
          <w:vMerge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493BAA" w:rsidRPr="00FC2BB5" w:rsidRDefault="00493BAA" w:rsidP="00493BAA">
          <w:pPr>
            <w:pStyle w:val="a9"/>
            <w:spacing w:line="312" w:lineRule="auto"/>
            <w:ind w:left="567" w:firstLine="11"/>
            <w:jc w:val="center"/>
            <w:rPr>
              <w:rFonts w:ascii="Times New Roman" w:hAnsi="Times New Roman"/>
              <w:b/>
              <w:sz w:val="16"/>
            </w:rPr>
          </w:pPr>
        </w:p>
      </w:tc>
    </w:tr>
    <w:tr w:rsidR="00BE5CDE" w:rsidTr="00493BAA">
      <w:trPr>
        <w:trHeight w:hRule="exact" w:val="284"/>
        <w:jc w:val="center"/>
      </w:trPr>
      <w:tc>
        <w:tcPr>
          <w:tcW w:w="1136" w:type="dxa"/>
          <w:tcBorders>
            <w:top w:val="single" w:sz="6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  <w:tcMar>
            <w:left w:w="108" w:type="dxa"/>
            <w:right w:w="108" w:type="dxa"/>
          </w:tcMar>
          <w:vAlign w:val="center"/>
        </w:tcPr>
        <w:p w:rsidR="00493BAA" w:rsidRPr="00CD3B6C" w:rsidRDefault="00493BAA" w:rsidP="00493BAA">
          <w:pPr>
            <w:pStyle w:val="a9"/>
            <w:rPr>
              <w:rFonts w:ascii="Times New Roman" w:hAnsi="Times New Roman"/>
              <w:sz w:val="18"/>
              <w:szCs w:val="18"/>
            </w:rPr>
          </w:pPr>
        </w:p>
      </w:tc>
      <w:tc>
        <w:tcPr>
          <w:tcW w:w="1138" w:type="dxa"/>
          <w:tcBorders>
            <w:top w:val="single" w:sz="6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  <w:noWrap/>
          <w:tcFitText/>
          <w:vAlign w:val="center"/>
        </w:tcPr>
        <w:p w:rsidR="00493BAA" w:rsidRPr="00CD3B6C" w:rsidRDefault="00111245" w:rsidP="00493BAA">
          <w:pPr>
            <w:pStyle w:val="--0"/>
            <w:framePr w:hSpace="0" w:wrap="auto" w:vAnchor="margin" w:hAnchor="text" w:xAlign="left" w:yAlign="inline"/>
            <w:rPr>
              <w:rFonts w:ascii="Times New Roman" w:hAnsi="Times New Roman" w:cs="Times New Roman"/>
            </w:rPr>
          </w:pPr>
          <w:r w:rsidRPr="00352F57">
            <w:rPr>
              <w:rFonts w:ascii="Times New Roman" w:hAnsi="Times New Roman" w:cs="Times New Roman"/>
              <w:spacing w:val="79"/>
            </w:rPr>
            <w:fldChar w:fldCharType="begin"/>
          </w:r>
          <w:r>
            <w:rPr>
              <w:rFonts w:ascii="Times New Roman" w:hAnsi="Times New Roman" w:cs="Times New Roman"/>
              <w:spacing w:val="79"/>
            </w:rPr>
            <w:instrText xml:space="preserve"> DOCPROPERTY LSATTR_Подпись__Нач__отдела_ФИО \* MERGEFORMAT </w:instrText>
          </w:r>
          <w:r w:rsidRPr="00352F57">
            <w:rPr>
              <w:rFonts w:ascii="Times New Roman" w:hAnsi="Times New Roman" w:cs="Times New Roman"/>
              <w:spacing w:val="79"/>
            </w:rPr>
            <w:fldChar w:fldCharType="separate"/>
          </w:r>
          <w:r w:rsidRPr="00352F57">
            <w:rPr>
              <w:rFonts w:ascii="Times New Roman" w:hAnsi="Times New Roman" w:cs="Times New Roman"/>
              <w:spacing w:val="79"/>
            </w:rPr>
            <w:t>_</w:t>
          </w:r>
          <w:r w:rsidRPr="00352F57">
            <w:rPr>
              <w:rFonts w:ascii="Times New Roman" w:hAnsi="Times New Roman" w:cs="Times New Roman"/>
              <w:spacing w:val="79"/>
            </w:rPr>
            <w:fldChar w:fldCharType="end"/>
          </w:r>
        </w:p>
      </w:tc>
      <w:tc>
        <w:tcPr>
          <w:tcW w:w="859" w:type="dxa"/>
          <w:tcBorders>
            <w:top w:val="single" w:sz="6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  <w:noWrap/>
          <w:tcFitText/>
          <w:vAlign w:val="center"/>
        </w:tcPr>
        <w:p w:rsidR="00493BAA" w:rsidRPr="00CD3B6C" w:rsidRDefault="00493BAA" w:rsidP="00493BAA">
          <w:pPr>
            <w:pStyle w:val="a9"/>
            <w:rPr>
              <w:rFonts w:ascii="Times New Roman" w:hAnsi="Times New Roman"/>
              <w:sz w:val="18"/>
              <w:szCs w:val="18"/>
            </w:rPr>
          </w:pPr>
        </w:p>
      </w:tc>
      <w:tc>
        <w:tcPr>
          <w:tcW w:w="586" w:type="dxa"/>
          <w:tcBorders>
            <w:top w:val="single" w:sz="6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  <w:noWrap/>
          <w:tcMar>
            <w:left w:w="57" w:type="dxa"/>
            <w:right w:w="57" w:type="dxa"/>
          </w:tcMar>
          <w:tcFitText/>
          <w:vAlign w:val="center"/>
        </w:tcPr>
        <w:p w:rsidR="00493BAA" w:rsidRPr="00CD3B6C" w:rsidRDefault="00111245" w:rsidP="00493BAA">
          <w:pPr>
            <w:pStyle w:val="--"/>
            <w:framePr w:hSpace="0" w:wrap="auto" w:vAnchor="margin" w:hAnchor="text" w:xAlign="left" w:yAlign="inline"/>
            <w:rPr>
              <w:rFonts w:ascii="Times New Roman" w:hAnsi="Times New Roman" w:cs="Times New Roman"/>
            </w:rPr>
          </w:pPr>
          <w:r w:rsidRPr="00352F57">
            <w:rPr>
              <w:rFonts w:ascii="Times New Roman" w:hAnsi="Times New Roman" w:cs="Times New Roman"/>
              <w:spacing w:val="79"/>
            </w:rPr>
            <w:fldChar w:fldCharType="begin"/>
          </w:r>
          <w:r>
            <w:rPr>
              <w:rFonts w:ascii="Times New Roman" w:hAnsi="Times New Roman" w:cs="Times New Roman"/>
              <w:spacing w:val="79"/>
            </w:rPr>
            <w:instrText xml:space="preserve"> DOCPROPERTY LSATTR_Подпись__Нач__отдела_ММ_ГГ.100004505200045 \* MERGEFORMAT </w:instrText>
          </w:r>
          <w:r w:rsidRPr="00352F57">
            <w:rPr>
              <w:rFonts w:ascii="Times New Roman" w:hAnsi="Times New Roman" w:cs="Times New Roman"/>
              <w:spacing w:val="79"/>
            </w:rPr>
            <w:fldChar w:fldCharType="separate"/>
          </w:r>
          <w:r w:rsidRPr="00352F57">
            <w:rPr>
              <w:rFonts w:ascii="Times New Roman" w:hAnsi="Times New Roman" w:cs="Times New Roman"/>
              <w:spacing w:val="79"/>
            </w:rPr>
            <w:t>_</w:t>
          </w:r>
          <w:r w:rsidRPr="00352F57">
            <w:rPr>
              <w:rFonts w:ascii="Times New Roman" w:hAnsi="Times New Roman" w:cs="Times New Roman"/>
              <w:spacing w:val="79"/>
            </w:rPr>
            <w:fldChar w:fldCharType="end"/>
          </w:r>
        </w:p>
      </w:tc>
      <w:tc>
        <w:tcPr>
          <w:tcW w:w="3933" w:type="dxa"/>
          <w:vMerge/>
          <w:tcBorders>
            <w:left w:val="single" w:sz="12" w:space="0" w:color="auto"/>
            <w:bottom w:val="single" w:sz="4" w:space="0" w:color="auto"/>
            <w:right w:val="single" w:sz="12" w:space="0" w:color="auto"/>
          </w:tcBorders>
          <w:vAlign w:val="center"/>
        </w:tcPr>
        <w:p w:rsidR="00493BAA" w:rsidRPr="00A60BE4" w:rsidRDefault="00493BAA" w:rsidP="00493BAA">
          <w:pPr>
            <w:pStyle w:val="a9"/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842" w:type="dxa"/>
          <w:vMerge w:val="restart"/>
          <w:tcBorders>
            <w:top w:val="single" w:sz="12" w:space="0" w:color="auto"/>
            <w:left w:val="single" w:sz="12" w:space="0" w:color="auto"/>
            <w:bottom w:val="single" w:sz="12" w:space="0" w:color="auto"/>
          </w:tcBorders>
          <w:vAlign w:val="center"/>
        </w:tcPr>
        <w:p w:rsidR="00493BAA" w:rsidRPr="00FC2BB5" w:rsidRDefault="00493BAA" w:rsidP="00493BAA">
          <w:pPr>
            <w:pStyle w:val="a9"/>
            <w:jc w:val="center"/>
            <w:rPr>
              <w:rFonts w:ascii="Times New Roman" w:hAnsi="Times New Roman"/>
            </w:rPr>
          </w:pPr>
        </w:p>
      </w:tc>
      <w:tc>
        <w:tcPr>
          <w:tcW w:w="1996" w:type="dxa"/>
          <w:gridSpan w:val="2"/>
          <w:vMerge w:val="restart"/>
          <w:tcBorders>
            <w:top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493BAA" w:rsidRPr="008D0BA0" w:rsidRDefault="00111245" w:rsidP="00493BAA">
          <w:pPr>
            <w:pStyle w:val="a9"/>
            <w:rPr>
              <w:rFonts w:ascii="Times New Roman" w:hAnsi="Times New Roman"/>
              <w:highlight w:val="yellow"/>
            </w:rPr>
          </w:pPr>
          <w:r>
            <w:rPr>
              <w:rFonts w:ascii="Franklin Gothic Book" w:hAnsi="Franklin Gothic Book"/>
              <w:b/>
              <w:sz w:val="16"/>
              <w:szCs w:val="16"/>
              <w:lang w:eastAsia="en-US"/>
            </w:rPr>
            <w:t>Типовой опросный лист</w:t>
          </w:r>
        </w:p>
      </w:tc>
    </w:tr>
    <w:tr w:rsidR="00BE5CDE" w:rsidTr="00493BAA">
      <w:trPr>
        <w:trHeight w:hRule="exact" w:val="284"/>
        <w:jc w:val="center"/>
      </w:trPr>
      <w:tc>
        <w:tcPr>
          <w:tcW w:w="1136" w:type="dxa"/>
          <w:tcBorders>
            <w:top w:val="single" w:sz="6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  <w:tcMar>
            <w:left w:w="108" w:type="dxa"/>
            <w:right w:w="108" w:type="dxa"/>
          </w:tcMar>
          <w:vAlign w:val="center"/>
        </w:tcPr>
        <w:p w:rsidR="00493BAA" w:rsidRPr="00CD3B6C" w:rsidRDefault="00493BAA" w:rsidP="00493BAA">
          <w:pPr>
            <w:pStyle w:val="a9"/>
            <w:rPr>
              <w:rFonts w:ascii="Times New Roman" w:hAnsi="Times New Roman"/>
              <w:sz w:val="18"/>
              <w:szCs w:val="18"/>
            </w:rPr>
          </w:pPr>
        </w:p>
      </w:tc>
      <w:tc>
        <w:tcPr>
          <w:tcW w:w="1138" w:type="dxa"/>
          <w:tcBorders>
            <w:top w:val="single" w:sz="6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  <w:noWrap/>
          <w:tcFitText/>
          <w:vAlign w:val="center"/>
        </w:tcPr>
        <w:p w:rsidR="00493BAA" w:rsidRPr="00CD3B6C" w:rsidRDefault="00111245" w:rsidP="00493BAA">
          <w:pPr>
            <w:pStyle w:val="--0"/>
            <w:framePr w:hSpace="0" w:wrap="auto" w:vAnchor="margin" w:hAnchor="text" w:xAlign="left" w:yAlign="inline"/>
            <w:rPr>
              <w:rFonts w:ascii="Times New Roman" w:hAnsi="Times New Roman" w:cs="Times New Roman"/>
            </w:rPr>
          </w:pPr>
          <w:r w:rsidRPr="00352F57">
            <w:rPr>
              <w:rFonts w:ascii="Times New Roman" w:hAnsi="Times New Roman" w:cs="Times New Roman"/>
              <w:spacing w:val="79"/>
            </w:rPr>
            <w:fldChar w:fldCharType="begin"/>
          </w:r>
          <w:r>
            <w:rPr>
              <w:rFonts w:ascii="Times New Roman" w:hAnsi="Times New Roman" w:cs="Times New Roman"/>
              <w:spacing w:val="79"/>
            </w:rPr>
            <w:instrText xml:space="preserve"> DOCPROPERTY LSATTR_Подпись__ГИП_ФИО \* MERGEFORMAT </w:instrText>
          </w:r>
          <w:r w:rsidRPr="00352F57">
            <w:rPr>
              <w:rFonts w:ascii="Times New Roman" w:hAnsi="Times New Roman" w:cs="Times New Roman"/>
              <w:spacing w:val="79"/>
            </w:rPr>
            <w:fldChar w:fldCharType="separate"/>
          </w:r>
          <w:r w:rsidRPr="00352F57">
            <w:rPr>
              <w:rFonts w:ascii="Times New Roman" w:hAnsi="Times New Roman" w:cs="Times New Roman"/>
              <w:spacing w:val="79"/>
            </w:rPr>
            <w:t>_</w:t>
          </w:r>
          <w:r w:rsidRPr="00352F57">
            <w:rPr>
              <w:rFonts w:ascii="Times New Roman" w:hAnsi="Times New Roman" w:cs="Times New Roman"/>
              <w:spacing w:val="79"/>
            </w:rPr>
            <w:fldChar w:fldCharType="end"/>
          </w:r>
        </w:p>
      </w:tc>
      <w:tc>
        <w:tcPr>
          <w:tcW w:w="859" w:type="dxa"/>
          <w:tcBorders>
            <w:top w:val="single" w:sz="6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  <w:noWrap/>
          <w:tcFitText/>
          <w:vAlign w:val="center"/>
        </w:tcPr>
        <w:p w:rsidR="00493BAA" w:rsidRPr="00CD3B6C" w:rsidRDefault="00493BAA" w:rsidP="00493BAA">
          <w:pPr>
            <w:pStyle w:val="a9"/>
            <w:rPr>
              <w:rFonts w:ascii="Times New Roman" w:hAnsi="Times New Roman"/>
              <w:sz w:val="18"/>
              <w:szCs w:val="18"/>
            </w:rPr>
          </w:pPr>
        </w:p>
      </w:tc>
      <w:tc>
        <w:tcPr>
          <w:tcW w:w="586" w:type="dxa"/>
          <w:tcBorders>
            <w:top w:val="single" w:sz="6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  <w:noWrap/>
          <w:tcMar>
            <w:left w:w="57" w:type="dxa"/>
            <w:right w:w="57" w:type="dxa"/>
          </w:tcMar>
          <w:tcFitText/>
          <w:vAlign w:val="center"/>
        </w:tcPr>
        <w:p w:rsidR="00493BAA" w:rsidRPr="00CD3B6C" w:rsidRDefault="00111245" w:rsidP="00493BAA">
          <w:pPr>
            <w:pStyle w:val="--"/>
            <w:framePr w:hSpace="0" w:wrap="auto" w:vAnchor="margin" w:hAnchor="text" w:xAlign="left" w:yAlign="inline"/>
            <w:rPr>
              <w:rFonts w:ascii="Times New Roman" w:hAnsi="Times New Roman" w:cs="Times New Roman"/>
            </w:rPr>
          </w:pPr>
          <w:r w:rsidRPr="00352F57">
            <w:rPr>
              <w:rFonts w:ascii="Times New Roman" w:hAnsi="Times New Roman" w:cs="Times New Roman"/>
              <w:spacing w:val="79"/>
            </w:rPr>
            <w:fldChar w:fldCharType="begin"/>
          </w:r>
          <w:r>
            <w:rPr>
              <w:rFonts w:ascii="Times New Roman" w:hAnsi="Times New Roman" w:cs="Times New Roman"/>
              <w:spacing w:val="79"/>
            </w:rPr>
            <w:instrText xml:space="preserve"> DOCPROPERTY LSATTR_Подпись__ГИП_ММ_ГГ.100004505000045 \* MERGEFORMAT </w:instrText>
          </w:r>
          <w:r w:rsidRPr="00352F57">
            <w:rPr>
              <w:rFonts w:ascii="Times New Roman" w:hAnsi="Times New Roman" w:cs="Times New Roman"/>
              <w:spacing w:val="79"/>
            </w:rPr>
            <w:fldChar w:fldCharType="separate"/>
          </w:r>
          <w:r w:rsidRPr="00352F57">
            <w:rPr>
              <w:rFonts w:ascii="Times New Roman" w:hAnsi="Times New Roman" w:cs="Times New Roman"/>
              <w:spacing w:val="79"/>
            </w:rPr>
            <w:t>_</w:t>
          </w:r>
          <w:r w:rsidRPr="00352F57">
            <w:rPr>
              <w:rFonts w:ascii="Times New Roman" w:hAnsi="Times New Roman" w:cs="Times New Roman"/>
              <w:spacing w:val="79"/>
            </w:rPr>
            <w:fldChar w:fldCharType="end"/>
          </w:r>
        </w:p>
      </w:tc>
      <w:tc>
        <w:tcPr>
          <w:tcW w:w="3933" w:type="dxa"/>
          <w:vMerge/>
          <w:tcBorders>
            <w:left w:val="single" w:sz="12" w:space="0" w:color="auto"/>
            <w:bottom w:val="single" w:sz="4" w:space="0" w:color="auto"/>
            <w:right w:val="single" w:sz="12" w:space="0" w:color="auto"/>
          </w:tcBorders>
        </w:tcPr>
        <w:p w:rsidR="00493BAA" w:rsidRPr="00CD3B6C" w:rsidRDefault="00493BAA" w:rsidP="00493BAA">
          <w:pPr>
            <w:pStyle w:val="a9"/>
            <w:jc w:val="center"/>
            <w:rPr>
              <w:rFonts w:ascii="Times New Roman" w:hAnsi="Times New Roman"/>
            </w:rPr>
          </w:pPr>
        </w:p>
      </w:tc>
      <w:tc>
        <w:tcPr>
          <w:tcW w:w="842" w:type="dxa"/>
          <w:vMerge/>
          <w:tcBorders>
            <w:left w:val="single" w:sz="12" w:space="0" w:color="auto"/>
            <w:bottom w:val="single" w:sz="12" w:space="0" w:color="auto"/>
          </w:tcBorders>
        </w:tcPr>
        <w:p w:rsidR="00493BAA" w:rsidRPr="00CD3B6C" w:rsidRDefault="00493BAA" w:rsidP="00493BAA">
          <w:pPr>
            <w:pStyle w:val="a9"/>
            <w:rPr>
              <w:rFonts w:ascii="Times New Roman" w:hAnsi="Times New Roman"/>
            </w:rPr>
          </w:pPr>
        </w:p>
      </w:tc>
      <w:tc>
        <w:tcPr>
          <w:tcW w:w="1996" w:type="dxa"/>
          <w:gridSpan w:val="2"/>
          <w:vMerge/>
          <w:tcBorders>
            <w:bottom w:val="single" w:sz="12" w:space="0" w:color="auto"/>
            <w:right w:val="single" w:sz="12" w:space="0" w:color="auto"/>
          </w:tcBorders>
        </w:tcPr>
        <w:p w:rsidR="00493BAA" w:rsidRPr="00CD3B6C" w:rsidRDefault="00493BAA" w:rsidP="00493BAA">
          <w:pPr>
            <w:pStyle w:val="a9"/>
            <w:rPr>
              <w:rFonts w:ascii="Times New Roman" w:hAnsi="Times New Roman"/>
            </w:rPr>
          </w:pPr>
        </w:p>
      </w:tc>
    </w:tr>
  </w:tbl>
  <w:p w:rsidR="008C225E" w:rsidRPr="00CD3B6C" w:rsidRDefault="00E065CB">
    <w:pPr>
      <w:pStyle w:val="a9"/>
      <w:rPr>
        <w:rFonts w:ascii="Times New Roman" w:hAnsi="Times New Roman"/>
        <w:sz w:val="6"/>
        <w:szCs w:val="6"/>
      </w:rPr>
    </w:pPr>
    <w:r>
      <w:rPr>
        <w:rFonts w:ascii="Times New Roman" w:hAnsi="Times New Roman"/>
        <w:noProof/>
        <w:lang w:eastAsia="ru-RU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3078" type="#_x0000_t75" style="position:absolute;margin-left:376.25pt;margin-top:91.25pt;width:31.4pt;height:31.35pt;z-index:251658240;mso-position-horizontal-relative:text;mso-position-vertical-relative:text">
          <v:imagedata r:id="rId1" o:title=""/>
        </v:shape>
        <o:OLEObject Type="Embed" ProgID="CorelDRAW.Graphic.9" ShapeID="_x0000_s3078" DrawAspect="Content" ObjectID="_1753688133" r:id="rId2"/>
      </w:obje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90" w:type="dxa"/>
      <w:jc w:val="center"/>
      <w:tblLayout w:type="fixed"/>
      <w:tblLook w:val="01E0" w:firstRow="1" w:lastRow="1" w:firstColumn="1" w:lastColumn="1" w:noHBand="0" w:noVBand="0"/>
    </w:tblPr>
    <w:tblGrid>
      <w:gridCol w:w="424"/>
      <w:gridCol w:w="606"/>
      <w:gridCol w:w="682"/>
      <w:gridCol w:w="683"/>
      <w:gridCol w:w="888"/>
      <w:gridCol w:w="606"/>
      <w:gridCol w:w="6013"/>
      <w:gridCol w:w="588"/>
    </w:tblGrid>
    <w:tr w:rsidR="00BE5CDE" w:rsidTr="00D3230A">
      <w:trPr>
        <w:trHeight w:hRule="exact" w:val="284"/>
        <w:jc w:val="center"/>
      </w:trPr>
      <w:tc>
        <w:tcPr>
          <w:tcW w:w="424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8C225E" w:rsidRPr="00015955" w:rsidRDefault="008C225E" w:rsidP="000D2CD0">
          <w:pPr>
            <w:pStyle w:val="a9"/>
          </w:pPr>
        </w:p>
      </w:tc>
      <w:tc>
        <w:tcPr>
          <w:tcW w:w="606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8C225E" w:rsidRPr="00015955" w:rsidRDefault="008C225E" w:rsidP="000D2CD0">
          <w:pPr>
            <w:pStyle w:val="a9"/>
          </w:pPr>
        </w:p>
      </w:tc>
      <w:tc>
        <w:tcPr>
          <w:tcW w:w="682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8C225E" w:rsidRPr="00015955" w:rsidRDefault="008C225E" w:rsidP="000D2CD0">
          <w:pPr>
            <w:pStyle w:val="a9"/>
          </w:pPr>
        </w:p>
      </w:tc>
      <w:tc>
        <w:tcPr>
          <w:tcW w:w="683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8C225E" w:rsidRPr="00015955" w:rsidRDefault="008C225E" w:rsidP="000D2CD0">
          <w:pPr>
            <w:pStyle w:val="a9"/>
          </w:pPr>
        </w:p>
      </w:tc>
      <w:tc>
        <w:tcPr>
          <w:tcW w:w="888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8C225E" w:rsidRPr="00015955" w:rsidRDefault="008C225E" w:rsidP="000D2CD0">
          <w:pPr>
            <w:pStyle w:val="a9"/>
          </w:pPr>
        </w:p>
      </w:tc>
      <w:tc>
        <w:tcPr>
          <w:tcW w:w="606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8C225E" w:rsidRPr="00015955" w:rsidRDefault="008C225E" w:rsidP="000D2CD0">
          <w:pPr>
            <w:pStyle w:val="a9"/>
          </w:pPr>
        </w:p>
      </w:tc>
      <w:tc>
        <w:tcPr>
          <w:tcW w:w="6013" w:type="dxa"/>
          <w:vMerge w:val="restart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  <w:vAlign w:val="center"/>
        </w:tcPr>
        <w:p w:rsidR="008C225E" w:rsidRPr="002B50EA" w:rsidRDefault="00111245" w:rsidP="008245A3">
          <w:pPr>
            <w:pStyle w:val="a9"/>
            <w:jc w:val="center"/>
            <w:rPr>
              <w:rFonts w:ascii="Times New Roman" w:hAnsi="Times New Roman"/>
              <w:sz w:val="24"/>
            </w:rPr>
          </w:pPr>
          <w:r w:rsidRPr="001066EB">
            <w:rPr>
              <w:rFonts w:ascii="Franklin Gothic Book" w:hAnsi="Franklin Gothic Book" w:cs="Arial"/>
              <w:sz w:val="22"/>
              <w:szCs w:val="22"/>
              <w:lang w:eastAsia="en-US"/>
            </w:rPr>
            <w:t>О</w:t>
          </w:r>
          <w:r>
            <w:rPr>
              <w:rFonts w:ascii="Franklin Gothic Book" w:hAnsi="Franklin Gothic Book" w:cs="Arial"/>
              <w:sz w:val="22"/>
              <w:szCs w:val="22"/>
              <w:lang w:eastAsia="en-US"/>
            </w:rPr>
            <w:t>Л-ЦПА-ОПИ АСУТП-01-23</w:t>
          </w:r>
        </w:p>
      </w:tc>
      <w:tc>
        <w:tcPr>
          <w:tcW w:w="588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shd w:val="clear" w:color="auto" w:fill="auto"/>
          <w:vAlign w:val="center"/>
        </w:tcPr>
        <w:p w:rsidR="008C225E" w:rsidRPr="00160AE5" w:rsidRDefault="00111245" w:rsidP="000D2CD0">
          <w:pPr>
            <w:pStyle w:val="a9"/>
            <w:ind w:right="-60" w:hanging="108"/>
            <w:jc w:val="center"/>
            <w:rPr>
              <w:rFonts w:ascii="Times New Roman" w:hAnsi="Times New Roman"/>
              <w:sz w:val="18"/>
              <w:szCs w:val="18"/>
            </w:rPr>
          </w:pPr>
          <w:r w:rsidRPr="00160AE5">
            <w:rPr>
              <w:rFonts w:ascii="Times New Roman" w:hAnsi="Times New Roman"/>
              <w:sz w:val="18"/>
              <w:szCs w:val="18"/>
              <w:lang w:val="en-US"/>
            </w:rPr>
            <w:t>Лист</w:t>
          </w:r>
        </w:p>
      </w:tc>
    </w:tr>
    <w:tr w:rsidR="00BE5CDE" w:rsidTr="00D3230A">
      <w:trPr>
        <w:trHeight w:hRule="exact" w:val="284"/>
        <w:jc w:val="center"/>
      </w:trPr>
      <w:tc>
        <w:tcPr>
          <w:tcW w:w="424" w:type="dxa"/>
          <w:tcBorders>
            <w:top w:val="single" w:sz="6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8C225E" w:rsidRPr="00015955" w:rsidRDefault="008C225E" w:rsidP="001B34A1">
          <w:pPr>
            <w:pStyle w:val="a9"/>
          </w:pPr>
        </w:p>
      </w:tc>
      <w:tc>
        <w:tcPr>
          <w:tcW w:w="606" w:type="dxa"/>
          <w:tcBorders>
            <w:top w:val="single" w:sz="6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8C225E" w:rsidRPr="00015955" w:rsidRDefault="008C225E" w:rsidP="001B34A1">
          <w:pPr>
            <w:pStyle w:val="a9"/>
          </w:pPr>
        </w:p>
      </w:tc>
      <w:tc>
        <w:tcPr>
          <w:tcW w:w="682" w:type="dxa"/>
          <w:tcBorders>
            <w:top w:val="single" w:sz="6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8C225E" w:rsidRPr="00015955" w:rsidRDefault="008C225E" w:rsidP="001B34A1">
          <w:pPr>
            <w:pStyle w:val="a9"/>
          </w:pPr>
        </w:p>
      </w:tc>
      <w:tc>
        <w:tcPr>
          <w:tcW w:w="683" w:type="dxa"/>
          <w:tcBorders>
            <w:top w:val="single" w:sz="6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8C225E" w:rsidRPr="00015955" w:rsidRDefault="008C225E" w:rsidP="001B34A1">
          <w:pPr>
            <w:pStyle w:val="a9"/>
          </w:pPr>
        </w:p>
      </w:tc>
      <w:tc>
        <w:tcPr>
          <w:tcW w:w="888" w:type="dxa"/>
          <w:tcBorders>
            <w:top w:val="single" w:sz="6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8C225E" w:rsidRPr="00015955" w:rsidRDefault="008C225E" w:rsidP="001B34A1">
          <w:pPr>
            <w:pStyle w:val="a9"/>
          </w:pPr>
        </w:p>
      </w:tc>
      <w:tc>
        <w:tcPr>
          <w:tcW w:w="606" w:type="dxa"/>
          <w:tcBorders>
            <w:top w:val="single" w:sz="6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8C225E" w:rsidRPr="00015955" w:rsidRDefault="008C225E" w:rsidP="001B34A1">
          <w:pPr>
            <w:pStyle w:val="a9"/>
          </w:pPr>
        </w:p>
      </w:tc>
      <w:tc>
        <w:tcPr>
          <w:tcW w:w="6013" w:type="dxa"/>
          <w:vMerge/>
          <w:tcBorders>
            <w:left w:val="single" w:sz="12" w:space="0" w:color="auto"/>
          </w:tcBorders>
        </w:tcPr>
        <w:p w:rsidR="008C225E" w:rsidRPr="00015955" w:rsidRDefault="008C225E" w:rsidP="001B34A1">
          <w:pPr>
            <w:pStyle w:val="a9"/>
          </w:pPr>
        </w:p>
      </w:tc>
      <w:tc>
        <w:tcPr>
          <w:tcW w:w="588" w:type="dxa"/>
          <w:vMerge w:val="restart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  <w:shd w:val="clear" w:color="auto" w:fill="auto"/>
          <w:vAlign w:val="center"/>
        </w:tcPr>
        <w:p w:rsidR="008C225E" w:rsidRPr="00160AE5" w:rsidRDefault="00111245" w:rsidP="00160AE5">
          <w:pPr>
            <w:pStyle w:val="a9"/>
            <w:jc w:val="center"/>
            <w:rPr>
              <w:rFonts w:ascii="Times New Roman" w:hAnsi="Times New Roman"/>
              <w:sz w:val="22"/>
              <w:szCs w:val="22"/>
            </w:rPr>
          </w:pPr>
          <w:r w:rsidRPr="00160AE5">
            <w:rPr>
              <w:rFonts w:ascii="Times New Roman" w:hAnsi="Times New Roman"/>
              <w:sz w:val="22"/>
              <w:szCs w:val="22"/>
            </w:rPr>
            <w:fldChar w:fldCharType="begin"/>
          </w:r>
          <w:r w:rsidRPr="00160AE5">
            <w:rPr>
              <w:rFonts w:ascii="Times New Roman" w:hAnsi="Times New Roman"/>
              <w:sz w:val="22"/>
              <w:szCs w:val="22"/>
            </w:rPr>
            <w:instrText xml:space="preserve"> PAGE   \* MERGEFORMAT </w:instrText>
          </w:r>
          <w:r w:rsidRPr="00160AE5">
            <w:rPr>
              <w:rFonts w:ascii="Times New Roman" w:hAnsi="Times New Roman"/>
              <w:sz w:val="22"/>
              <w:szCs w:val="22"/>
            </w:rPr>
            <w:fldChar w:fldCharType="separate"/>
          </w:r>
          <w:r w:rsidR="00DE387F">
            <w:rPr>
              <w:rFonts w:ascii="Times New Roman" w:hAnsi="Times New Roman"/>
              <w:noProof/>
              <w:sz w:val="22"/>
              <w:szCs w:val="22"/>
            </w:rPr>
            <w:t>2</w:t>
          </w:r>
          <w:r w:rsidRPr="00160AE5">
            <w:rPr>
              <w:rFonts w:ascii="Times New Roman" w:hAnsi="Times New Roman"/>
              <w:sz w:val="22"/>
              <w:szCs w:val="22"/>
            </w:rPr>
            <w:fldChar w:fldCharType="end"/>
          </w:r>
        </w:p>
      </w:tc>
    </w:tr>
    <w:tr w:rsidR="00BE5CDE" w:rsidTr="00D3230A">
      <w:trPr>
        <w:trHeight w:hRule="exact" w:val="284"/>
        <w:jc w:val="center"/>
      </w:trPr>
      <w:tc>
        <w:tcPr>
          <w:tcW w:w="424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8C225E" w:rsidRPr="00160AE5" w:rsidRDefault="00111245" w:rsidP="00160AE5">
          <w:pPr>
            <w:pStyle w:val="a9"/>
            <w:jc w:val="center"/>
            <w:rPr>
              <w:rFonts w:ascii="Times New Roman" w:hAnsi="Times New Roman"/>
              <w:sz w:val="18"/>
              <w:szCs w:val="18"/>
            </w:rPr>
          </w:pPr>
          <w:r w:rsidRPr="00160AE5">
            <w:rPr>
              <w:rFonts w:ascii="Times New Roman" w:hAnsi="Times New Roman"/>
              <w:sz w:val="18"/>
              <w:szCs w:val="18"/>
            </w:rPr>
            <w:t>Изм</w:t>
          </w:r>
          <w:r w:rsidRPr="00160AE5">
            <w:rPr>
              <w:rFonts w:ascii="Times New Roman" w:hAnsi="Times New Roman"/>
              <w:sz w:val="18"/>
              <w:szCs w:val="18"/>
              <w:lang w:val="en-US"/>
            </w:rPr>
            <w:t>.</w:t>
          </w:r>
        </w:p>
      </w:tc>
      <w:tc>
        <w:tcPr>
          <w:tcW w:w="606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8C225E" w:rsidRPr="00160AE5" w:rsidRDefault="00111245" w:rsidP="00160AE5">
          <w:pPr>
            <w:pStyle w:val="a9"/>
            <w:jc w:val="center"/>
            <w:rPr>
              <w:rFonts w:ascii="Times New Roman" w:hAnsi="Times New Roman"/>
              <w:sz w:val="18"/>
              <w:szCs w:val="18"/>
            </w:rPr>
          </w:pPr>
          <w:r w:rsidRPr="00160AE5">
            <w:rPr>
              <w:rFonts w:ascii="Times New Roman" w:hAnsi="Times New Roman"/>
              <w:sz w:val="18"/>
              <w:szCs w:val="18"/>
            </w:rPr>
            <w:t>Кол.уч.</w:t>
          </w:r>
        </w:p>
      </w:tc>
      <w:tc>
        <w:tcPr>
          <w:tcW w:w="682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8C225E" w:rsidRPr="00160AE5" w:rsidRDefault="00111245" w:rsidP="00160AE5">
          <w:pPr>
            <w:pStyle w:val="a9"/>
            <w:jc w:val="center"/>
            <w:rPr>
              <w:rFonts w:ascii="Times New Roman" w:hAnsi="Times New Roman"/>
              <w:sz w:val="18"/>
              <w:szCs w:val="18"/>
            </w:rPr>
          </w:pPr>
          <w:r w:rsidRPr="00160AE5">
            <w:rPr>
              <w:rFonts w:ascii="Times New Roman" w:hAnsi="Times New Roman"/>
              <w:sz w:val="18"/>
              <w:szCs w:val="18"/>
            </w:rPr>
            <w:t>Лист</w:t>
          </w:r>
        </w:p>
      </w:tc>
      <w:tc>
        <w:tcPr>
          <w:tcW w:w="683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8C225E" w:rsidRPr="00160AE5" w:rsidRDefault="00111245" w:rsidP="00160AE5">
          <w:pPr>
            <w:pStyle w:val="a9"/>
            <w:jc w:val="center"/>
            <w:rPr>
              <w:rFonts w:ascii="Times New Roman" w:hAnsi="Times New Roman"/>
              <w:sz w:val="18"/>
              <w:szCs w:val="18"/>
            </w:rPr>
          </w:pPr>
          <w:r w:rsidRPr="00160AE5">
            <w:rPr>
              <w:rFonts w:ascii="Times New Roman" w:hAnsi="Times New Roman"/>
              <w:sz w:val="18"/>
              <w:szCs w:val="18"/>
            </w:rPr>
            <w:t>№ док.</w:t>
          </w:r>
        </w:p>
      </w:tc>
      <w:tc>
        <w:tcPr>
          <w:tcW w:w="888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8C225E" w:rsidRPr="00160AE5" w:rsidRDefault="00111245" w:rsidP="00160AE5">
          <w:pPr>
            <w:pStyle w:val="a9"/>
            <w:jc w:val="center"/>
            <w:rPr>
              <w:rFonts w:ascii="Times New Roman" w:hAnsi="Times New Roman"/>
              <w:sz w:val="18"/>
              <w:szCs w:val="18"/>
            </w:rPr>
          </w:pPr>
          <w:r w:rsidRPr="00160AE5">
            <w:rPr>
              <w:rFonts w:ascii="Times New Roman" w:hAnsi="Times New Roman"/>
              <w:sz w:val="18"/>
              <w:szCs w:val="18"/>
            </w:rPr>
            <w:t>Подп.</w:t>
          </w:r>
        </w:p>
      </w:tc>
      <w:tc>
        <w:tcPr>
          <w:tcW w:w="606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8C225E" w:rsidRPr="00160AE5" w:rsidRDefault="00111245" w:rsidP="00160AE5">
          <w:pPr>
            <w:pStyle w:val="a9"/>
            <w:jc w:val="center"/>
            <w:rPr>
              <w:rFonts w:ascii="Times New Roman" w:hAnsi="Times New Roman"/>
              <w:sz w:val="18"/>
              <w:szCs w:val="18"/>
            </w:rPr>
          </w:pPr>
          <w:r w:rsidRPr="00160AE5">
            <w:rPr>
              <w:rFonts w:ascii="Times New Roman" w:hAnsi="Times New Roman"/>
              <w:sz w:val="18"/>
              <w:szCs w:val="18"/>
            </w:rPr>
            <w:t>Дата</w:t>
          </w:r>
        </w:p>
      </w:tc>
      <w:tc>
        <w:tcPr>
          <w:tcW w:w="6013" w:type="dxa"/>
          <w:vMerge/>
          <w:tcBorders>
            <w:left w:val="single" w:sz="12" w:space="0" w:color="auto"/>
            <w:bottom w:val="single" w:sz="12" w:space="0" w:color="auto"/>
          </w:tcBorders>
        </w:tcPr>
        <w:p w:rsidR="008C225E" w:rsidRPr="00015955" w:rsidRDefault="008C225E" w:rsidP="001B34A1">
          <w:pPr>
            <w:pStyle w:val="a9"/>
          </w:pPr>
        </w:p>
      </w:tc>
      <w:tc>
        <w:tcPr>
          <w:tcW w:w="588" w:type="dxa"/>
          <w:vMerge/>
          <w:tcBorders>
            <w:left w:val="single" w:sz="12" w:space="0" w:color="auto"/>
            <w:bottom w:val="single" w:sz="12" w:space="0" w:color="auto"/>
            <w:right w:val="single" w:sz="12" w:space="0" w:color="auto"/>
          </w:tcBorders>
          <w:shd w:val="clear" w:color="auto" w:fill="auto"/>
        </w:tcPr>
        <w:p w:rsidR="008C225E" w:rsidRPr="00015955" w:rsidRDefault="008C225E" w:rsidP="001B34A1">
          <w:pPr>
            <w:pStyle w:val="a9"/>
          </w:pPr>
        </w:p>
      </w:tc>
    </w:tr>
  </w:tbl>
  <w:p w:rsidR="008C225E" w:rsidRPr="00A761D7" w:rsidRDefault="00111245">
    <w:pPr>
      <w:pStyle w:val="a9"/>
      <w:rPr>
        <w:sz w:val="6"/>
        <w:szCs w:val="6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page">
                <wp:posOffset>234315</wp:posOffset>
              </wp:positionH>
              <wp:positionV relativeFrom="page">
                <wp:posOffset>7355840</wp:posOffset>
              </wp:positionV>
              <wp:extent cx="572135" cy="3261360"/>
              <wp:effectExtent l="0" t="0" r="0" b="0"/>
              <wp:wrapNone/>
              <wp:docPr id="2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2135" cy="32613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225E" w:rsidRPr="005522C2" w:rsidRDefault="008C225E" w:rsidP="00493BAA">
                          <w:pPr>
                            <w:pStyle w:val="a9"/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9" type="#_x0000_t202" style="position:absolute;margin-left:18.45pt;margin-top:579.2pt;width:45.05pt;height:256.8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" stroked="f">
              <v:textbox>
                <w:txbxContent>
                  <w:p w:rsidR="008C225E" w:rsidRPr="005522C2" w:rsidRDefault="008C225E" w:rsidP="00493BAA">
                    <w:pPr>
                      <w:pStyle w:val="a9"/>
                      <w:rPr>
                        <w:lang w:val="en-US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E065CB">
      <w:rPr>
        <w:noProof/>
        <w:lang w:eastAsia="ru-RU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3086" type="#_x0000_t75" style="position:absolute;margin-left:376.25pt;margin-top:91.25pt;width:31.4pt;height:31.35pt;z-index:251661312;mso-position-horizontal-relative:text;mso-position-vertical-relative:text">
          <v:imagedata r:id="rId1" o:title=""/>
        </v:shape>
        <o:OLEObject Type="Embed" ProgID="CorelDRAW.Graphic.9" ShapeID="_x0000_s3086" DrawAspect="Content" ObjectID="_1753688134" r:id="rId2"/>
      </w:obje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65CB" w:rsidRDefault="00E065CB">
      <w:pPr>
        <w:spacing w:after="0" w:line="240" w:lineRule="auto"/>
      </w:pPr>
      <w:r>
        <w:separator/>
      </w:r>
    </w:p>
  </w:footnote>
  <w:footnote w:type="continuationSeparator" w:id="0">
    <w:p w:rsidR="00E065CB" w:rsidRDefault="00E065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225E" w:rsidRPr="00B32AC1" w:rsidRDefault="00111245" w:rsidP="00B22F92">
    <w:pPr>
      <w:pStyle w:val="af1"/>
      <w:spacing w:after="0"/>
      <w:ind w:firstLine="7229"/>
      <w:rPr>
        <w:sz w:val="10"/>
        <w:szCs w:val="10"/>
      </w:rPr>
    </w:pPr>
    <w:r>
      <w:rPr>
        <w:noProof/>
        <w:sz w:val="6"/>
        <w:szCs w:val="6"/>
        <w:lang w:eastAsia="ru-RU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-114935</wp:posOffset>
              </wp:positionH>
              <wp:positionV relativeFrom="paragraph">
                <wp:posOffset>69215</wp:posOffset>
              </wp:positionV>
              <wp:extent cx="6661150" cy="10276840"/>
              <wp:effectExtent l="0" t="0" r="25400" b="29210"/>
              <wp:wrapNone/>
              <wp:docPr id="11" name="Group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61150" cy="10276840"/>
                        <a:chOff x="1787" y="4557"/>
                        <a:chExt cx="9720" cy="360"/>
                      </a:xfrm>
                    </wpg:grpSpPr>
                    <wps:wsp>
                      <wps:cNvPr id="12" name="Line 4"/>
                      <wps:cNvCnPr>
                        <a:cxnSpLocks noChangeShapeType="1"/>
                      </wps:cNvCnPr>
                      <wps:spPr bwMode="auto">
                        <a:xfrm>
                          <a:off x="1787" y="4557"/>
                          <a:ext cx="972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" name="Line 5"/>
                      <wps:cNvCnPr>
                        <a:cxnSpLocks noChangeShapeType="1"/>
                      </wps:cNvCnPr>
                      <wps:spPr bwMode="auto">
                        <a:xfrm>
                          <a:off x="1787" y="4557"/>
                          <a:ext cx="0" cy="36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" name="Line 6"/>
                      <wps:cNvCnPr>
                        <a:cxnSpLocks noChangeShapeType="1"/>
                      </wps:cNvCnPr>
                      <wps:spPr bwMode="auto">
                        <a:xfrm>
                          <a:off x="11507" y="4557"/>
                          <a:ext cx="0" cy="36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CA3964F" id="Group 3" o:spid="_x0000_s1026" style="position:absolute;margin-left:-9.05pt;margin-top:5.45pt;width:524.5pt;height:809.2pt;z-index:251659264" coordorigin="1787,4557" coordsize="972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">
              <v:line id="Line 4" o:spid="_x0000_s1027" style="position:absolute;visibility:visible;mso-wrap-style:square" from="1787,4557" to="11507,4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" strokeweight="1.5pt"/>
              <v:line id="Line 5" o:spid="_x0000_s1028" style="position:absolute;visibility:visible;mso-wrap-style:square" from="1787,4557" to="1787,49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" strokeweight="1.5pt"/>
              <v:line id="Line 6" o:spid="_x0000_s1029" style="position:absolute;visibility:visible;mso-wrap-style:square" from="11507,4557" to="11507,49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" strokeweight="1.5pt"/>
            </v:group>
          </w:pict>
        </mc:Fallback>
      </mc:AlternateContent>
    </w:r>
    <w:r>
      <w:rPr>
        <w:rFonts w:ascii="Times New Roman" w:hAnsi="Times New Roman"/>
        <w:noProof/>
        <w:lang w:eastAsia="ru-RU"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column">
                <wp:posOffset>-676275</wp:posOffset>
              </wp:positionH>
              <wp:positionV relativeFrom="paragraph">
                <wp:posOffset>146685</wp:posOffset>
              </wp:positionV>
              <wp:extent cx="670560" cy="5537835"/>
              <wp:effectExtent l="0" t="0" r="15240" b="5715"/>
              <wp:wrapNone/>
              <wp:docPr id="10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0560" cy="5537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8C225E" w:rsidRPr="007E4B3B" w:rsidRDefault="008C225E" w:rsidP="000405C1">
                          <w:pPr>
                            <w:jc w:val="right"/>
                            <w:rPr>
                              <w:rFonts w:ascii="C39HrP24DhTt" w:hAnsi="C39HrP24DhTt"/>
                              <w:sz w:val="72"/>
                              <w:szCs w:val="72"/>
                              <w:lang w:val="en-US"/>
                            </w:rPr>
                          </w:pPr>
                        </w:p>
                      </w:txbxContent>
                    </wps:txbx>
                    <wps:bodyPr rot="0" vert="vert270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8" o:spid="_x0000_s1026" type="#_x0000_t202" style="position:absolute;left:0;text-align:left;margin-left:-53.25pt;margin-top:11.55pt;width:52.8pt;height:436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" filled="f" stroked="f">
              <v:textbox style="layout-flow:vertical;mso-layout-flow-alt:bottom-to-top;mso-fit-shape-to-text:t" inset="0,0,0,0">
                <w:txbxContent>
                  <w:p w:rsidR="008C225E" w:rsidRPr="007E4B3B" w:rsidRDefault="008C225E" w:rsidP="000405C1">
                    <w:pPr>
                      <w:jc w:val="right"/>
                      <w:rPr>
                        <w:rFonts w:ascii="C39HrP24DhTt" w:hAnsi="C39HrP24DhTt"/>
                        <w:sz w:val="72"/>
                        <w:szCs w:val="72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493BAA" w:rsidRPr="00E8726A" w:rsidRDefault="00111245" w:rsidP="00493BAA">
    <w:pPr>
      <w:spacing w:after="0" w:line="240" w:lineRule="auto"/>
      <w:ind w:left="32" w:firstLine="5922"/>
      <w:rPr>
        <w:rFonts w:ascii="Franklin Gothic Book" w:hAnsi="Franklin Gothic Book"/>
      </w:rPr>
    </w:pPr>
    <w:r w:rsidRPr="00E8726A">
      <w:rPr>
        <w:rFonts w:ascii="Franklin Gothic Book" w:hAnsi="Franklin Gothic Book"/>
      </w:rPr>
      <w:t>УТВЕРЖДАЮ</w:t>
    </w:r>
  </w:p>
  <w:p w:rsidR="00352F57" w:rsidRDefault="00111245" w:rsidP="00352F57">
    <w:pPr>
      <w:spacing w:after="0" w:line="240" w:lineRule="auto"/>
      <w:ind w:left="5954"/>
      <w:rPr>
        <w:rFonts w:ascii="Franklin Gothic Book" w:hAnsi="Franklin Gothic Book"/>
      </w:rPr>
    </w:pPr>
    <w:r>
      <w:rPr>
        <w:rFonts w:ascii="Franklin Gothic Book" w:hAnsi="Franklin Gothic Book"/>
      </w:rPr>
      <w:t>И.о. заместителя директора центра по инжинирингу</w:t>
    </w:r>
  </w:p>
  <w:p w:rsidR="00493BAA" w:rsidRPr="00E8726A" w:rsidRDefault="00493BAA" w:rsidP="00493BAA">
    <w:pPr>
      <w:spacing w:after="0" w:line="240" w:lineRule="auto"/>
      <w:ind w:left="32" w:firstLine="5922"/>
      <w:rPr>
        <w:rFonts w:ascii="Franklin Gothic Book" w:hAnsi="Franklin Gothic Book"/>
      </w:rPr>
    </w:pPr>
  </w:p>
  <w:p w:rsidR="00493BAA" w:rsidRDefault="00111245" w:rsidP="00493BAA">
    <w:pPr>
      <w:spacing w:after="0" w:line="240" w:lineRule="auto"/>
      <w:ind w:left="32" w:firstLine="5922"/>
      <w:rPr>
        <w:rFonts w:ascii="Franklin Gothic Book" w:hAnsi="Franklin Gothic Book"/>
      </w:rPr>
    </w:pPr>
    <w:r>
      <w:rPr>
        <w:rFonts w:ascii="Franklin Gothic Book" w:hAnsi="Franklin Gothic Book"/>
        <w:b/>
        <w:u w:val="single"/>
      </w:rPr>
      <w:t>(согласовано в СЭД)</w:t>
    </w:r>
    <w:r>
      <w:rPr>
        <w:rFonts w:ascii="Franklin Gothic Book" w:hAnsi="Franklin Gothic Book"/>
        <w:b/>
      </w:rPr>
      <w:t xml:space="preserve"> </w:t>
    </w:r>
    <w:r w:rsidR="00091C78">
      <w:rPr>
        <w:rFonts w:ascii="Franklin Gothic Book" w:hAnsi="Franklin Gothic Book"/>
      </w:rPr>
      <w:t>В.С. Савёлов</w:t>
    </w:r>
  </w:p>
  <w:p w:rsidR="008C225E" w:rsidRDefault="00111245" w:rsidP="00493BAA">
    <w:pPr>
      <w:pStyle w:val="af1"/>
      <w:spacing w:before="240" w:after="0"/>
      <w:ind w:firstLine="5922"/>
      <w:jc w:val="left"/>
      <w:rPr>
        <w:rFonts w:ascii="Times New Roman" w:hAnsi="Times New Roman"/>
      </w:rPr>
    </w:pPr>
    <w:r>
      <w:rPr>
        <w:rFonts w:ascii="Franklin Gothic Book" w:hAnsi="Franklin Gothic Book"/>
      </w:rPr>
      <w:t xml:space="preserve"> «__</w:t>
    </w:r>
    <w:r w:rsidRPr="00E8726A">
      <w:rPr>
        <w:rFonts w:ascii="Franklin Gothic Book" w:hAnsi="Franklin Gothic Book"/>
      </w:rPr>
      <w:t>» ________ 20</w:t>
    </w:r>
    <w:r>
      <w:rPr>
        <w:rFonts w:ascii="Franklin Gothic Book" w:hAnsi="Franklin Gothic Book"/>
      </w:rPr>
      <w:t>23</w:t>
    </w:r>
    <w:r w:rsidRPr="00E8726A">
      <w:rPr>
        <w:rFonts w:ascii="Franklin Gothic Book" w:hAnsi="Franklin Gothic Book"/>
      </w:rPr>
      <w:t>г.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225E" w:rsidRDefault="00111245" w:rsidP="004D44F1">
    <w:pPr>
      <w:pStyle w:val="af1"/>
      <w:spacing w:after="0"/>
      <w:rPr>
        <w:sz w:val="6"/>
        <w:szCs w:val="6"/>
        <w:lang w:val="en-US"/>
      </w:rPr>
    </w:pPr>
    <w:r>
      <w:rPr>
        <w:noProof/>
        <w:sz w:val="6"/>
        <w:szCs w:val="6"/>
        <w:lang w:eastAsia="ru-RU"/>
      </w:rPr>
      <mc:AlternateContent>
        <mc:Choice Requires="wps">
          <w:drawing>
            <wp:anchor distT="0" distB="0" distL="114300" distR="114300" simplePos="0" relativeHeight="251670528" behindDoc="0" locked="0" layoutInCell="1" allowOverlap="1">
              <wp:simplePos x="0" y="0"/>
              <wp:positionH relativeFrom="column">
                <wp:posOffset>6182995</wp:posOffset>
              </wp:positionH>
              <wp:positionV relativeFrom="paragraph">
                <wp:posOffset>53340</wp:posOffset>
              </wp:positionV>
              <wp:extent cx="360045" cy="252095"/>
              <wp:effectExtent l="0" t="0" r="20955" b="14605"/>
              <wp:wrapNone/>
              <wp:docPr id="8" name="Rectangle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60045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905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F1695" w:rsidRPr="00570426" w:rsidRDefault="00111245" w:rsidP="004B6652">
                          <w:pPr>
                            <w:pStyle w:val="10-"/>
                            <w:rPr>
                              <w:lang w:val="en-US"/>
                            </w:rPr>
                          </w:pPr>
                          <w:r w:rsidRPr="00C96967">
                            <w:rPr>
                              <w:lang w:val="en-US"/>
                            </w:rPr>
                            <w:fldChar w:fldCharType="begin"/>
                          </w:r>
                          <w:r w:rsidR="008C225E" w:rsidRPr="00C96967">
                            <w:rPr>
                              <w:lang w:val="en-US"/>
                            </w:rPr>
                            <w:instrText xml:space="preserve"> IF</w:instrText>
                          </w:r>
                          <w:r>
                            <w:fldChar w:fldCharType="begin"/>
                          </w:r>
                          <w:r w:rsidR="008C225E">
                            <w:instrText xml:space="preserve"> REF  Номер1с </w:instrText>
                          </w:r>
                          <w:r>
                            <w:fldChar w:fldCharType="separate"/>
                          </w: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F1695" w:rsidRPr="00570426" w:rsidRDefault="008F1695" w:rsidP="00570426">
                          <w:pPr>
                            <w:pStyle w:val="10-"/>
                          </w:pPr>
                        </w:p>
                        <w:p w:rsidR="008C225E" w:rsidRPr="00570426" w:rsidRDefault="00111245" w:rsidP="004B6652">
                          <w:pPr>
                            <w:pStyle w:val="10-"/>
                            <w:rPr>
                              <w:lang w:val="en-US"/>
                            </w:rPr>
                          </w:pPr>
                          <w:r>
                            <w:fldChar w:fldCharType="end"/>
                          </w:r>
                          <w:r>
                            <w:rPr>
                              <w:lang w:val="en-US"/>
                            </w:rPr>
                            <w:instrText xml:space="preserve"> &lt;</w:instrText>
                          </w:r>
                          <w:r w:rsidRPr="00C96967">
                            <w:rPr>
                              <w:lang w:val="en-US"/>
                            </w:rPr>
                            <w:instrText xml:space="preserve"> </w:instrText>
                          </w:r>
                          <w:r>
                            <w:rPr>
                              <w:lang w:val="en-US"/>
                            </w:rPr>
                            <w:instrText>0 "" "</w:instrText>
                          </w:r>
                          <w:r w:rsidRPr="00AF67E6">
                            <w:fldChar w:fldCharType="begin"/>
                          </w:r>
                          <w:r w:rsidRPr="00AF67E6">
                            <w:instrText xml:space="preserve"> =</w:instrText>
                          </w:r>
                          <w:r>
                            <w:fldChar w:fldCharType="begin"/>
                          </w:r>
                          <w:r w:rsidR="00352509"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52509">
                            <w:instrText>2</w:instrTex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  <w:r>
                            <w:instrText>+</w:instrText>
                          </w:r>
                          <w:r>
                            <w:fldChar w:fldCharType="begin"/>
                          </w:r>
                          <w:r>
                            <w:instrText xml:space="preserve"> REF  Номер1с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en-US"/>
                            </w:rPr>
                            <w:instrText>28</w:instrText>
                          </w: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570426" w:rsidRDefault="008C225E" w:rsidP="00570426">
                          <w:pPr>
                            <w:pStyle w:val="10-"/>
                          </w:pPr>
                        </w:p>
                        <w:p w:rsidR="008C225E" w:rsidRPr="006A51FA" w:rsidRDefault="00111245" w:rsidP="00570426">
                          <w:pPr>
                            <w:pStyle w:val="10-"/>
                          </w:pPr>
                          <w:r>
                            <w:fldChar w:fldCharType="end"/>
                          </w:r>
                          <w:r>
                            <w:instrText>-1</w:instrText>
                          </w:r>
                          <w:r w:rsidRPr="00AF67E6">
                            <w:fldChar w:fldCharType="separate"/>
                          </w:r>
                          <w:r w:rsidRPr="00AF67E6">
                            <w:instrText>29</w:instrText>
                          </w:r>
                          <w:r w:rsidRPr="00AF67E6">
                            <w:fldChar w:fldCharType="end"/>
                          </w:r>
                          <w:r w:rsidRPr="00C96967">
                            <w:rPr>
                              <w:lang w:val="en-US"/>
                            </w:rPr>
                            <w:instrText xml:space="preserve">" </w:instrText>
                          </w:r>
                          <w:r w:rsidRPr="00C96967">
                            <w:rPr>
                              <w:lang w:val="en-US"/>
                            </w:rPr>
                            <w:fldChar w:fldCharType="end"/>
                          </w:r>
                        </w:p>
                        <w:p w:rsidR="008C225E" w:rsidRPr="00AF67E6" w:rsidRDefault="008C225E" w:rsidP="004B6652">
                          <w:pPr>
                            <w:pStyle w:val="10-"/>
                          </w:pPr>
                        </w:p>
                      </w:txbxContent>
                    </wps:txbx>
                    <wps:bodyPr rot="0" vert="horz" wrap="square" lIns="0" tIns="36000" rIns="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9" o:spid="_x0000_s1027" style="position:absolute;left:0;text-align:left;margin-left:486.85pt;margin-top:4.2pt;width:28.35pt;height:19.8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" strokeweight="1.5pt">
              <v:textbox inset="0,1mm,0">
                <w:txbxContent>
                  <w:p w:rsidR="008F1695" w:rsidRPr="00570426" w:rsidRDefault="00111245" w:rsidP="004B6652">
                    <w:pPr>
                      <w:pStyle w:val="10-"/>
                      <w:rPr>
                        <w:lang w:val="en-US"/>
                      </w:rPr>
                    </w:pPr>
                    <w:r w:rsidRPr="00C96967">
                      <w:rPr>
                        <w:lang w:val="en-US"/>
                      </w:rPr>
                      <w:fldChar w:fldCharType="begin"/>
                    </w:r>
                    <w:r w:rsidR="008C225E" w:rsidRPr="00C96967">
                      <w:rPr>
                        <w:lang w:val="en-US"/>
                      </w:rPr>
                      <w:instrText xml:space="preserve"> IF</w:instrText>
                    </w:r>
                    <w:r>
                      <w:fldChar w:fldCharType="begin"/>
                    </w:r>
                    <w:r w:rsidR="008C225E">
                      <w:instrText xml:space="preserve"> REF  Номер1с </w:instrText>
                    </w:r>
                    <w:r>
                      <w:fldChar w:fldCharType="separate"/>
                    </w: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F1695" w:rsidRPr="00570426" w:rsidRDefault="008F1695" w:rsidP="00570426">
                    <w:pPr>
                      <w:pStyle w:val="10-"/>
                    </w:pPr>
                  </w:p>
                  <w:p w:rsidR="008C225E" w:rsidRPr="00570426" w:rsidRDefault="00111245" w:rsidP="004B6652">
                    <w:pPr>
                      <w:pStyle w:val="10-"/>
                      <w:rPr>
                        <w:lang w:val="en-US"/>
                      </w:rPr>
                    </w:pPr>
                    <w:r>
                      <w:fldChar w:fldCharType="end"/>
                    </w:r>
                    <w:r>
                      <w:rPr>
                        <w:lang w:val="en-US"/>
                      </w:rPr>
                      <w:instrText xml:space="preserve"> &lt;</w:instrText>
                    </w:r>
                    <w:r w:rsidRPr="00C96967">
                      <w:rPr>
                        <w:lang w:val="en-US"/>
                      </w:rPr>
                      <w:instrText xml:space="preserve"> </w:instrText>
                    </w:r>
                    <w:r>
                      <w:rPr>
                        <w:lang w:val="en-US"/>
                      </w:rPr>
                      <w:instrText>0 "" "</w:instrText>
                    </w:r>
                    <w:r w:rsidRPr="00AF67E6">
                      <w:fldChar w:fldCharType="begin"/>
                    </w:r>
                    <w:r w:rsidRPr="00AF67E6">
                      <w:instrText xml:space="preserve"> =</w:instrText>
                    </w:r>
                    <w:r>
                      <w:fldChar w:fldCharType="begin"/>
                    </w:r>
                    <w:r w:rsidR="00352509">
                      <w:instrText xml:space="preserve"> PAGE </w:instrText>
                    </w:r>
                    <w:r>
                      <w:fldChar w:fldCharType="separate"/>
                    </w:r>
                    <w:r w:rsidR="00352509">
                      <w:instrText>2</w:instrText>
                    </w:r>
                    <w:r>
                      <w:rPr>
                        <w:noProof/>
                      </w:rPr>
                      <w:fldChar w:fldCharType="end"/>
                    </w:r>
                    <w:r>
                      <w:instrText>+</w:instrText>
                    </w:r>
                    <w:r>
                      <w:fldChar w:fldCharType="begin"/>
                    </w:r>
                    <w:r>
                      <w:instrText xml:space="preserve"> REF  Номер1с </w:instrText>
                    </w:r>
                    <w:r>
                      <w:fldChar w:fldCharType="separate"/>
                    </w:r>
                    <w:r>
                      <w:rPr>
                        <w:lang w:val="en-US"/>
                      </w:rPr>
                      <w:instrText>28</w:instrText>
                    </w: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570426" w:rsidRDefault="008C225E" w:rsidP="00570426">
                    <w:pPr>
                      <w:pStyle w:val="10-"/>
                    </w:pPr>
                  </w:p>
                  <w:p w:rsidR="008C225E" w:rsidRPr="006A51FA" w:rsidRDefault="00111245" w:rsidP="00570426">
                    <w:pPr>
                      <w:pStyle w:val="10-"/>
                    </w:pPr>
                    <w:r>
                      <w:fldChar w:fldCharType="end"/>
                    </w:r>
                    <w:r>
                      <w:instrText>-1</w:instrText>
                    </w:r>
                    <w:r w:rsidRPr="00AF67E6">
                      <w:fldChar w:fldCharType="separate"/>
                    </w:r>
                    <w:r w:rsidRPr="00AF67E6">
                      <w:instrText>29</w:instrText>
                    </w:r>
                    <w:r w:rsidRPr="00AF67E6">
                      <w:fldChar w:fldCharType="end"/>
                    </w:r>
                    <w:r w:rsidRPr="00C96967">
                      <w:rPr>
                        <w:lang w:val="en-US"/>
                      </w:rPr>
                      <w:instrText xml:space="preserve">" </w:instrText>
                    </w:r>
                    <w:r w:rsidRPr="00C96967">
                      <w:rPr>
                        <w:lang w:val="en-US"/>
                      </w:rPr>
                      <w:fldChar w:fldCharType="end"/>
                    </w:r>
                  </w:p>
                  <w:p w:rsidR="008C225E" w:rsidRPr="00AF67E6" w:rsidRDefault="008C225E" w:rsidP="004B6652">
                    <w:pPr>
                      <w:pStyle w:val="10-"/>
                    </w:pPr>
                  </w:p>
                </w:txbxContent>
              </v:textbox>
            </v:rect>
          </w:pict>
        </mc:Fallback>
      </mc:AlternateContent>
    </w:r>
    <w:r>
      <w:rPr>
        <w:noProof/>
        <w:sz w:val="6"/>
        <w:szCs w:val="6"/>
        <w:lang w:eastAsia="ru-RU"/>
      </w:rPr>
      <mc:AlternateContent>
        <mc:Choice Requires="wpg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-114935</wp:posOffset>
              </wp:positionH>
              <wp:positionV relativeFrom="paragraph">
                <wp:posOffset>62230</wp:posOffset>
              </wp:positionV>
              <wp:extent cx="6661150" cy="10278110"/>
              <wp:effectExtent l="0" t="0" r="25400" b="27940"/>
              <wp:wrapNone/>
              <wp:docPr id="4" name="Group 1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61150" cy="10278110"/>
                        <a:chOff x="1787" y="4557"/>
                        <a:chExt cx="9720" cy="360"/>
                      </a:xfrm>
                    </wpg:grpSpPr>
                    <wps:wsp>
                      <wps:cNvPr id="5" name="Line 14"/>
                      <wps:cNvCnPr>
                        <a:cxnSpLocks noChangeShapeType="1"/>
                      </wps:cNvCnPr>
                      <wps:spPr bwMode="auto">
                        <a:xfrm>
                          <a:off x="1787" y="4557"/>
                          <a:ext cx="972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" name="Line 15"/>
                      <wps:cNvCnPr>
                        <a:cxnSpLocks noChangeShapeType="1"/>
                      </wps:cNvCnPr>
                      <wps:spPr bwMode="auto">
                        <a:xfrm>
                          <a:off x="1787" y="4557"/>
                          <a:ext cx="0" cy="36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" name="Line 16"/>
                      <wps:cNvCnPr>
                        <a:cxnSpLocks noChangeShapeType="1"/>
                      </wps:cNvCnPr>
                      <wps:spPr bwMode="auto">
                        <a:xfrm>
                          <a:off x="11507" y="4557"/>
                          <a:ext cx="0" cy="36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0510B58" id="Group 13" o:spid="_x0000_s1026" style="position:absolute;margin-left:-9.05pt;margin-top:4.9pt;width:524.5pt;height:809.3pt;z-index:251664384" coordorigin="1787,4557" coordsize="972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">
              <v:line id="Line 14" o:spid="_x0000_s1027" style="position:absolute;visibility:visible;mso-wrap-style:square" from="1787,4557" to="11507,4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" strokeweight="1.5pt"/>
              <v:line id="Line 15" o:spid="_x0000_s1028" style="position:absolute;visibility:visible;mso-wrap-style:square" from="1787,4557" to="1787,49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" strokeweight="1.5pt"/>
              <v:line id="Line 16" o:spid="_x0000_s1029" style="position:absolute;visibility:visible;mso-wrap-style:square" from="11507,4557" to="11507,49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" strokeweight="1.5pt"/>
            </v:group>
          </w:pict>
        </mc:Fallback>
      </mc:AlternateContent>
    </w:r>
    <w:r>
      <w:rPr>
        <w:noProof/>
        <w:sz w:val="6"/>
        <w:szCs w:val="6"/>
        <w:lang w:eastAsia="ru-RU"/>
      </w:rPr>
      <mc:AlternateContent>
        <mc:Choice Requires="wps">
          <w:drawing>
            <wp:anchor distT="0" distB="0" distL="114300" distR="114300" simplePos="0" relativeHeight="251668480" behindDoc="0" locked="0" layoutInCell="1" allowOverlap="1">
              <wp:simplePos x="0" y="0"/>
              <wp:positionH relativeFrom="column">
                <wp:posOffset>-694690</wp:posOffset>
              </wp:positionH>
              <wp:positionV relativeFrom="paragraph">
                <wp:posOffset>299085</wp:posOffset>
              </wp:positionV>
              <wp:extent cx="670560" cy="5537835"/>
              <wp:effectExtent l="0" t="0" r="15240" b="5715"/>
              <wp:wrapNone/>
              <wp:docPr id="3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0560" cy="5537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8C225E" w:rsidRPr="007E4B3B" w:rsidRDefault="008C225E" w:rsidP="000405C1">
                          <w:pPr>
                            <w:jc w:val="right"/>
                            <w:rPr>
                              <w:rFonts w:ascii="C39HrP24DhTt" w:hAnsi="C39HrP24DhTt"/>
                              <w:sz w:val="72"/>
                              <w:szCs w:val="72"/>
                              <w:lang w:val="en-US"/>
                            </w:rPr>
                          </w:pPr>
                        </w:p>
                      </w:txbxContent>
                    </wps:txbx>
                    <wps:bodyPr rot="0" vert="vert270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9" o:spid="_x0000_s1028" type="#_x0000_t202" style="position:absolute;left:0;text-align:left;margin-left:-54.7pt;margin-top:23.55pt;width:52.8pt;height:436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" filled="f" stroked="f">
              <v:textbox style="layout-flow:vertical;mso-layout-flow-alt:bottom-to-top;mso-fit-shape-to-text:t" inset="0,0,0,0">
                <w:txbxContent>
                  <w:p w:rsidR="008C225E" w:rsidRPr="007E4B3B" w:rsidRDefault="008C225E" w:rsidP="000405C1">
                    <w:pPr>
                      <w:jc w:val="right"/>
                      <w:rPr>
                        <w:rFonts w:ascii="C39HrP24DhTt" w:hAnsi="C39HrP24DhTt"/>
                        <w:sz w:val="72"/>
                        <w:szCs w:val="72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8C225E" w:rsidRPr="004B6652" w:rsidRDefault="008C225E" w:rsidP="004D44F1">
    <w:pPr>
      <w:pStyle w:val="af1"/>
      <w:spacing w:after="0"/>
      <w:rPr>
        <w:sz w:val="26"/>
        <w:szCs w:val="26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5EB25E4A"/>
    <w:lvl w:ilvl="0">
      <w:start w:val="1"/>
      <w:numFmt w:val="decimal"/>
      <w:pStyle w:val="1"/>
      <w:lvlText w:val="%1"/>
      <w:lvlJc w:val="center"/>
      <w:pPr>
        <w:tabs>
          <w:tab w:val="num" w:pos="1021"/>
        </w:tabs>
        <w:ind w:left="1021" w:hanging="733"/>
      </w:pPr>
      <w:rPr>
        <w:rFonts w:hint="default"/>
        <w:b w:val="0"/>
      </w:rPr>
    </w:lvl>
    <w:lvl w:ilvl="1">
      <w:start w:val="1"/>
      <w:numFmt w:val="decimal"/>
      <w:pStyle w:val="2"/>
      <w:lvlText w:val="%1.%2"/>
      <w:lvlJc w:val="center"/>
      <w:pPr>
        <w:tabs>
          <w:tab w:val="num" w:pos="1021"/>
        </w:tabs>
        <w:ind w:left="1021" w:hanging="733"/>
      </w:pPr>
      <w:rPr>
        <w:rFonts w:hint="default"/>
        <w:b w:val="0"/>
      </w:rPr>
    </w:lvl>
    <w:lvl w:ilvl="2">
      <w:start w:val="1"/>
      <w:numFmt w:val="decimal"/>
      <w:pStyle w:val="3"/>
      <w:lvlText w:val="%1.%2.%3"/>
      <w:lvlJc w:val="center"/>
      <w:pPr>
        <w:tabs>
          <w:tab w:val="num" w:pos="1021"/>
        </w:tabs>
        <w:ind w:left="1021" w:hanging="733"/>
      </w:pPr>
      <w:rPr>
        <w:rFonts w:hint="default"/>
        <w:b w:val="0"/>
      </w:rPr>
    </w:lvl>
    <w:lvl w:ilvl="3">
      <w:start w:val="1"/>
      <w:numFmt w:val="decimal"/>
      <w:pStyle w:val="4"/>
      <w:lvlText w:val="%1.%2.%3.%4"/>
      <w:lvlJc w:val="center"/>
      <w:pPr>
        <w:tabs>
          <w:tab w:val="num" w:pos="1021"/>
        </w:tabs>
        <w:ind w:left="1021" w:hanging="733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707"/>
        </w:tabs>
        <w:ind w:left="1707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767"/>
        </w:tabs>
        <w:ind w:left="1767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2187"/>
        </w:tabs>
        <w:ind w:left="2187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2247"/>
        </w:tabs>
        <w:ind w:left="2247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667"/>
        </w:tabs>
        <w:ind w:left="2667" w:hanging="1800"/>
      </w:pPr>
      <w:rPr>
        <w:rFonts w:hint="default"/>
        <w:b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"/>
      <w:lvlJc w:val="left"/>
      <w:pPr>
        <w:tabs>
          <w:tab w:val="num" w:pos="1593"/>
        </w:tabs>
        <w:ind w:left="1593" w:hanging="402"/>
      </w:pPr>
      <w:rPr>
        <w:rFonts w:ascii="Wingdings 2" w:hAnsi="Wingdings 2"/>
        <w:color w:val="000000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1395"/>
        </w:tabs>
        <w:ind w:left="1395" w:hanging="402"/>
      </w:pPr>
      <w:rPr>
        <w:rFonts w:ascii="Courier New" w:hAnsi="Courier New"/>
        <w:color w:val="000000"/>
      </w:rPr>
    </w:lvl>
  </w:abstractNum>
  <w:abstractNum w:abstractNumId="3" w15:restartNumberingAfterBreak="0">
    <w:nsid w:val="002B162E"/>
    <w:multiLevelType w:val="hybridMultilevel"/>
    <w:tmpl w:val="6F0EDF6A"/>
    <w:lvl w:ilvl="0" w:tplc="F7B8E6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E20A3A98" w:tentative="1">
      <w:start w:val="1"/>
      <w:numFmt w:val="lowerLetter"/>
      <w:lvlText w:val="%2."/>
      <w:lvlJc w:val="left"/>
      <w:pPr>
        <w:ind w:left="1440" w:hanging="360"/>
      </w:pPr>
    </w:lvl>
    <w:lvl w:ilvl="2" w:tplc="6C7E8226" w:tentative="1">
      <w:start w:val="1"/>
      <w:numFmt w:val="lowerRoman"/>
      <w:lvlText w:val="%3."/>
      <w:lvlJc w:val="right"/>
      <w:pPr>
        <w:ind w:left="2160" w:hanging="180"/>
      </w:pPr>
    </w:lvl>
    <w:lvl w:ilvl="3" w:tplc="766C914C" w:tentative="1">
      <w:start w:val="1"/>
      <w:numFmt w:val="decimal"/>
      <w:lvlText w:val="%4."/>
      <w:lvlJc w:val="left"/>
      <w:pPr>
        <w:ind w:left="2880" w:hanging="360"/>
      </w:pPr>
    </w:lvl>
    <w:lvl w:ilvl="4" w:tplc="BCFA6206" w:tentative="1">
      <w:start w:val="1"/>
      <w:numFmt w:val="lowerLetter"/>
      <w:lvlText w:val="%5."/>
      <w:lvlJc w:val="left"/>
      <w:pPr>
        <w:ind w:left="3600" w:hanging="360"/>
      </w:pPr>
    </w:lvl>
    <w:lvl w:ilvl="5" w:tplc="2042D03C" w:tentative="1">
      <w:start w:val="1"/>
      <w:numFmt w:val="lowerRoman"/>
      <w:lvlText w:val="%6."/>
      <w:lvlJc w:val="right"/>
      <w:pPr>
        <w:ind w:left="4320" w:hanging="180"/>
      </w:pPr>
    </w:lvl>
    <w:lvl w:ilvl="6" w:tplc="0FB037DA" w:tentative="1">
      <w:start w:val="1"/>
      <w:numFmt w:val="decimal"/>
      <w:lvlText w:val="%7."/>
      <w:lvlJc w:val="left"/>
      <w:pPr>
        <w:ind w:left="5040" w:hanging="360"/>
      </w:pPr>
    </w:lvl>
    <w:lvl w:ilvl="7" w:tplc="FD38D68C" w:tentative="1">
      <w:start w:val="1"/>
      <w:numFmt w:val="lowerLetter"/>
      <w:lvlText w:val="%8."/>
      <w:lvlJc w:val="left"/>
      <w:pPr>
        <w:ind w:left="5760" w:hanging="360"/>
      </w:pPr>
    </w:lvl>
    <w:lvl w:ilvl="8" w:tplc="33F0E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5348F9"/>
    <w:multiLevelType w:val="singleLevel"/>
    <w:tmpl w:val="3296FE2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E0766B1"/>
    <w:multiLevelType w:val="hybridMultilevel"/>
    <w:tmpl w:val="3A183DD0"/>
    <w:lvl w:ilvl="0" w:tplc="44B8C03C">
      <w:start w:val="1"/>
      <w:numFmt w:val="bullet"/>
      <w:pStyle w:val="a0"/>
      <w:lvlText w:val=""/>
      <w:lvlJc w:val="left"/>
      <w:pPr>
        <w:tabs>
          <w:tab w:val="num" w:pos="1247"/>
        </w:tabs>
        <w:ind w:left="1247" w:hanging="226"/>
      </w:pPr>
      <w:rPr>
        <w:rFonts w:ascii="Wingdings 2" w:hAnsi="Wingdings 2" w:hint="default"/>
        <w:color w:val="auto"/>
      </w:rPr>
    </w:lvl>
    <w:lvl w:ilvl="1" w:tplc="3C060E1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1A2BAC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DCEC2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D5297B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3F83B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C62B77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F56BA5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132C6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1505B"/>
    <w:multiLevelType w:val="hybridMultilevel"/>
    <w:tmpl w:val="169E11E4"/>
    <w:lvl w:ilvl="0" w:tplc="09E02C84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293ADEF4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CD105A36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3042AC04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B44E867C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C53C0A0A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28445A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804A1236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EB7EE03C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1658586F"/>
    <w:multiLevelType w:val="multilevel"/>
    <w:tmpl w:val="5EB25E4A"/>
    <w:lvl w:ilvl="0">
      <w:start w:val="1"/>
      <w:numFmt w:val="decimal"/>
      <w:lvlText w:val="%1"/>
      <w:lvlJc w:val="center"/>
      <w:pPr>
        <w:tabs>
          <w:tab w:val="num" w:pos="1021"/>
        </w:tabs>
        <w:ind w:left="1021" w:hanging="733"/>
      </w:pPr>
      <w:rPr>
        <w:rFonts w:hint="default"/>
        <w:b w:val="0"/>
      </w:rPr>
    </w:lvl>
    <w:lvl w:ilvl="1">
      <w:start w:val="1"/>
      <w:numFmt w:val="decimal"/>
      <w:lvlText w:val="%1.%2"/>
      <w:lvlJc w:val="center"/>
      <w:pPr>
        <w:tabs>
          <w:tab w:val="num" w:pos="1021"/>
        </w:tabs>
        <w:ind w:left="1021" w:hanging="733"/>
      </w:pPr>
      <w:rPr>
        <w:rFonts w:hint="default"/>
        <w:b w:val="0"/>
      </w:rPr>
    </w:lvl>
    <w:lvl w:ilvl="2">
      <w:start w:val="1"/>
      <w:numFmt w:val="decimal"/>
      <w:lvlText w:val="%1.%2.%3"/>
      <w:lvlJc w:val="center"/>
      <w:pPr>
        <w:tabs>
          <w:tab w:val="num" w:pos="1021"/>
        </w:tabs>
        <w:ind w:left="1021" w:hanging="733"/>
      </w:pPr>
      <w:rPr>
        <w:rFonts w:hint="default"/>
        <w:b w:val="0"/>
      </w:rPr>
    </w:lvl>
    <w:lvl w:ilvl="3">
      <w:start w:val="1"/>
      <w:numFmt w:val="decimal"/>
      <w:lvlText w:val="%1.%2.%3.%4"/>
      <w:lvlJc w:val="center"/>
      <w:pPr>
        <w:tabs>
          <w:tab w:val="num" w:pos="1021"/>
        </w:tabs>
        <w:ind w:left="1021" w:hanging="733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707"/>
        </w:tabs>
        <w:ind w:left="1707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767"/>
        </w:tabs>
        <w:ind w:left="1767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2187"/>
        </w:tabs>
        <w:ind w:left="2187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2247"/>
        </w:tabs>
        <w:ind w:left="2247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667"/>
        </w:tabs>
        <w:ind w:left="2667" w:hanging="1800"/>
      </w:pPr>
      <w:rPr>
        <w:rFonts w:hint="default"/>
        <w:b/>
      </w:rPr>
    </w:lvl>
  </w:abstractNum>
  <w:abstractNum w:abstractNumId="8" w15:restartNumberingAfterBreak="0">
    <w:nsid w:val="1BA77B15"/>
    <w:multiLevelType w:val="hybridMultilevel"/>
    <w:tmpl w:val="FFAC0E1C"/>
    <w:lvl w:ilvl="0" w:tplc="3CF2678A">
      <w:start w:val="1"/>
      <w:numFmt w:val="decimal"/>
      <w:lvlText w:val="%1."/>
      <w:lvlJc w:val="left"/>
      <w:pPr>
        <w:tabs>
          <w:tab w:val="num" w:pos="2214"/>
        </w:tabs>
        <w:ind w:left="2214" w:hanging="360"/>
      </w:pPr>
      <w:rPr>
        <w:rFonts w:hint="default"/>
      </w:rPr>
    </w:lvl>
    <w:lvl w:ilvl="1" w:tplc="8AD6DEEA" w:tentative="1">
      <w:start w:val="1"/>
      <w:numFmt w:val="lowerLetter"/>
      <w:lvlText w:val="%2."/>
      <w:lvlJc w:val="left"/>
      <w:pPr>
        <w:tabs>
          <w:tab w:val="num" w:pos="2934"/>
        </w:tabs>
        <w:ind w:left="2934" w:hanging="360"/>
      </w:pPr>
    </w:lvl>
    <w:lvl w:ilvl="2" w:tplc="5F1AFF1A" w:tentative="1">
      <w:start w:val="1"/>
      <w:numFmt w:val="lowerRoman"/>
      <w:lvlText w:val="%3."/>
      <w:lvlJc w:val="right"/>
      <w:pPr>
        <w:tabs>
          <w:tab w:val="num" w:pos="3654"/>
        </w:tabs>
        <w:ind w:left="3654" w:hanging="180"/>
      </w:pPr>
    </w:lvl>
    <w:lvl w:ilvl="3" w:tplc="23AAA150" w:tentative="1">
      <w:start w:val="1"/>
      <w:numFmt w:val="decimal"/>
      <w:lvlText w:val="%4."/>
      <w:lvlJc w:val="left"/>
      <w:pPr>
        <w:tabs>
          <w:tab w:val="num" w:pos="4374"/>
        </w:tabs>
        <w:ind w:left="4374" w:hanging="360"/>
      </w:pPr>
    </w:lvl>
    <w:lvl w:ilvl="4" w:tplc="18F60D52" w:tentative="1">
      <w:start w:val="1"/>
      <w:numFmt w:val="lowerLetter"/>
      <w:lvlText w:val="%5."/>
      <w:lvlJc w:val="left"/>
      <w:pPr>
        <w:tabs>
          <w:tab w:val="num" w:pos="5094"/>
        </w:tabs>
        <w:ind w:left="5094" w:hanging="360"/>
      </w:pPr>
    </w:lvl>
    <w:lvl w:ilvl="5" w:tplc="72D4BCF2" w:tentative="1">
      <w:start w:val="1"/>
      <w:numFmt w:val="lowerRoman"/>
      <w:lvlText w:val="%6."/>
      <w:lvlJc w:val="right"/>
      <w:pPr>
        <w:tabs>
          <w:tab w:val="num" w:pos="5814"/>
        </w:tabs>
        <w:ind w:left="5814" w:hanging="180"/>
      </w:pPr>
    </w:lvl>
    <w:lvl w:ilvl="6" w:tplc="3B7420B0" w:tentative="1">
      <w:start w:val="1"/>
      <w:numFmt w:val="decimal"/>
      <w:lvlText w:val="%7."/>
      <w:lvlJc w:val="left"/>
      <w:pPr>
        <w:tabs>
          <w:tab w:val="num" w:pos="6534"/>
        </w:tabs>
        <w:ind w:left="6534" w:hanging="360"/>
      </w:pPr>
    </w:lvl>
    <w:lvl w:ilvl="7" w:tplc="5CB04920" w:tentative="1">
      <w:start w:val="1"/>
      <w:numFmt w:val="lowerLetter"/>
      <w:lvlText w:val="%8."/>
      <w:lvlJc w:val="left"/>
      <w:pPr>
        <w:tabs>
          <w:tab w:val="num" w:pos="7254"/>
        </w:tabs>
        <w:ind w:left="7254" w:hanging="360"/>
      </w:pPr>
    </w:lvl>
    <w:lvl w:ilvl="8" w:tplc="CAFCE194" w:tentative="1">
      <w:start w:val="1"/>
      <w:numFmt w:val="lowerRoman"/>
      <w:lvlText w:val="%9."/>
      <w:lvlJc w:val="right"/>
      <w:pPr>
        <w:tabs>
          <w:tab w:val="num" w:pos="7974"/>
        </w:tabs>
        <w:ind w:left="7974" w:hanging="180"/>
      </w:pPr>
    </w:lvl>
  </w:abstractNum>
  <w:abstractNum w:abstractNumId="9" w15:restartNumberingAfterBreak="0">
    <w:nsid w:val="2B36049B"/>
    <w:multiLevelType w:val="multilevel"/>
    <w:tmpl w:val="917E0C70"/>
    <w:lvl w:ilvl="0">
      <w:start w:val="1"/>
      <w:numFmt w:val="decimal"/>
      <w:suff w:val="nothing"/>
      <w:lvlText w:val="%1"/>
      <w:lvlJc w:val="left"/>
      <w:pPr>
        <w:ind w:left="0" w:firstLine="284"/>
      </w:pPr>
      <w:rPr>
        <w:rFonts w:ascii="Times New Roman" w:hAnsi="Times New Roman" w:hint="default"/>
        <w:sz w:val="20"/>
      </w:rPr>
    </w:lvl>
    <w:lvl w:ilvl="1">
      <w:start w:val="1"/>
      <w:numFmt w:val="decimal"/>
      <w:suff w:val="space"/>
      <w:lvlText w:val="%1.%2"/>
      <w:lvlJc w:val="left"/>
      <w:pPr>
        <w:ind w:left="0" w:firstLine="227"/>
      </w:pPr>
      <w:rPr>
        <w:rFonts w:ascii="Times New Roman" w:hAnsi="Times New Roman" w:hint="default"/>
        <w:sz w:val="20"/>
      </w:rPr>
    </w:lvl>
    <w:lvl w:ilvl="2">
      <w:start w:val="1"/>
      <w:numFmt w:val="decimal"/>
      <w:suff w:val="space"/>
      <w:lvlText w:val="%1.%2.%3"/>
      <w:lvlJc w:val="left"/>
      <w:pPr>
        <w:ind w:left="0" w:firstLine="170"/>
      </w:pPr>
      <w:rPr>
        <w:rFonts w:ascii="Times New Roman" w:hAnsi="Times New Roman" w:hint="default"/>
        <w:sz w:val="20"/>
      </w:rPr>
    </w:lvl>
    <w:lvl w:ilvl="3">
      <w:start w:val="1"/>
      <w:numFmt w:val="decimal"/>
      <w:suff w:val="space"/>
      <w:lvlText w:val="%1.%2.%3.%4"/>
      <w:lvlJc w:val="left"/>
      <w:pPr>
        <w:ind w:left="0" w:firstLine="113"/>
      </w:pPr>
      <w:rPr>
        <w:rFonts w:ascii="Times New Roman" w:hAnsi="Times New Roman" w:hint="default"/>
        <w:sz w:val="20"/>
      </w:rPr>
    </w:lvl>
    <w:lvl w:ilvl="4">
      <w:start w:val="1"/>
      <w:numFmt w:val="decimal"/>
      <w:pStyle w:val="5"/>
      <w:lvlText w:val="%1.%2.%3.%4.%5"/>
      <w:lvlJc w:val="left"/>
      <w:pPr>
        <w:ind w:left="0" w:firstLine="284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0" w:firstLine="284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ind w:left="0" w:firstLine="284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ind w:left="0" w:firstLine="284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0" w:firstLine="284"/>
      </w:pPr>
      <w:rPr>
        <w:rFonts w:hint="default"/>
      </w:rPr>
    </w:lvl>
  </w:abstractNum>
  <w:abstractNum w:abstractNumId="10" w15:restartNumberingAfterBreak="0">
    <w:nsid w:val="2CFC0A2B"/>
    <w:multiLevelType w:val="multilevel"/>
    <w:tmpl w:val="5EB25E4A"/>
    <w:lvl w:ilvl="0">
      <w:start w:val="1"/>
      <w:numFmt w:val="decimal"/>
      <w:lvlText w:val="%1"/>
      <w:lvlJc w:val="center"/>
      <w:pPr>
        <w:tabs>
          <w:tab w:val="num" w:pos="1021"/>
        </w:tabs>
        <w:ind w:left="1021" w:hanging="733"/>
      </w:pPr>
      <w:rPr>
        <w:rFonts w:hint="default"/>
        <w:b w:val="0"/>
      </w:rPr>
    </w:lvl>
    <w:lvl w:ilvl="1">
      <w:start w:val="1"/>
      <w:numFmt w:val="decimal"/>
      <w:lvlText w:val="%1.%2"/>
      <w:lvlJc w:val="center"/>
      <w:pPr>
        <w:tabs>
          <w:tab w:val="num" w:pos="1021"/>
        </w:tabs>
        <w:ind w:left="1021" w:hanging="733"/>
      </w:pPr>
      <w:rPr>
        <w:rFonts w:hint="default"/>
        <w:b w:val="0"/>
      </w:rPr>
    </w:lvl>
    <w:lvl w:ilvl="2">
      <w:start w:val="1"/>
      <w:numFmt w:val="decimal"/>
      <w:lvlText w:val="%1.%2.%3"/>
      <w:lvlJc w:val="center"/>
      <w:pPr>
        <w:tabs>
          <w:tab w:val="num" w:pos="1021"/>
        </w:tabs>
        <w:ind w:left="1021" w:hanging="733"/>
      </w:pPr>
      <w:rPr>
        <w:rFonts w:hint="default"/>
        <w:b w:val="0"/>
      </w:rPr>
    </w:lvl>
    <w:lvl w:ilvl="3">
      <w:start w:val="1"/>
      <w:numFmt w:val="decimal"/>
      <w:lvlText w:val="%1.%2.%3.%4"/>
      <w:lvlJc w:val="center"/>
      <w:pPr>
        <w:tabs>
          <w:tab w:val="num" w:pos="1021"/>
        </w:tabs>
        <w:ind w:left="1021" w:hanging="733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707"/>
        </w:tabs>
        <w:ind w:left="1707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767"/>
        </w:tabs>
        <w:ind w:left="1767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2187"/>
        </w:tabs>
        <w:ind w:left="2187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2247"/>
        </w:tabs>
        <w:ind w:left="2247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667"/>
        </w:tabs>
        <w:ind w:left="2667" w:hanging="1800"/>
      </w:pPr>
      <w:rPr>
        <w:rFonts w:hint="default"/>
        <w:b/>
      </w:rPr>
    </w:lvl>
  </w:abstractNum>
  <w:abstractNum w:abstractNumId="11" w15:restartNumberingAfterBreak="0">
    <w:nsid w:val="31596460"/>
    <w:multiLevelType w:val="hybridMultilevel"/>
    <w:tmpl w:val="85FC9B8E"/>
    <w:lvl w:ilvl="0" w:tplc="7CF8D68E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823A86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7E32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1AD3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8C38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6C92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26B9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20D9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2C1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A1E424B"/>
    <w:multiLevelType w:val="singleLevel"/>
    <w:tmpl w:val="FB4E7C8A"/>
    <w:lvl w:ilvl="0">
      <w:start w:val="1"/>
      <w:numFmt w:val="decimal"/>
      <w:lvlText w:val="%1"/>
      <w:legacy w:legacy="1" w:legacySpace="0" w:legacyIndent="0"/>
      <w:lvlJc w:val="left"/>
      <w:rPr>
        <w:rFonts w:ascii="Arial" w:hAnsi="Arial" w:cs="Arial" w:hint="default"/>
        <w:b w:val="0"/>
        <w:i w:val="0"/>
        <w:strike w:val="0"/>
        <w:sz w:val="24"/>
      </w:rPr>
    </w:lvl>
  </w:abstractNum>
  <w:abstractNum w:abstractNumId="13" w15:restartNumberingAfterBreak="0">
    <w:nsid w:val="3F113757"/>
    <w:multiLevelType w:val="multilevel"/>
    <w:tmpl w:val="67743928"/>
    <w:lvl w:ilvl="0">
      <w:start w:val="1"/>
      <w:numFmt w:val="bullet"/>
      <w:pStyle w:val="a1"/>
      <w:lvlText w:val=""/>
      <w:lvlJc w:val="left"/>
      <w:pPr>
        <w:tabs>
          <w:tab w:val="num" w:pos="992"/>
        </w:tabs>
        <w:ind w:left="0" w:firstLine="709"/>
      </w:pPr>
      <w:rPr>
        <w:rFonts w:ascii="Symbol" w:hAnsi="Symbol" w:cs="Times New Roman" w:hint="default"/>
        <w:color w:val="auto"/>
      </w:rPr>
    </w:lvl>
    <w:lvl w:ilvl="1">
      <w:start w:val="1"/>
      <w:numFmt w:val="bullet"/>
      <w:lvlText w:val=""/>
      <w:lvlJc w:val="left"/>
      <w:pPr>
        <w:tabs>
          <w:tab w:val="num" w:pos="992"/>
        </w:tabs>
        <w:ind w:left="1276" w:hanging="284"/>
      </w:pPr>
      <w:rPr>
        <w:rFonts w:ascii="Wingdings" w:hAnsi="Wingdings" w:cs="Times New Roman" w:hint="default"/>
        <w:sz w:val="16"/>
        <w:szCs w:val="16"/>
      </w:rPr>
    </w:lvl>
    <w:lvl w:ilvl="2">
      <w:start w:val="1"/>
      <w:numFmt w:val="bullet"/>
      <w:lvlText w:val="–"/>
      <w:lvlJc w:val="left"/>
      <w:pPr>
        <w:tabs>
          <w:tab w:val="num" w:pos="1276"/>
        </w:tabs>
        <w:ind w:left="1758" w:hanging="340"/>
      </w:pPr>
      <w:rPr>
        <w:rFonts w:ascii="Verdana" w:hAnsi="Verdana" w:cs="Times New Roman" w:hint="default"/>
        <w:b/>
        <w:i w:val="0"/>
        <w:sz w:val="24"/>
        <w:szCs w:val="20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4" w15:restartNumberingAfterBreak="0">
    <w:nsid w:val="5DB22CE3"/>
    <w:multiLevelType w:val="multilevel"/>
    <w:tmpl w:val="5EB25E4A"/>
    <w:lvl w:ilvl="0">
      <w:start w:val="1"/>
      <w:numFmt w:val="decimal"/>
      <w:lvlText w:val="%1"/>
      <w:lvlJc w:val="center"/>
      <w:pPr>
        <w:tabs>
          <w:tab w:val="num" w:pos="1021"/>
        </w:tabs>
        <w:ind w:left="1021" w:hanging="733"/>
      </w:pPr>
      <w:rPr>
        <w:rFonts w:hint="default"/>
        <w:b w:val="0"/>
      </w:rPr>
    </w:lvl>
    <w:lvl w:ilvl="1">
      <w:start w:val="1"/>
      <w:numFmt w:val="decimal"/>
      <w:lvlText w:val="%1.%2"/>
      <w:lvlJc w:val="center"/>
      <w:pPr>
        <w:tabs>
          <w:tab w:val="num" w:pos="1021"/>
        </w:tabs>
        <w:ind w:left="1021" w:hanging="733"/>
      </w:pPr>
      <w:rPr>
        <w:rFonts w:hint="default"/>
        <w:b w:val="0"/>
      </w:rPr>
    </w:lvl>
    <w:lvl w:ilvl="2">
      <w:start w:val="1"/>
      <w:numFmt w:val="decimal"/>
      <w:lvlText w:val="%1.%2.%3"/>
      <w:lvlJc w:val="center"/>
      <w:pPr>
        <w:tabs>
          <w:tab w:val="num" w:pos="1021"/>
        </w:tabs>
        <w:ind w:left="1021" w:hanging="733"/>
      </w:pPr>
      <w:rPr>
        <w:rFonts w:hint="default"/>
        <w:b w:val="0"/>
      </w:rPr>
    </w:lvl>
    <w:lvl w:ilvl="3">
      <w:start w:val="1"/>
      <w:numFmt w:val="decimal"/>
      <w:lvlText w:val="%1.%2.%3.%4"/>
      <w:lvlJc w:val="center"/>
      <w:pPr>
        <w:tabs>
          <w:tab w:val="num" w:pos="1021"/>
        </w:tabs>
        <w:ind w:left="1021" w:hanging="733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707"/>
        </w:tabs>
        <w:ind w:left="1707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767"/>
        </w:tabs>
        <w:ind w:left="1767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2187"/>
        </w:tabs>
        <w:ind w:left="2187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2247"/>
        </w:tabs>
        <w:ind w:left="2247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667"/>
        </w:tabs>
        <w:ind w:left="2667" w:hanging="1800"/>
      </w:pPr>
      <w:rPr>
        <w:rFonts w:hint="default"/>
        <w:b/>
      </w:rPr>
    </w:lvl>
  </w:abstractNum>
  <w:abstractNum w:abstractNumId="15" w15:restartNumberingAfterBreak="0">
    <w:nsid w:val="61E56393"/>
    <w:multiLevelType w:val="multilevel"/>
    <w:tmpl w:val="5EB25E4A"/>
    <w:lvl w:ilvl="0">
      <w:start w:val="1"/>
      <w:numFmt w:val="decimal"/>
      <w:lvlText w:val="%1"/>
      <w:lvlJc w:val="center"/>
      <w:pPr>
        <w:tabs>
          <w:tab w:val="num" w:pos="1021"/>
        </w:tabs>
        <w:ind w:left="1021" w:hanging="733"/>
      </w:pPr>
      <w:rPr>
        <w:rFonts w:hint="default"/>
        <w:b w:val="0"/>
      </w:rPr>
    </w:lvl>
    <w:lvl w:ilvl="1">
      <w:start w:val="1"/>
      <w:numFmt w:val="decimal"/>
      <w:lvlText w:val="%1.%2"/>
      <w:lvlJc w:val="center"/>
      <w:pPr>
        <w:tabs>
          <w:tab w:val="num" w:pos="1021"/>
        </w:tabs>
        <w:ind w:left="1021" w:hanging="733"/>
      </w:pPr>
      <w:rPr>
        <w:rFonts w:hint="default"/>
        <w:b w:val="0"/>
      </w:rPr>
    </w:lvl>
    <w:lvl w:ilvl="2">
      <w:start w:val="1"/>
      <w:numFmt w:val="decimal"/>
      <w:lvlText w:val="%1.%2.%3"/>
      <w:lvlJc w:val="center"/>
      <w:pPr>
        <w:tabs>
          <w:tab w:val="num" w:pos="1021"/>
        </w:tabs>
        <w:ind w:left="1021" w:hanging="733"/>
      </w:pPr>
      <w:rPr>
        <w:rFonts w:hint="default"/>
        <w:b w:val="0"/>
      </w:rPr>
    </w:lvl>
    <w:lvl w:ilvl="3">
      <w:start w:val="1"/>
      <w:numFmt w:val="decimal"/>
      <w:lvlText w:val="%1.%2.%3.%4"/>
      <w:lvlJc w:val="center"/>
      <w:pPr>
        <w:tabs>
          <w:tab w:val="num" w:pos="1021"/>
        </w:tabs>
        <w:ind w:left="1021" w:hanging="733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707"/>
        </w:tabs>
        <w:ind w:left="1707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767"/>
        </w:tabs>
        <w:ind w:left="1767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2187"/>
        </w:tabs>
        <w:ind w:left="2187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2247"/>
        </w:tabs>
        <w:ind w:left="2247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667"/>
        </w:tabs>
        <w:ind w:left="2667" w:hanging="1800"/>
      </w:pPr>
      <w:rPr>
        <w:rFonts w:hint="default"/>
        <w:b/>
      </w:rPr>
    </w:lvl>
  </w:abstractNum>
  <w:abstractNum w:abstractNumId="16" w15:restartNumberingAfterBreak="0">
    <w:nsid w:val="641964F3"/>
    <w:multiLevelType w:val="hybridMultilevel"/>
    <w:tmpl w:val="98B60AA2"/>
    <w:lvl w:ilvl="0" w:tplc="E83836EC">
      <w:start w:val="1"/>
      <w:numFmt w:val="decimal"/>
      <w:pStyle w:val="a2"/>
      <w:lvlText w:val="%1"/>
      <w:lvlJc w:val="right"/>
      <w:pPr>
        <w:tabs>
          <w:tab w:val="num" w:pos="1021"/>
        </w:tabs>
        <w:ind w:left="1021" w:hanging="114"/>
      </w:pPr>
      <w:rPr>
        <w:rFonts w:hint="default"/>
      </w:rPr>
    </w:lvl>
    <w:lvl w:ilvl="1" w:tplc="59DA68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66C27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728D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7687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D069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6629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EA2A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D6D8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0BB75E8"/>
    <w:multiLevelType w:val="hybridMultilevel"/>
    <w:tmpl w:val="047685C6"/>
    <w:lvl w:ilvl="0" w:tplc="4FC0E7AA">
      <w:start w:val="1"/>
      <w:numFmt w:val="bullet"/>
      <w:pStyle w:val="a3"/>
      <w:lvlText w:val="-"/>
      <w:lvlJc w:val="left"/>
      <w:pPr>
        <w:tabs>
          <w:tab w:val="num" w:pos="1021"/>
        </w:tabs>
        <w:ind w:left="1021" w:hanging="227"/>
      </w:pPr>
      <w:rPr>
        <w:rFonts w:ascii="Courier New" w:hAnsi="Courier New" w:hint="default"/>
      </w:rPr>
    </w:lvl>
    <w:lvl w:ilvl="1" w:tplc="F0128C5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B7AA06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1DC832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A4AC31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7EAB8E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250D72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27C36A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400465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AE085C"/>
    <w:multiLevelType w:val="multilevel"/>
    <w:tmpl w:val="5EB25E4A"/>
    <w:lvl w:ilvl="0">
      <w:start w:val="1"/>
      <w:numFmt w:val="decimal"/>
      <w:lvlText w:val="%1"/>
      <w:lvlJc w:val="center"/>
      <w:pPr>
        <w:tabs>
          <w:tab w:val="num" w:pos="1021"/>
        </w:tabs>
        <w:ind w:left="1021" w:hanging="733"/>
      </w:pPr>
      <w:rPr>
        <w:rFonts w:hint="default"/>
        <w:b w:val="0"/>
      </w:rPr>
    </w:lvl>
    <w:lvl w:ilvl="1">
      <w:start w:val="1"/>
      <w:numFmt w:val="decimal"/>
      <w:lvlText w:val="%1.%2"/>
      <w:lvlJc w:val="center"/>
      <w:pPr>
        <w:tabs>
          <w:tab w:val="num" w:pos="1021"/>
        </w:tabs>
        <w:ind w:left="1021" w:hanging="733"/>
      </w:pPr>
      <w:rPr>
        <w:rFonts w:hint="default"/>
        <w:b w:val="0"/>
      </w:rPr>
    </w:lvl>
    <w:lvl w:ilvl="2">
      <w:start w:val="1"/>
      <w:numFmt w:val="decimal"/>
      <w:lvlText w:val="%1.%2.%3"/>
      <w:lvlJc w:val="center"/>
      <w:pPr>
        <w:tabs>
          <w:tab w:val="num" w:pos="1021"/>
        </w:tabs>
        <w:ind w:left="1021" w:hanging="733"/>
      </w:pPr>
      <w:rPr>
        <w:rFonts w:hint="default"/>
        <w:b w:val="0"/>
      </w:rPr>
    </w:lvl>
    <w:lvl w:ilvl="3">
      <w:start w:val="1"/>
      <w:numFmt w:val="decimal"/>
      <w:lvlText w:val="%1.%2.%3.%4"/>
      <w:lvlJc w:val="center"/>
      <w:pPr>
        <w:tabs>
          <w:tab w:val="num" w:pos="1021"/>
        </w:tabs>
        <w:ind w:left="1021" w:hanging="733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707"/>
        </w:tabs>
        <w:ind w:left="1707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767"/>
        </w:tabs>
        <w:ind w:left="1767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2187"/>
        </w:tabs>
        <w:ind w:left="2187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2247"/>
        </w:tabs>
        <w:ind w:left="2247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667"/>
        </w:tabs>
        <w:ind w:left="2667" w:hanging="1800"/>
      </w:pPr>
      <w:rPr>
        <w:rFonts w:hint="default"/>
        <w:b/>
      </w:rPr>
    </w:lvl>
  </w:abstractNum>
  <w:num w:numId="1">
    <w:abstractNumId w:val="17"/>
  </w:num>
  <w:num w:numId="2">
    <w:abstractNumId w:val="16"/>
  </w:num>
  <w:num w:numId="3">
    <w:abstractNumId w:val="5"/>
  </w:num>
  <w:num w:numId="4">
    <w:abstractNumId w:val="0"/>
  </w:num>
  <w:num w:numId="5">
    <w:abstractNumId w:val="11"/>
  </w:num>
  <w:num w:numId="6">
    <w:abstractNumId w:val="7"/>
  </w:num>
  <w:num w:numId="7">
    <w:abstractNumId w:val="15"/>
  </w:num>
  <w:num w:numId="8">
    <w:abstractNumId w:val="6"/>
  </w:num>
  <w:num w:numId="9">
    <w:abstractNumId w:val="8"/>
  </w:num>
  <w:num w:numId="10">
    <w:abstractNumId w:val="18"/>
  </w:num>
  <w:num w:numId="11">
    <w:abstractNumId w:val="10"/>
  </w:num>
  <w:num w:numId="12">
    <w:abstractNumId w:val="14"/>
  </w:num>
  <w:num w:numId="13">
    <w:abstractNumId w:val="4"/>
  </w:num>
  <w:num w:numId="14">
    <w:abstractNumId w:val="0"/>
  </w:num>
  <w:num w:numId="15">
    <w:abstractNumId w:val="13"/>
  </w:num>
  <w:num w:numId="16">
    <w:abstractNumId w:val="12"/>
  </w:num>
  <w:num w:numId="17">
    <w:abstractNumId w:val="9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3"/>
  </w:num>
  <w:num w:numId="30">
    <w:abstractNumId w:val="0"/>
  </w:num>
  <w:num w:numId="31">
    <w:abstractNumId w:val="0"/>
  </w:num>
  <w:num w:numId="32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Jw/mCk30c1unFil+G3xXuu4DQvfSWL2VPhMONPZXAJt/MZX572Jg6NntfSsxPTB8k4o4grMBD/hM/8I/TPYdxQ==" w:salt="bqYdZvEH3+uGncH0gq1W6g=="/>
  <w:defaultTabStop w:val="709"/>
  <w:characterSpacingControl w:val="doNotCompress"/>
  <w:hdrShapeDefaults>
    <o:shapedefaults v:ext="edit" spidmax="3087"/>
    <o:shapelayout v:ext="edit">
      <o:idmap v:ext="edit" data="2,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392"/>
    <w:rsid w:val="0000027D"/>
    <w:rsid w:val="000027F6"/>
    <w:rsid w:val="00003548"/>
    <w:rsid w:val="00003771"/>
    <w:rsid w:val="00004560"/>
    <w:rsid w:val="000051D9"/>
    <w:rsid w:val="00006330"/>
    <w:rsid w:val="000069B7"/>
    <w:rsid w:val="00006B2D"/>
    <w:rsid w:val="00006B42"/>
    <w:rsid w:val="00006B53"/>
    <w:rsid w:val="000071DD"/>
    <w:rsid w:val="00007AC6"/>
    <w:rsid w:val="00010469"/>
    <w:rsid w:val="00010AED"/>
    <w:rsid w:val="00011290"/>
    <w:rsid w:val="000115E3"/>
    <w:rsid w:val="00011B83"/>
    <w:rsid w:val="00012798"/>
    <w:rsid w:val="000130F0"/>
    <w:rsid w:val="000138A7"/>
    <w:rsid w:val="00013C1B"/>
    <w:rsid w:val="0001413A"/>
    <w:rsid w:val="00014D68"/>
    <w:rsid w:val="000150E7"/>
    <w:rsid w:val="000152A4"/>
    <w:rsid w:val="0001532B"/>
    <w:rsid w:val="00015617"/>
    <w:rsid w:val="00015955"/>
    <w:rsid w:val="00016877"/>
    <w:rsid w:val="000202F3"/>
    <w:rsid w:val="00020711"/>
    <w:rsid w:val="0002092B"/>
    <w:rsid w:val="00021472"/>
    <w:rsid w:val="00021A9B"/>
    <w:rsid w:val="0002257A"/>
    <w:rsid w:val="00022B0F"/>
    <w:rsid w:val="000233E4"/>
    <w:rsid w:val="00023501"/>
    <w:rsid w:val="0002443E"/>
    <w:rsid w:val="000245BB"/>
    <w:rsid w:val="00026276"/>
    <w:rsid w:val="000262D8"/>
    <w:rsid w:val="000262ED"/>
    <w:rsid w:val="000268DC"/>
    <w:rsid w:val="000271D2"/>
    <w:rsid w:val="00027736"/>
    <w:rsid w:val="0003118D"/>
    <w:rsid w:val="00032045"/>
    <w:rsid w:val="00032422"/>
    <w:rsid w:val="00033126"/>
    <w:rsid w:val="0003333E"/>
    <w:rsid w:val="00033829"/>
    <w:rsid w:val="0003394C"/>
    <w:rsid w:val="00033B2A"/>
    <w:rsid w:val="00033D30"/>
    <w:rsid w:val="00034272"/>
    <w:rsid w:val="000343BE"/>
    <w:rsid w:val="00034DBF"/>
    <w:rsid w:val="0003508A"/>
    <w:rsid w:val="00035283"/>
    <w:rsid w:val="000361BB"/>
    <w:rsid w:val="00036206"/>
    <w:rsid w:val="000364C4"/>
    <w:rsid w:val="00036CAE"/>
    <w:rsid w:val="0003706C"/>
    <w:rsid w:val="000401D8"/>
    <w:rsid w:val="000405C1"/>
    <w:rsid w:val="00040952"/>
    <w:rsid w:val="0004104A"/>
    <w:rsid w:val="000412B1"/>
    <w:rsid w:val="00042924"/>
    <w:rsid w:val="00043B33"/>
    <w:rsid w:val="000445F7"/>
    <w:rsid w:val="00045069"/>
    <w:rsid w:val="000460A0"/>
    <w:rsid w:val="0005002F"/>
    <w:rsid w:val="00050F0C"/>
    <w:rsid w:val="000510F3"/>
    <w:rsid w:val="0005137E"/>
    <w:rsid w:val="00051B7D"/>
    <w:rsid w:val="0005343B"/>
    <w:rsid w:val="00053D40"/>
    <w:rsid w:val="00053F3D"/>
    <w:rsid w:val="00054919"/>
    <w:rsid w:val="0005582E"/>
    <w:rsid w:val="00055B51"/>
    <w:rsid w:val="00055C8A"/>
    <w:rsid w:val="00055D09"/>
    <w:rsid w:val="00056A5F"/>
    <w:rsid w:val="00056DCA"/>
    <w:rsid w:val="0005744A"/>
    <w:rsid w:val="00057BFF"/>
    <w:rsid w:val="0006087A"/>
    <w:rsid w:val="000610B8"/>
    <w:rsid w:val="00062EF4"/>
    <w:rsid w:val="000632B0"/>
    <w:rsid w:val="000646F3"/>
    <w:rsid w:val="00065075"/>
    <w:rsid w:val="000652E0"/>
    <w:rsid w:val="000702E1"/>
    <w:rsid w:val="00070F07"/>
    <w:rsid w:val="00071547"/>
    <w:rsid w:val="000715D0"/>
    <w:rsid w:val="000719A7"/>
    <w:rsid w:val="00072D49"/>
    <w:rsid w:val="0007309A"/>
    <w:rsid w:val="000733AD"/>
    <w:rsid w:val="00073665"/>
    <w:rsid w:val="00073FED"/>
    <w:rsid w:val="000743F8"/>
    <w:rsid w:val="00074BAE"/>
    <w:rsid w:val="000753A7"/>
    <w:rsid w:val="00076113"/>
    <w:rsid w:val="00077CEF"/>
    <w:rsid w:val="00077D25"/>
    <w:rsid w:val="00080633"/>
    <w:rsid w:val="0008074F"/>
    <w:rsid w:val="00080933"/>
    <w:rsid w:val="00080FA9"/>
    <w:rsid w:val="0008167E"/>
    <w:rsid w:val="0008202E"/>
    <w:rsid w:val="0008212E"/>
    <w:rsid w:val="0008266F"/>
    <w:rsid w:val="000828BE"/>
    <w:rsid w:val="00082ED2"/>
    <w:rsid w:val="00083DC0"/>
    <w:rsid w:val="0008433A"/>
    <w:rsid w:val="00084525"/>
    <w:rsid w:val="00084679"/>
    <w:rsid w:val="000858D7"/>
    <w:rsid w:val="00087127"/>
    <w:rsid w:val="000873A1"/>
    <w:rsid w:val="00087E4E"/>
    <w:rsid w:val="00087EC7"/>
    <w:rsid w:val="00087EDB"/>
    <w:rsid w:val="000903AA"/>
    <w:rsid w:val="0009100C"/>
    <w:rsid w:val="00091725"/>
    <w:rsid w:val="0009177F"/>
    <w:rsid w:val="00091C78"/>
    <w:rsid w:val="00091F48"/>
    <w:rsid w:val="000925B8"/>
    <w:rsid w:val="00092983"/>
    <w:rsid w:val="000929A5"/>
    <w:rsid w:val="00092A26"/>
    <w:rsid w:val="00092FBB"/>
    <w:rsid w:val="0009310E"/>
    <w:rsid w:val="00093BED"/>
    <w:rsid w:val="00094EB7"/>
    <w:rsid w:val="000955E3"/>
    <w:rsid w:val="00095EF9"/>
    <w:rsid w:val="00096A68"/>
    <w:rsid w:val="00096C59"/>
    <w:rsid w:val="000A01F0"/>
    <w:rsid w:val="000A02F8"/>
    <w:rsid w:val="000A0789"/>
    <w:rsid w:val="000A13FA"/>
    <w:rsid w:val="000A178E"/>
    <w:rsid w:val="000A258B"/>
    <w:rsid w:val="000A2665"/>
    <w:rsid w:val="000A2ADA"/>
    <w:rsid w:val="000A390F"/>
    <w:rsid w:val="000A4A10"/>
    <w:rsid w:val="000A4CB2"/>
    <w:rsid w:val="000A5E23"/>
    <w:rsid w:val="000A61DD"/>
    <w:rsid w:val="000B00CE"/>
    <w:rsid w:val="000B0411"/>
    <w:rsid w:val="000B05B7"/>
    <w:rsid w:val="000B130B"/>
    <w:rsid w:val="000B3525"/>
    <w:rsid w:val="000B369B"/>
    <w:rsid w:val="000B46B4"/>
    <w:rsid w:val="000B4C04"/>
    <w:rsid w:val="000B5237"/>
    <w:rsid w:val="000B59DA"/>
    <w:rsid w:val="000B6663"/>
    <w:rsid w:val="000B67AF"/>
    <w:rsid w:val="000B779C"/>
    <w:rsid w:val="000B7E42"/>
    <w:rsid w:val="000C0247"/>
    <w:rsid w:val="000C0AD2"/>
    <w:rsid w:val="000C2047"/>
    <w:rsid w:val="000C21CE"/>
    <w:rsid w:val="000C255E"/>
    <w:rsid w:val="000C3173"/>
    <w:rsid w:val="000C3538"/>
    <w:rsid w:val="000C359A"/>
    <w:rsid w:val="000C403E"/>
    <w:rsid w:val="000C55A5"/>
    <w:rsid w:val="000C55B0"/>
    <w:rsid w:val="000C696C"/>
    <w:rsid w:val="000C7A85"/>
    <w:rsid w:val="000C7ECD"/>
    <w:rsid w:val="000D0541"/>
    <w:rsid w:val="000D187C"/>
    <w:rsid w:val="000D2CD0"/>
    <w:rsid w:val="000D2D93"/>
    <w:rsid w:val="000D35C4"/>
    <w:rsid w:val="000D3699"/>
    <w:rsid w:val="000D3CA9"/>
    <w:rsid w:val="000D3D44"/>
    <w:rsid w:val="000D404A"/>
    <w:rsid w:val="000D479B"/>
    <w:rsid w:val="000D480D"/>
    <w:rsid w:val="000D4D74"/>
    <w:rsid w:val="000D5215"/>
    <w:rsid w:val="000D5BAB"/>
    <w:rsid w:val="000D6142"/>
    <w:rsid w:val="000D6845"/>
    <w:rsid w:val="000D6927"/>
    <w:rsid w:val="000D6EFA"/>
    <w:rsid w:val="000D70B4"/>
    <w:rsid w:val="000D7808"/>
    <w:rsid w:val="000D7D60"/>
    <w:rsid w:val="000E00BA"/>
    <w:rsid w:val="000E159E"/>
    <w:rsid w:val="000E1BE9"/>
    <w:rsid w:val="000E2B68"/>
    <w:rsid w:val="000E2EC3"/>
    <w:rsid w:val="000E2FB6"/>
    <w:rsid w:val="000E330A"/>
    <w:rsid w:val="000E350C"/>
    <w:rsid w:val="000E3793"/>
    <w:rsid w:val="000E5D83"/>
    <w:rsid w:val="000E6AE1"/>
    <w:rsid w:val="000E6C2A"/>
    <w:rsid w:val="000F00B2"/>
    <w:rsid w:val="000F0465"/>
    <w:rsid w:val="000F0616"/>
    <w:rsid w:val="000F0A0C"/>
    <w:rsid w:val="000F158B"/>
    <w:rsid w:val="000F251F"/>
    <w:rsid w:val="000F2810"/>
    <w:rsid w:val="000F2F3B"/>
    <w:rsid w:val="000F33E5"/>
    <w:rsid w:val="000F34C7"/>
    <w:rsid w:val="000F3A97"/>
    <w:rsid w:val="000F3CE4"/>
    <w:rsid w:val="000F6504"/>
    <w:rsid w:val="000F69DF"/>
    <w:rsid w:val="000F69FB"/>
    <w:rsid w:val="000F7244"/>
    <w:rsid w:val="00100562"/>
    <w:rsid w:val="00101B1F"/>
    <w:rsid w:val="00103B23"/>
    <w:rsid w:val="0010450D"/>
    <w:rsid w:val="00104E59"/>
    <w:rsid w:val="00106497"/>
    <w:rsid w:val="001066EB"/>
    <w:rsid w:val="00106CB7"/>
    <w:rsid w:val="0010702D"/>
    <w:rsid w:val="001079BE"/>
    <w:rsid w:val="00107A49"/>
    <w:rsid w:val="0011005D"/>
    <w:rsid w:val="00111245"/>
    <w:rsid w:val="00111812"/>
    <w:rsid w:val="00112105"/>
    <w:rsid w:val="00113BF9"/>
    <w:rsid w:val="001144CB"/>
    <w:rsid w:val="0011538A"/>
    <w:rsid w:val="00116421"/>
    <w:rsid w:val="001165C5"/>
    <w:rsid w:val="001166F2"/>
    <w:rsid w:val="00116CA1"/>
    <w:rsid w:val="00116FAF"/>
    <w:rsid w:val="00116FFC"/>
    <w:rsid w:val="00117A12"/>
    <w:rsid w:val="00120319"/>
    <w:rsid w:val="0012095F"/>
    <w:rsid w:val="00120F3F"/>
    <w:rsid w:val="00121775"/>
    <w:rsid w:val="00122102"/>
    <w:rsid w:val="00122533"/>
    <w:rsid w:val="001227A6"/>
    <w:rsid w:val="00123B1B"/>
    <w:rsid w:val="001241AA"/>
    <w:rsid w:val="0012424B"/>
    <w:rsid w:val="001242F7"/>
    <w:rsid w:val="0012446E"/>
    <w:rsid w:val="001244C5"/>
    <w:rsid w:val="00124A0D"/>
    <w:rsid w:val="00124D04"/>
    <w:rsid w:val="00125080"/>
    <w:rsid w:val="00125B4D"/>
    <w:rsid w:val="00125C88"/>
    <w:rsid w:val="0012626F"/>
    <w:rsid w:val="001263B0"/>
    <w:rsid w:val="00126C71"/>
    <w:rsid w:val="00127532"/>
    <w:rsid w:val="00127FD7"/>
    <w:rsid w:val="00130540"/>
    <w:rsid w:val="00131303"/>
    <w:rsid w:val="00131D8D"/>
    <w:rsid w:val="0013217F"/>
    <w:rsid w:val="00132589"/>
    <w:rsid w:val="00133C79"/>
    <w:rsid w:val="00133DE2"/>
    <w:rsid w:val="00133DE4"/>
    <w:rsid w:val="00135638"/>
    <w:rsid w:val="00135FE0"/>
    <w:rsid w:val="001370F5"/>
    <w:rsid w:val="001377FF"/>
    <w:rsid w:val="00137A9B"/>
    <w:rsid w:val="00137B6B"/>
    <w:rsid w:val="001404F9"/>
    <w:rsid w:val="00140E89"/>
    <w:rsid w:val="00141116"/>
    <w:rsid w:val="0014157B"/>
    <w:rsid w:val="00141A1B"/>
    <w:rsid w:val="00142682"/>
    <w:rsid w:val="00142A64"/>
    <w:rsid w:val="00143D6B"/>
    <w:rsid w:val="00143E32"/>
    <w:rsid w:val="00143E86"/>
    <w:rsid w:val="001448A7"/>
    <w:rsid w:val="00144BBB"/>
    <w:rsid w:val="0014505A"/>
    <w:rsid w:val="001453A9"/>
    <w:rsid w:val="00145862"/>
    <w:rsid w:val="00146E13"/>
    <w:rsid w:val="00147108"/>
    <w:rsid w:val="0014797A"/>
    <w:rsid w:val="00147CEA"/>
    <w:rsid w:val="00150434"/>
    <w:rsid w:val="00150658"/>
    <w:rsid w:val="001507B6"/>
    <w:rsid w:val="00150A70"/>
    <w:rsid w:val="0015118B"/>
    <w:rsid w:val="00151C05"/>
    <w:rsid w:val="00151FB0"/>
    <w:rsid w:val="0015341B"/>
    <w:rsid w:val="00153604"/>
    <w:rsid w:val="001536AD"/>
    <w:rsid w:val="001539FC"/>
    <w:rsid w:val="00153BA6"/>
    <w:rsid w:val="00153EC8"/>
    <w:rsid w:val="001540CE"/>
    <w:rsid w:val="00154214"/>
    <w:rsid w:val="00154AE0"/>
    <w:rsid w:val="001558DB"/>
    <w:rsid w:val="00155A72"/>
    <w:rsid w:val="001561FE"/>
    <w:rsid w:val="00156762"/>
    <w:rsid w:val="001567BB"/>
    <w:rsid w:val="0015686B"/>
    <w:rsid w:val="00156DB3"/>
    <w:rsid w:val="00156F4F"/>
    <w:rsid w:val="00157164"/>
    <w:rsid w:val="00157C70"/>
    <w:rsid w:val="00157ECE"/>
    <w:rsid w:val="0016014F"/>
    <w:rsid w:val="001608F0"/>
    <w:rsid w:val="00160AE5"/>
    <w:rsid w:val="00160B3A"/>
    <w:rsid w:val="00160C5C"/>
    <w:rsid w:val="00161922"/>
    <w:rsid w:val="00161F21"/>
    <w:rsid w:val="00164597"/>
    <w:rsid w:val="00165B5F"/>
    <w:rsid w:val="001705DC"/>
    <w:rsid w:val="00170F13"/>
    <w:rsid w:val="0017294A"/>
    <w:rsid w:val="00172A54"/>
    <w:rsid w:val="00173541"/>
    <w:rsid w:val="001739B9"/>
    <w:rsid w:val="00173C57"/>
    <w:rsid w:val="00174F17"/>
    <w:rsid w:val="0017537F"/>
    <w:rsid w:val="00175EC9"/>
    <w:rsid w:val="00175F90"/>
    <w:rsid w:val="00176708"/>
    <w:rsid w:val="00177BB1"/>
    <w:rsid w:val="001827AB"/>
    <w:rsid w:val="00182CA4"/>
    <w:rsid w:val="0018488A"/>
    <w:rsid w:val="00184D55"/>
    <w:rsid w:val="00185080"/>
    <w:rsid w:val="001855FD"/>
    <w:rsid w:val="0018583B"/>
    <w:rsid w:val="00185FEF"/>
    <w:rsid w:val="00186C34"/>
    <w:rsid w:val="00186E6A"/>
    <w:rsid w:val="00186EF0"/>
    <w:rsid w:val="00186F5C"/>
    <w:rsid w:val="001879BD"/>
    <w:rsid w:val="00187BAD"/>
    <w:rsid w:val="00190382"/>
    <w:rsid w:val="0019202E"/>
    <w:rsid w:val="00192C57"/>
    <w:rsid w:val="001930D7"/>
    <w:rsid w:val="001933B6"/>
    <w:rsid w:val="001936AC"/>
    <w:rsid w:val="00193FCA"/>
    <w:rsid w:val="0019458C"/>
    <w:rsid w:val="00194E00"/>
    <w:rsid w:val="00195224"/>
    <w:rsid w:val="00196220"/>
    <w:rsid w:val="00196826"/>
    <w:rsid w:val="00197907"/>
    <w:rsid w:val="00197ADD"/>
    <w:rsid w:val="00197D05"/>
    <w:rsid w:val="001A0C34"/>
    <w:rsid w:val="001A25C0"/>
    <w:rsid w:val="001A3958"/>
    <w:rsid w:val="001A3DC1"/>
    <w:rsid w:val="001A3F1A"/>
    <w:rsid w:val="001A4699"/>
    <w:rsid w:val="001A4F24"/>
    <w:rsid w:val="001A5287"/>
    <w:rsid w:val="001A5CA9"/>
    <w:rsid w:val="001A7401"/>
    <w:rsid w:val="001A7DFC"/>
    <w:rsid w:val="001B04D5"/>
    <w:rsid w:val="001B0C17"/>
    <w:rsid w:val="001B1247"/>
    <w:rsid w:val="001B26B0"/>
    <w:rsid w:val="001B2D82"/>
    <w:rsid w:val="001B34A1"/>
    <w:rsid w:val="001B3750"/>
    <w:rsid w:val="001B3B40"/>
    <w:rsid w:val="001B3B6B"/>
    <w:rsid w:val="001B435F"/>
    <w:rsid w:val="001B4C86"/>
    <w:rsid w:val="001B4ED5"/>
    <w:rsid w:val="001B585C"/>
    <w:rsid w:val="001B5AD2"/>
    <w:rsid w:val="001B5FC4"/>
    <w:rsid w:val="001B627C"/>
    <w:rsid w:val="001B62AD"/>
    <w:rsid w:val="001B64F3"/>
    <w:rsid w:val="001B6B12"/>
    <w:rsid w:val="001B70E6"/>
    <w:rsid w:val="001B7B93"/>
    <w:rsid w:val="001B7DAD"/>
    <w:rsid w:val="001C00FB"/>
    <w:rsid w:val="001C0599"/>
    <w:rsid w:val="001C0626"/>
    <w:rsid w:val="001C0A21"/>
    <w:rsid w:val="001C0A78"/>
    <w:rsid w:val="001C1632"/>
    <w:rsid w:val="001C2C38"/>
    <w:rsid w:val="001C345C"/>
    <w:rsid w:val="001C3733"/>
    <w:rsid w:val="001C394E"/>
    <w:rsid w:val="001C45F2"/>
    <w:rsid w:val="001C482D"/>
    <w:rsid w:val="001C4A36"/>
    <w:rsid w:val="001C750A"/>
    <w:rsid w:val="001C7F88"/>
    <w:rsid w:val="001C7FBF"/>
    <w:rsid w:val="001D0DC3"/>
    <w:rsid w:val="001D1108"/>
    <w:rsid w:val="001D118B"/>
    <w:rsid w:val="001D1C45"/>
    <w:rsid w:val="001D1FD3"/>
    <w:rsid w:val="001D2B72"/>
    <w:rsid w:val="001D3C71"/>
    <w:rsid w:val="001D3FA4"/>
    <w:rsid w:val="001D4809"/>
    <w:rsid w:val="001D4DF9"/>
    <w:rsid w:val="001D5BD9"/>
    <w:rsid w:val="001D60CF"/>
    <w:rsid w:val="001D6BED"/>
    <w:rsid w:val="001D6E91"/>
    <w:rsid w:val="001D7DD2"/>
    <w:rsid w:val="001D7F15"/>
    <w:rsid w:val="001E09E1"/>
    <w:rsid w:val="001E0B47"/>
    <w:rsid w:val="001E0D12"/>
    <w:rsid w:val="001E0F46"/>
    <w:rsid w:val="001E1D69"/>
    <w:rsid w:val="001E21BC"/>
    <w:rsid w:val="001E252E"/>
    <w:rsid w:val="001E2713"/>
    <w:rsid w:val="001E37BA"/>
    <w:rsid w:val="001E5A9D"/>
    <w:rsid w:val="001E5FC5"/>
    <w:rsid w:val="001E67DC"/>
    <w:rsid w:val="001E6989"/>
    <w:rsid w:val="001E709F"/>
    <w:rsid w:val="001E73D9"/>
    <w:rsid w:val="001E7978"/>
    <w:rsid w:val="001E7C8B"/>
    <w:rsid w:val="001F09EF"/>
    <w:rsid w:val="001F0E5C"/>
    <w:rsid w:val="001F2274"/>
    <w:rsid w:val="001F37F7"/>
    <w:rsid w:val="001F3C6A"/>
    <w:rsid w:val="001F3E22"/>
    <w:rsid w:val="001F41BC"/>
    <w:rsid w:val="001F4D80"/>
    <w:rsid w:val="001F52E2"/>
    <w:rsid w:val="001F633D"/>
    <w:rsid w:val="001F7061"/>
    <w:rsid w:val="001F75E7"/>
    <w:rsid w:val="002001A4"/>
    <w:rsid w:val="00200ED1"/>
    <w:rsid w:val="00201838"/>
    <w:rsid w:val="00201DF2"/>
    <w:rsid w:val="00202E8D"/>
    <w:rsid w:val="00203C82"/>
    <w:rsid w:val="00203E14"/>
    <w:rsid w:val="00205127"/>
    <w:rsid w:val="0020531D"/>
    <w:rsid w:val="002053C2"/>
    <w:rsid w:val="002056E9"/>
    <w:rsid w:val="002067AC"/>
    <w:rsid w:val="0020680D"/>
    <w:rsid w:val="00206EC2"/>
    <w:rsid w:val="00207206"/>
    <w:rsid w:val="00207528"/>
    <w:rsid w:val="002077D4"/>
    <w:rsid w:val="00207A43"/>
    <w:rsid w:val="00211116"/>
    <w:rsid w:val="00211CEE"/>
    <w:rsid w:val="002124A9"/>
    <w:rsid w:val="00213F7E"/>
    <w:rsid w:val="002144EF"/>
    <w:rsid w:val="00214D42"/>
    <w:rsid w:val="002159EE"/>
    <w:rsid w:val="00216CA3"/>
    <w:rsid w:val="00217F74"/>
    <w:rsid w:val="0022017A"/>
    <w:rsid w:val="002215CD"/>
    <w:rsid w:val="0022217F"/>
    <w:rsid w:val="00222BEB"/>
    <w:rsid w:val="00224300"/>
    <w:rsid w:val="00225CB6"/>
    <w:rsid w:val="00226093"/>
    <w:rsid w:val="00226590"/>
    <w:rsid w:val="00226982"/>
    <w:rsid w:val="002271FF"/>
    <w:rsid w:val="00227B42"/>
    <w:rsid w:val="00227E08"/>
    <w:rsid w:val="00227F30"/>
    <w:rsid w:val="002307E1"/>
    <w:rsid w:val="0023156C"/>
    <w:rsid w:val="002322F0"/>
    <w:rsid w:val="0023266C"/>
    <w:rsid w:val="00232B57"/>
    <w:rsid w:val="002339C9"/>
    <w:rsid w:val="00233D0A"/>
    <w:rsid w:val="00234224"/>
    <w:rsid w:val="0023425E"/>
    <w:rsid w:val="00234C7B"/>
    <w:rsid w:val="002351D9"/>
    <w:rsid w:val="002359A5"/>
    <w:rsid w:val="00236058"/>
    <w:rsid w:val="00236AE7"/>
    <w:rsid w:val="002373F9"/>
    <w:rsid w:val="00240AEE"/>
    <w:rsid w:val="00241AB1"/>
    <w:rsid w:val="00241FA5"/>
    <w:rsid w:val="00242A4D"/>
    <w:rsid w:val="002435C0"/>
    <w:rsid w:val="002444AE"/>
    <w:rsid w:val="002444DA"/>
    <w:rsid w:val="0024466C"/>
    <w:rsid w:val="00244A98"/>
    <w:rsid w:val="002475E1"/>
    <w:rsid w:val="00250837"/>
    <w:rsid w:val="00251871"/>
    <w:rsid w:val="00251942"/>
    <w:rsid w:val="00253293"/>
    <w:rsid w:val="0025355D"/>
    <w:rsid w:val="00253D5A"/>
    <w:rsid w:val="00254300"/>
    <w:rsid w:val="00255941"/>
    <w:rsid w:val="00255BFA"/>
    <w:rsid w:val="002571B8"/>
    <w:rsid w:val="0025747F"/>
    <w:rsid w:val="00257DF9"/>
    <w:rsid w:val="00260A21"/>
    <w:rsid w:val="00261F2E"/>
    <w:rsid w:val="00264420"/>
    <w:rsid w:val="00264CDB"/>
    <w:rsid w:val="00264F56"/>
    <w:rsid w:val="002656CC"/>
    <w:rsid w:val="002666F7"/>
    <w:rsid w:val="002715DF"/>
    <w:rsid w:val="00271BC5"/>
    <w:rsid w:val="002724A2"/>
    <w:rsid w:val="002728D8"/>
    <w:rsid w:val="00272A3F"/>
    <w:rsid w:val="00273BDB"/>
    <w:rsid w:val="00274909"/>
    <w:rsid w:val="00275163"/>
    <w:rsid w:val="00275ECB"/>
    <w:rsid w:val="00275FA8"/>
    <w:rsid w:val="00276C27"/>
    <w:rsid w:val="002770B5"/>
    <w:rsid w:val="0028078D"/>
    <w:rsid w:val="00280B6C"/>
    <w:rsid w:val="002817A4"/>
    <w:rsid w:val="00281FA5"/>
    <w:rsid w:val="0028317C"/>
    <w:rsid w:val="00284C0B"/>
    <w:rsid w:val="00284DCB"/>
    <w:rsid w:val="002859E6"/>
    <w:rsid w:val="00285A4E"/>
    <w:rsid w:val="00285AFD"/>
    <w:rsid w:val="002866DA"/>
    <w:rsid w:val="0028685A"/>
    <w:rsid w:val="002869E6"/>
    <w:rsid w:val="00287C27"/>
    <w:rsid w:val="00290260"/>
    <w:rsid w:val="00290543"/>
    <w:rsid w:val="00292449"/>
    <w:rsid w:val="00293F0B"/>
    <w:rsid w:val="00294F87"/>
    <w:rsid w:val="002960D5"/>
    <w:rsid w:val="00296723"/>
    <w:rsid w:val="00296E0D"/>
    <w:rsid w:val="0029721A"/>
    <w:rsid w:val="0029730C"/>
    <w:rsid w:val="00297C30"/>
    <w:rsid w:val="002A04C3"/>
    <w:rsid w:val="002A060A"/>
    <w:rsid w:val="002A13D5"/>
    <w:rsid w:val="002A188A"/>
    <w:rsid w:val="002A206A"/>
    <w:rsid w:val="002A2B24"/>
    <w:rsid w:val="002A38E2"/>
    <w:rsid w:val="002A3FAD"/>
    <w:rsid w:val="002A47DE"/>
    <w:rsid w:val="002A4C96"/>
    <w:rsid w:val="002A523C"/>
    <w:rsid w:val="002A5532"/>
    <w:rsid w:val="002A56CC"/>
    <w:rsid w:val="002A5E42"/>
    <w:rsid w:val="002A6105"/>
    <w:rsid w:val="002A6527"/>
    <w:rsid w:val="002A6BC0"/>
    <w:rsid w:val="002A6EF3"/>
    <w:rsid w:val="002A6F0E"/>
    <w:rsid w:val="002A7B4B"/>
    <w:rsid w:val="002B0666"/>
    <w:rsid w:val="002B13DB"/>
    <w:rsid w:val="002B1732"/>
    <w:rsid w:val="002B2174"/>
    <w:rsid w:val="002B2AA9"/>
    <w:rsid w:val="002B3972"/>
    <w:rsid w:val="002B3D23"/>
    <w:rsid w:val="002B4655"/>
    <w:rsid w:val="002B4CB2"/>
    <w:rsid w:val="002B50EA"/>
    <w:rsid w:val="002B5DBF"/>
    <w:rsid w:val="002B5FEF"/>
    <w:rsid w:val="002B6537"/>
    <w:rsid w:val="002B6796"/>
    <w:rsid w:val="002B6DFF"/>
    <w:rsid w:val="002B6FEB"/>
    <w:rsid w:val="002B71F9"/>
    <w:rsid w:val="002C030F"/>
    <w:rsid w:val="002C032A"/>
    <w:rsid w:val="002C04AB"/>
    <w:rsid w:val="002C065E"/>
    <w:rsid w:val="002C138C"/>
    <w:rsid w:val="002C300B"/>
    <w:rsid w:val="002C4259"/>
    <w:rsid w:val="002C4DDF"/>
    <w:rsid w:val="002C762E"/>
    <w:rsid w:val="002C7B81"/>
    <w:rsid w:val="002D0276"/>
    <w:rsid w:val="002D0477"/>
    <w:rsid w:val="002D0C09"/>
    <w:rsid w:val="002D0F71"/>
    <w:rsid w:val="002D12B8"/>
    <w:rsid w:val="002D1318"/>
    <w:rsid w:val="002D186D"/>
    <w:rsid w:val="002D1F19"/>
    <w:rsid w:val="002D20F6"/>
    <w:rsid w:val="002D2BB5"/>
    <w:rsid w:val="002D4EEB"/>
    <w:rsid w:val="002D5D73"/>
    <w:rsid w:val="002D626C"/>
    <w:rsid w:val="002D78F8"/>
    <w:rsid w:val="002E08B7"/>
    <w:rsid w:val="002E0ACB"/>
    <w:rsid w:val="002E1D25"/>
    <w:rsid w:val="002E2125"/>
    <w:rsid w:val="002E22ED"/>
    <w:rsid w:val="002E3D39"/>
    <w:rsid w:val="002E4367"/>
    <w:rsid w:val="002E43D9"/>
    <w:rsid w:val="002E5107"/>
    <w:rsid w:val="002E5D5C"/>
    <w:rsid w:val="002E6130"/>
    <w:rsid w:val="002E6D09"/>
    <w:rsid w:val="002E7DA3"/>
    <w:rsid w:val="002F0940"/>
    <w:rsid w:val="002F1748"/>
    <w:rsid w:val="002F18EB"/>
    <w:rsid w:val="002F2CC4"/>
    <w:rsid w:val="002F2EDC"/>
    <w:rsid w:val="002F4212"/>
    <w:rsid w:val="002F4263"/>
    <w:rsid w:val="002F5173"/>
    <w:rsid w:val="002F53B0"/>
    <w:rsid w:val="002F5801"/>
    <w:rsid w:val="002F5BE6"/>
    <w:rsid w:val="002F5E90"/>
    <w:rsid w:val="002F63C9"/>
    <w:rsid w:val="002F796D"/>
    <w:rsid w:val="00300218"/>
    <w:rsid w:val="00300A46"/>
    <w:rsid w:val="00300E70"/>
    <w:rsid w:val="00301C93"/>
    <w:rsid w:val="00302723"/>
    <w:rsid w:val="00302FCB"/>
    <w:rsid w:val="00303248"/>
    <w:rsid w:val="00304190"/>
    <w:rsid w:val="003048A9"/>
    <w:rsid w:val="0030572A"/>
    <w:rsid w:val="00305EAD"/>
    <w:rsid w:val="00305EDA"/>
    <w:rsid w:val="003061DA"/>
    <w:rsid w:val="0030625C"/>
    <w:rsid w:val="003065D6"/>
    <w:rsid w:val="00306866"/>
    <w:rsid w:val="00306A1A"/>
    <w:rsid w:val="00306F1C"/>
    <w:rsid w:val="00307C96"/>
    <w:rsid w:val="00310632"/>
    <w:rsid w:val="0031093C"/>
    <w:rsid w:val="00310B84"/>
    <w:rsid w:val="003114F7"/>
    <w:rsid w:val="00311E85"/>
    <w:rsid w:val="00311ECD"/>
    <w:rsid w:val="00312BB5"/>
    <w:rsid w:val="00312BF7"/>
    <w:rsid w:val="0031364F"/>
    <w:rsid w:val="00313872"/>
    <w:rsid w:val="00313A12"/>
    <w:rsid w:val="00314049"/>
    <w:rsid w:val="00314B57"/>
    <w:rsid w:val="00315386"/>
    <w:rsid w:val="00315658"/>
    <w:rsid w:val="00316047"/>
    <w:rsid w:val="00316806"/>
    <w:rsid w:val="003168AB"/>
    <w:rsid w:val="00316CA2"/>
    <w:rsid w:val="00316E66"/>
    <w:rsid w:val="00317575"/>
    <w:rsid w:val="0031798D"/>
    <w:rsid w:val="0032039C"/>
    <w:rsid w:val="0032088E"/>
    <w:rsid w:val="00320E81"/>
    <w:rsid w:val="00320F71"/>
    <w:rsid w:val="003210E0"/>
    <w:rsid w:val="00321662"/>
    <w:rsid w:val="00321928"/>
    <w:rsid w:val="00321A22"/>
    <w:rsid w:val="00321BFA"/>
    <w:rsid w:val="00321E1A"/>
    <w:rsid w:val="00322773"/>
    <w:rsid w:val="00323BC5"/>
    <w:rsid w:val="00324023"/>
    <w:rsid w:val="00324127"/>
    <w:rsid w:val="0032434E"/>
    <w:rsid w:val="00324D62"/>
    <w:rsid w:val="00324E4C"/>
    <w:rsid w:val="003252F2"/>
    <w:rsid w:val="00325430"/>
    <w:rsid w:val="003265CC"/>
    <w:rsid w:val="003275F1"/>
    <w:rsid w:val="00327FC8"/>
    <w:rsid w:val="00327FF0"/>
    <w:rsid w:val="00330312"/>
    <w:rsid w:val="00331631"/>
    <w:rsid w:val="00332DE7"/>
    <w:rsid w:val="00333C2F"/>
    <w:rsid w:val="00333C84"/>
    <w:rsid w:val="00334932"/>
    <w:rsid w:val="00335679"/>
    <w:rsid w:val="00335976"/>
    <w:rsid w:val="0033606F"/>
    <w:rsid w:val="00336D87"/>
    <w:rsid w:val="00336DC0"/>
    <w:rsid w:val="003377AA"/>
    <w:rsid w:val="00340742"/>
    <w:rsid w:val="00340754"/>
    <w:rsid w:val="00340E03"/>
    <w:rsid w:val="00340F8A"/>
    <w:rsid w:val="003413D7"/>
    <w:rsid w:val="00341B0C"/>
    <w:rsid w:val="00342245"/>
    <w:rsid w:val="0034313A"/>
    <w:rsid w:val="003432CD"/>
    <w:rsid w:val="003436E8"/>
    <w:rsid w:val="00343B58"/>
    <w:rsid w:val="00344137"/>
    <w:rsid w:val="003445F7"/>
    <w:rsid w:val="00344A4B"/>
    <w:rsid w:val="0034553A"/>
    <w:rsid w:val="003472B2"/>
    <w:rsid w:val="0034769A"/>
    <w:rsid w:val="00351328"/>
    <w:rsid w:val="003523FA"/>
    <w:rsid w:val="00352509"/>
    <w:rsid w:val="00352F57"/>
    <w:rsid w:val="00353C22"/>
    <w:rsid w:val="00353DCD"/>
    <w:rsid w:val="00353E8B"/>
    <w:rsid w:val="003540C1"/>
    <w:rsid w:val="00354881"/>
    <w:rsid w:val="00354E7D"/>
    <w:rsid w:val="00354F39"/>
    <w:rsid w:val="00355D69"/>
    <w:rsid w:val="00356625"/>
    <w:rsid w:val="0035672C"/>
    <w:rsid w:val="003600C4"/>
    <w:rsid w:val="00360236"/>
    <w:rsid w:val="0036063B"/>
    <w:rsid w:val="00360AC4"/>
    <w:rsid w:val="00360ADA"/>
    <w:rsid w:val="00360C19"/>
    <w:rsid w:val="00361105"/>
    <w:rsid w:val="00361709"/>
    <w:rsid w:val="0036237A"/>
    <w:rsid w:val="003626BB"/>
    <w:rsid w:val="0036385C"/>
    <w:rsid w:val="00364828"/>
    <w:rsid w:val="00365160"/>
    <w:rsid w:val="003657EE"/>
    <w:rsid w:val="00365830"/>
    <w:rsid w:val="00365AE2"/>
    <w:rsid w:val="00366E15"/>
    <w:rsid w:val="00367CAA"/>
    <w:rsid w:val="00371A5A"/>
    <w:rsid w:val="00371BF2"/>
    <w:rsid w:val="003723CA"/>
    <w:rsid w:val="0037257C"/>
    <w:rsid w:val="003734F4"/>
    <w:rsid w:val="00373718"/>
    <w:rsid w:val="003739EB"/>
    <w:rsid w:val="00373CFB"/>
    <w:rsid w:val="003741F9"/>
    <w:rsid w:val="0037631A"/>
    <w:rsid w:val="0037695A"/>
    <w:rsid w:val="00376C58"/>
    <w:rsid w:val="0037799D"/>
    <w:rsid w:val="0038083C"/>
    <w:rsid w:val="00380929"/>
    <w:rsid w:val="00380C34"/>
    <w:rsid w:val="00382586"/>
    <w:rsid w:val="00382D40"/>
    <w:rsid w:val="00382E34"/>
    <w:rsid w:val="003837D4"/>
    <w:rsid w:val="00383928"/>
    <w:rsid w:val="00383A38"/>
    <w:rsid w:val="00383C34"/>
    <w:rsid w:val="00384618"/>
    <w:rsid w:val="0038553D"/>
    <w:rsid w:val="00387E90"/>
    <w:rsid w:val="00387EAF"/>
    <w:rsid w:val="00387FDA"/>
    <w:rsid w:val="00390327"/>
    <w:rsid w:val="00390565"/>
    <w:rsid w:val="0039202E"/>
    <w:rsid w:val="0039296A"/>
    <w:rsid w:val="00392C24"/>
    <w:rsid w:val="00393665"/>
    <w:rsid w:val="0039376E"/>
    <w:rsid w:val="00393F74"/>
    <w:rsid w:val="00394222"/>
    <w:rsid w:val="003942FC"/>
    <w:rsid w:val="00394C10"/>
    <w:rsid w:val="003951BD"/>
    <w:rsid w:val="0039683B"/>
    <w:rsid w:val="00396C20"/>
    <w:rsid w:val="00396EE1"/>
    <w:rsid w:val="0039760B"/>
    <w:rsid w:val="00397EBD"/>
    <w:rsid w:val="003A064D"/>
    <w:rsid w:val="003A1026"/>
    <w:rsid w:val="003A1905"/>
    <w:rsid w:val="003A1ACA"/>
    <w:rsid w:val="003A1C98"/>
    <w:rsid w:val="003A1E52"/>
    <w:rsid w:val="003A1F65"/>
    <w:rsid w:val="003A2796"/>
    <w:rsid w:val="003A2F52"/>
    <w:rsid w:val="003A51D4"/>
    <w:rsid w:val="003A5528"/>
    <w:rsid w:val="003A7333"/>
    <w:rsid w:val="003A78B2"/>
    <w:rsid w:val="003B02D2"/>
    <w:rsid w:val="003B0B64"/>
    <w:rsid w:val="003B1219"/>
    <w:rsid w:val="003B3762"/>
    <w:rsid w:val="003B3B6C"/>
    <w:rsid w:val="003B5154"/>
    <w:rsid w:val="003B5959"/>
    <w:rsid w:val="003B5BE0"/>
    <w:rsid w:val="003B61E6"/>
    <w:rsid w:val="003B6289"/>
    <w:rsid w:val="003B64EC"/>
    <w:rsid w:val="003B6730"/>
    <w:rsid w:val="003B6A44"/>
    <w:rsid w:val="003B6B44"/>
    <w:rsid w:val="003B6E9A"/>
    <w:rsid w:val="003C027C"/>
    <w:rsid w:val="003C0AD2"/>
    <w:rsid w:val="003C0B90"/>
    <w:rsid w:val="003C2B2C"/>
    <w:rsid w:val="003C4D66"/>
    <w:rsid w:val="003C4EF5"/>
    <w:rsid w:val="003C53EE"/>
    <w:rsid w:val="003C5817"/>
    <w:rsid w:val="003C6A4A"/>
    <w:rsid w:val="003D178D"/>
    <w:rsid w:val="003D1F25"/>
    <w:rsid w:val="003D20A4"/>
    <w:rsid w:val="003D3439"/>
    <w:rsid w:val="003D3EE7"/>
    <w:rsid w:val="003D4DC9"/>
    <w:rsid w:val="003D5286"/>
    <w:rsid w:val="003D7D8D"/>
    <w:rsid w:val="003E0901"/>
    <w:rsid w:val="003E215D"/>
    <w:rsid w:val="003E2C30"/>
    <w:rsid w:val="003E360D"/>
    <w:rsid w:val="003E3FA5"/>
    <w:rsid w:val="003E4373"/>
    <w:rsid w:val="003E4A63"/>
    <w:rsid w:val="003E4A7D"/>
    <w:rsid w:val="003E55FC"/>
    <w:rsid w:val="003E65C1"/>
    <w:rsid w:val="003E6B5E"/>
    <w:rsid w:val="003E775B"/>
    <w:rsid w:val="003F070E"/>
    <w:rsid w:val="003F1531"/>
    <w:rsid w:val="003F282A"/>
    <w:rsid w:val="003F2E47"/>
    <w:rsid w:val="003F32F5"/>
    <w:rsid w:val="003F3320"/>
    <w:rsid w:val="003F358A"/>
    <w:rsid w:val="003F38F1"/>
    <w:rsid w:val="003F4AAF"/>
    <w:rsid w:val="003F4C9F"/>
    <w:rsid w:val="003F513B"/>
    <w:rsid w:val="003F558E"/>
    <w:rsid w:val="003F57B9"/>
    <w:rsid w:val="003F6123"/>
    <w:rsid w:val="003F655C"/>
    <w:rsid w:val="003F69C9"/>
    <w:rsid w:val="003F6DBF"/>
    <w:rsid w:val="003F6E34"/>
    <w:rsid w:val="003F7103"/>
    <w:rsid w:val="003F74F2"/>
    <w:rsid w:val="003F7C1C"/>
    <w:rsid w:val="004003C8"/>
    <w:rsid w:val="004004C3"/>
    <w:rsid w:val="0040074C"/>
    <w:rsid w:val="004012E5"/>
    <w:rsid w:val="00401623"/>
    <w:rsid w:val="00402011"/>
    <w:rsid w:val="00402A94"/>
    <w:rsid w:val="00403BAB"/>
    <w:rsid w:val="004056F3"/>
    <w:rsid w:val="00407000"/>
    <w:rsid w:val="00407BC5"/>
    <w:rsid w:val="004100E7"/>
    <w:rsid w:val="00410D46"/>
    <w:rsid w:val="00411120"/>
    <w:rsid w:val="00411163"/>
    <w:rsid w:val="004111AF"/>
    <w:rsid w:val="00411AB7"/>
    <w:rsid w:val="00412306"/>
    <w:rsid w:val="00412C84"/>
    <w:rsid w:val="00413685"/>
    <w:rsid w:val="004136E8"/>
    <w:rsid w:val="00413EB5"/>
    <w:rsid w:val="004159AA"/>
    <w:rsid w:val="00415AF8"/>
    <w:rsid w:val="00415B5F"/>
    <w:rsid w:val="0041660C"/>
    <w:rsid w:val="0041683A"/>
    <w:rsid w:val="004168A2"/>
    <w:rsid w:val="004169E1"/>
    <w:rsid w:val="004177AB"/>
    <w:rsid w:val="00417806"/>
    <w:rsid w:val="00417E38"/>
    <w:rsid w:val="004200E2"/>
    <w:rsid w:val="00420120"/>
    <w:rsid w:val="004208BE"/>
    <w:rsid w:val="00420DFD"/>
    <w:rsid w:val="00421CEC"/>
    <w:rsid w:val="004221B4"/>
    <w:rsid w:val="0042252F"/>
    <w:rsid w:val="00422E02"/>
    <w:rsid w:val="004235B4"/>
    <w:rsid w:val="004248DC"/>
    <w:rsid w:val="00425F8A"/>
    <w:rsid w:val="00426886"/>
    <w:rsid w:val="004269FA"/>
    <w:rsid w:val="00426B44"/>
    <w:rsid w:val="00426D25"/>
    <w:rsid w:val="004270B8"/>
    <w:rsid w:val="004271B4"/>
    <w:rsid w:val="004271B9"/>
    <w:rsid w:val="00427310"/>
    <w:rsid w:val="00427FF9"/>
    <w:rsid w:val="00430A60"/>
    <w:rsid w:val="00431189"/>
    <w:rsid w:val="004316EA"/>
    <w:rsid w:val="00432B62"/>
    <w:rsid w:val="00433D52"/>
    <w:rsid w:val="00434289"/>
    <w:rsid w:val="00434432"/>
    <w:rsid w:val="00434A48"/>
    <w:rsid w:val="00437537"/>
    <w:rsid w:val="00440A51"/>
    <w:rsid w:val="004416A1"/>
    <w:rsid w:val="00442222"/>
    <w:rsid w:val="00442747"/>
    <w:rsid w:val="00442763"/>
    <w:rsid w:val="0044453C"/>
    <w:rsid w:val="00444D24"/>
    <w:rsid w:val="00444E30"/>
    <w:rsid w:val="00446E71"/>
    <w:rsid w:val="00447195"/>
    <w:rsid w:val="0044799C"/>
    <w:rsid w:val="00447B74"/>
    <w:rsid w:val="00451ADF"/>
    <w:rsid w:val="00451C4A"/>
    <w:rsid w:val="00451DAA"/>
    <w:rsid w:val="00452D2D"/>
    <w:rsid w:val="00453085"/>
    <w:rsid w:val="00453F76"/>
    <w:rsid w:val="00454AEC"/>
    <w:rsid w:val="004552F0"/>
    <w:rsid w:val="00455872"/>
    <w:rsid w:val="004559C2"/>
    <w:rsid w:val="004573DF"/>
    <w:rsid w:val="00457814"/>
    <w:rsid w:val="0046009E"/>
    <w:rsid w:val="0046120D"/>
    <w:rsid w:val="0046295D"/>
    <w:rsid w:val="00462A82"/>
    <w:rsid w:val="0046312C"/>
    <w:rsid w:val="00463322"/>
    <w:rsid w:val="004635AE"/>
    <w:rsid w:val="004636A9"/>
    <w:rsid w:val="00464C2C"/>
    <w:rsid w:val="00465292"/>
    <w:rsid w:val="00465440"/>
    <w:rsid w:val="0046581C"/>
    <w:rsid w:val="00465E7A"/>
    <w:rsid w:val="004660EA"/>
    <w:rsid w:val="00466BEB"/>
    <w:rsid w:val="00466E82"/>
    <w:rsid w:val="0046755E"/>
    <w:rsid w:val="00467D01"/>
    <w:rsid w:val="004703CE"/>
    <w:rsid w:val="00470423"/>
    <w:rsid w:val="00470552"/>
    <w:rsid w:val="00470FA4"/>
    <w:rsid w:val="00471E3F"/>
    <w:rsid w:val="00473832"/>
    <w:rsid w:val="00473A0B"/>
    <w:rsid w:val="00473BA9"/>
    <w:rsid w:val="00473E2C"/>
    <w:rsid w:val="004756C7"/>
    <w:rsid w:val="004763C3"/>
    <w:rsid w:val="004764AF"/>
    <w:rsid w:val="00476C73"/>
    <w:rsid w:val="00477290"/>
    <w:rsid w:val="00477E34"/>
    <w:rsid w:val="00477F44"/>
    <w:rsid w:val="004802BE"/>
    <w:rsid w:val="00480343"/>
    <w:rsid w:val="0048051D"/>
    <w:rsid w:val="004823DF"/>
    <w:rsid w:val="004828E1"/>
    <w:rsid w:val="00482C47"/>
    <w:rsid w:val="0048356A"/>
    <w:rsid w:val="00483F18"/>
    <w:rsid w:val="00484319"/>
    <w:rsid w:val="00484FF6"/>
    <w:rsid w:val="0048530F"/>
    <w:rsid w:val="004853F1"/>
    <w:rsid w:val="00485984"/>
    <w:rsid w:val="00485BC7"/>
    <w:rsid w:val="00486034"/>
    <w:rsid w:val="004870F1"/>
    <w:rsid w:val="00490015"/>
    <w:rsid w:val="00490965"/>
    <w:rsid w:val="004934C1"/>
    <w:rsid w:val="00493BAA"/>
    <w:rsid w:val="00493DE5"/>
    <w:rsid w:val="0049440F"/>
    <w:rsid w:val="00494B9E"/>
    <w:rsid w:val="00495152"/>
    <w:rsid w:val="004954C3"/>
    <w:rsid w:val="004957B7"/>
    <w:rsid w:val="00496663"/>
    <w:rsid w:val="0049676E"/>
    <w:rsid w:val="00496878"/>
    <w:rsid w:val="00496EEC"/>
    <w:rsid w:val="004A040C"/>
    <w:rsid w:val="004A35CB"/>
    <w:rsid w:val="004A40A7"/>
    <w:rsid w:val="004A4A2C"/>
    <w:rsid w:val="004A5207"/>
    <w:rsid w:val="004A64BB"/>
    <w:rsid w:val="004A6691"/>
    <w:rsid w:val="004A68BD"/>
    <w:rsid w:val="004A6E51"/>
    <w:rsid w:val="004B090E"/>
    <w:rsid w:val="004B0D45"/>
    <w:rsid w:val="004B0FFB"/>
    <w:rsid w:val="004B1032"/>
    <w:rsid w:val="004B3782"/>
    <w:rsid w:val="004B4EA7"/>
    <w:rsid w:val="004B55F0"/>
    <w:rsid w:val="004B5B9D"/>
    <w:rsid w:val="004B64D6"/>
    <w:rsid w:val="004B6652"/>
    <w:rsid w:val="004B6661"/>
    <w:rsid w:val="004B6B5E"/>
    <w:rsid w:val="004B6BFB"/>
    <w:rsid w:val="004B6E53"/>
    <w:rsid w:val="004B70B8"/>
    <w:rsid w:val="004B736E"/>
    <w:rsid w:val="004B75CC"/>
    <w:rsid w:val="004B78EF"/>
    <w:rsid w:val="004C09D1"/>
    <w:rsid w:val="004C0F5F"/>
    <w:rsid w:val="004C12CF"/>
    <w:rsid w:val="004C13FF"/>
    <w:rsid w:val="004C1E94"/>
    <w:rsid w:val="004C20B8"/>
    <w:rsid w:val="004C2A3E"/>
    <w:rsid w:val="004C2EC0"/>
    <w:rsid w:val="004C37CB"/>
    <w:rsid w:val="004C3D56"/>
    <w:rsid w:val="004C43C1"/>
    <w:rsid w:val="004C44D1"/>
    <w:rsid w:val="004C46F8"/>
    <w:rsid w:val="004C48D5"/>
    <w:rsid w:val="004C4D63"/>
    <w:rsid w:val="004C561F"/>
    <w:rsid w:val="004C5E00"/>
    <w:rsid w:val="004C6660"/>
    <w:rsid w:val="004C67D3"/>
    <w:rsid w:val="004C6B29"/>
    <w:rsid w:val="004C727F"/>
    <w:rsid w:val="004C7EFB"/>
    <w:rsid w:val="004D0B94"/>
    <w:rsid w:val="004D0CEC"/>
    <w:rsid w:val="004D13D3"/>
    <w:rsid w:val="004D1495"/>
    <w:rsid w:val="004D1EDB"/>
    <w:rsid w:val="004D2252"/>
    <w:rsid w:val="004D34D5"/>
    <w:rsid w:val="004D44F1"/>
    <w:rsid w:val="004D485C"/>
    <w:rsid w:val="004D549F"/>
    <w:rsid w:val="004D701B"/>
    <w:rsid w:val="004D701F"/>
    <w:rsid w:val="004D7671"/>
    <w:rsid w:val="004E009B"/>
    <w:rsid w:val="004E04A9"/>
    <w:rsid w:val="004E0C75"/>
    <w:rsid w:val="004E1002"/>
    <w:rsid w:val="004E10E2"/>
    <w:rsid w:val="004E1835"/>
    <w:rsid w:val="004E2429"/>
    <w:rsid w:val="004E27CB"/>
    <w:rsid w:val="004E2AF6"/>
    <w:rsid w:val="004E2BFF"/>
    <w:rsid w:val="004E2F4D"/>
    <w:rsid w:val="004E3396"/>
    <w:rsid w:val="004E3C60"/>
    <w:rsid w:val="004E468A"/>
    <w:rsid w:val="004E48DB"/>
    <w:rsid w:val="004E5156"/>
    <w:rsid w:val="004E6F2A"/>
    <w:rsid w:val="004E72EE"/>
    <w:rsid w:val="004E7C7E"/>
    <w:rsid w:val="004E7FCD"/>
    <w:rsid w:val="004F0AB3"/>
    <w:rsid w:val="004F1CC2"/>
    <w:rsid w:val="004F361C"/>
    <w:rsid w:val="004F3A9D"/>
    <w:rsid w:val="004F468E"/>
    <w:rsid w:val="004F62B4"/>
    <w:rsid w:val="004F6F54"/>
    <w:rsid w:val="004F7807"/>
    <w:rsid w:val="00500A59"/>
    <w:rsid w:val="005017E0"/>
    <w:rsid w:val="00502357"/>
    <w:rsid w:val="00502416"/>
    <w:rsid w:val="00502B56"/>
    <w:rsid w:val="00504C61"/>
    <w:rsid w:val="00505E83"/>
    <w:rsid w:val="00506508"/>
    <w:rsid w:val="00506C3B"/>
    <w:rsid w:val="00506FAF"/>
    <w:rsid w:val="005076BA"/>
    <w:rsid w:val="00507968"/>
    <w:rsid w:val="00510E56"/>
    <w:rsid w:val="0051355C"/>
    <w:rsid w:val="005136C8"/>
    <w:rsid w:val="005147EA"/>
    <w:rsid w:val="00514E29"/>
    <w:rsid w:val="005155C2"/>
    <w:rsid w:val="005161EF"/>
    <w:rsid w:val="0051794E"/>
    <w:rsid w:val="00517D2A"/>
    <w:rsid w:val="005209C1"/>
    <w:rsid w:val="00520AE6"/>
    <w:rsid w:val="00520F5F"/>
    <w:rsid w:val="00521F86"/>
    <w:rsid w:val="005227E7"/>
    <w:rsid w:val="00522B5B"/>
    <w:rsid w:val="00522CB5"/>
    <w:rsid w:val="00522CC3"/>
    <w:rsid w:val="00524809"/>
    <w:rsid w:val="005250D0"/>
    <w:rsid w:val="005252B8"/>
    <w:rsid w:val="00526B89"/>
    <w:rsid w:val="00526CCC"/>
    <w:rsid w:val="005302AC"/>
    <w:rsid w:val="005303CE"/>
    <w:rsid w:val="00530A6A"/>
    <w:rsid w:val="00530F4D"/>
    <w:rsid w:val="0053133B"/>
    <w:rsid w:val="0053216F"/>
    <w:rsid w:val="00532F34"/>
    <w:rsid w:val="00533182"/>
    <w:rsid w:val="00533232"/>
    <w:rsid w:val="00533740"/>
    <w:rsid w:val="00533CE6"/>
    <w:rsid w:val="00534035"/>
    <w:rsid w:val="00534171"/>
    <w:rsid w:val="005369F5"/>
    <w:rsid w:val="0053722C"/>
    <w:rsid w:val="00540063"/>
    <w:rsid w:val="00540907"/>
    <w:rsid w:val="00540C1C"/>
    <w:rsid w:val="00540DF7"/>
    <w:rsid w:val="00541035"/>
    <w:rsid w:val="005410A3"/>
    <w:rsid w:val="00541588"/>
    <w:rsid w:val="0054196E"/>
    <w:rsid w:val="00542847"/>
    <w:rsid w:val="00543616"/>
    <w:rsid w:val="00543818"/>
    <w:rsid w:val="00543BB0"/>
    <w:rsid w:val="00543EB4"/>
    <w:rsid w:val="00544189"/>
    <w:rsid w:val="00544798"/>
    <w:rsid w:val="005453CC"/>
    <w:rsid w:val="005473A2"/>
    <w:rsid w:val="005503F0"/>
    <w:rsid w:val="0055111C"/>
    <w:rsid w:val="005514FF"/>
    <w:rsid w:val="00551DCA"/>
    <w:rsid w:val="005522C2"/>
    <w:rsid w:val="005526D2"/>
    <w:rsid w:val="005537CC"/>
    <w:rsid w:val="00553D82"/>
    <w:rsid w:val="00553FA5"/>
    <w:rsid w:val="0055447D"/>
    <w:rsid w:val="0055511A"/>
    <w:rsid w:val="005578AB"/>
    <w:rsid w:val="00560C4B"/>
    <w:rsid w:val="00561258"/>
    <w:rsid w:val="00561CAF"/>
    <w:rsid w:val="005628DE"/>
    <w:rsid w:val="00562D43"/>
    <w:rsid w:val="00563CCC"/>
    <w:rsid w:val="00563CF3"/>
    <w:rsid w:val="00564121"/>
    <w:rsid w:val="0056487D"/>
    <w:rsid w:val="005650B3"/>
    <w:rsid w:val="0056513E"/>
    <w:rsid w:val="00565DBE"/>
    <w:rsid w:val="005661A7"/>
    <w:rsid w:val="005675C5"/>
    <w:rsid w:val="005702FF"/>
    <w:rsid w:val="00570426"/>
    <w:rsid w:val="0057082B"/>
    <w:rsid w:val="00570DF8"/>
    <w:rsid w:val="00570F73"/>
    <w:rsid w:val="00571161"/>
    <w:rsid w:val="005711B5"/>
    <w:rsid w:val="00571546"/>
    <w:rsid w:val="0057297E"/>
    <w:rsid w:val="00574749"/>
    <w:rsid w:val="005748CF"/>
    <w:rsid w:val="00575C27"/>
    <w:rsid w:val="00575FC5"/>
    <w:rsid w:val="00576BAC"/>
    <w:rsid w:val="005775D2"/>
    <w:rsid w:val="00577848"/>
    <w:rsid w:val="0058113C"/>
    <w:rsid w:val="005815D8"/>
    <w:rsid w:val="00581923"/>
    <w:rsid w:val="00582BB3"/>
    <w:rsid w:val="00582D64"/>
    <w:rsid w:val="00583EC5"/>
    <w:rsid w:val="00584B64"/>
    <w:rsid w:val="0059030F"/>
    <w:rsid w:val="00590912"/>
    <w:rsid w:val="0059093B"/>
    <w:rsid w:val="005913A1"/>
    <w:rsid w:val="005922C5"/>
    <w:rsid w:val="00592CF4"/>
    <w:rsid w:val="00593090"/>
    <w:rsid w:val="0059350E"/>
    <w:rsid w:val="00593969"/>
    <w:rsid w:val="0059498D"/>
    <w:rsid w:val="00594BD0"/>
    <w:rsid w:val="00594DF9"/>
    <w:rsid w:val="00595200"/>
    <w:rsid w:val="00596810"/>
    <w:rsid w:val="00596934"/>
    <w:rsid w:val="00597023"/>
    <w:rsid w:val="00597534"/>
    <w:rsid w:val="00597846"/>
    <w:rsid w:val="005A06FC"/>
    <w:rsid w:val="005A0A80"/>
    <w:rsid w:val="005A0C5D"/>
    <w:rsid w:val="005A11DB"/>
    <w:rsid w:val="005A198E"/>
    <w:rsid w:val="005A2468"/>
    <w:rsid w:val="005A3103"/>
    <w:rsid w:val="005A3305"/>
    <w:rsid w:val="005A338A"/>
    <w:rsid w:val="005A33ED"/>
    <w:rsid w:val="005A3EF5"/>
    <w:rsid w:val="005A566A"/>
    <w:rsid w:val="005A5724"/>
    <w:rsid w:val="005A5CF6"/>
    <w:rsid w:val="005A5DCE"/>
    <w:rsid w:val="005A7F32"/>
    <w:rsid w:val="005B07C1"/>
    <w:rsid w:val="005B0C59"/>
    <w:rsid w:val="005B0D76"/>
    <w:rsid w:val="005B1DCF"/>
    <w:rsid w:val="005B1E90"/>
    <w:rsid w:val="005B2FDE"/>
    <w:rsid w:val="005B3859"/>
    <w:rsid w:val="005B3D64"/>
    <w:rsid w:val="005B3E54"/>
    <w:rsid w:val="005B4F9B"/>
    <w:rsid w:val="005B504A"/>
    <w:rsid w:val="005B6564"/>
    <w:rsid w:val="005B664C"/>
    <w:rsid w:val="005B68E3"/>
    <w:rsid w:val="005B750B"/>
    <w:rsid w:val="005B75EC"/>
    <w:rsid w:val="005B7DFB"/>
    <w:rsid w:val="005C002A"/>
    <w:rsid w:val="005C0F3D"/>
    <w:rsid w:val="005C1B00"/>
    <w:rsid w:val="005C1C54"/>
    <w:rsid w:val="005C1CD5"/>
    <w:rsid w:val="005C2E25"/>
    <w:rsid w:val="005C3FE1"/>
    <w:rsid w:val="005C4B9F"/>
    <w:rsid w:val="005C4CE4"/>
    <w:rsid w:val="005C5613"/>
    <w:rsid w:val="005C5AC9"/>
    <w:rsid w:val="005C5EEC"/>
    <w:rsid w:val="005C6351"/>
    <w:rsid w:val="005C79B7"/>
    <w:rsid w:val="005D0923"/>
    <w:rsid w:val="005D10A3"/>
    <w:rsid w:val="005D1EAB"/>
    <w:rsid w:val="005D3969"/>
    <w:rsid w:val="005D3F85"/>
    <w:rsid w:val="005D3FD7"/>
    <w:rsid w:val="005D628B"/>
    <w:rsid w:val="005D741D"/>
    <w:rsid w:val="005D748E"/>
    <w:rsid w:val="005E018B"/>
    <w:rsid w:val="005E0E5B"/>
    <w:rsid w:val="005E15E9"/>
    <w:rsid w:val="005E176C"/>
    <w:rsid w:val="005E1A5F"/>
    <w:rsid w:val="005E3BE1"/>
    <w:rsid w:val="005E4AE2"/>
    <w:rsid w:val="005E5121"/>
    <w:rsid w:val="005E5275"/>
    <w:rsid w:val="005E570F"/>
    <w:rsid w:val="005E5C58"/>
    <w:rsid w:val="005E66ED"/>
    <w:rsid w:val="005E70DA"/>
    <w:rsid w:val="005E73A1"/>
    <w:rsid w:val="005E7A7E"/>
    <w:rsid w:val="005F0D24"/>
    <w:rsid w:val="005F5DF5"/>
    <w:rsid w:val="005F7799"/>
    <w:rsid w:val="00601B38"/>
    <w:rsid w:val="006020E6"/>
    <w:rsid w:val="006025D1"/>
    <w:rsid w:val="00602B31"/>
    <w:rsid w:val="00603754"/>
    <w:rsid w:val="006039A6"/>
    <w:rsid w:val="00604618"/>
    <w:rsid w:val="00605ADE"/>
    <w:rsid w:val="00607772"/>
    <w:rsid w:val="00611895"/>
    <w:rsid w:val="00612074"/>
    <w:rsid w:val="00614182"/>
    <w:rsid w:val="00614576"/>
    <w:rsid w:val="0061514C"/>
    <w:rsid w:val="0061551F"/>
    <w:rsid w:val="0061616B"/>
    <w:rsid w:val="00616AA1"/>
    <w:rsid w:val="006176B1"/>
    <w:rsid w:val="00620BCB"/>
    <w:rsid w:val="00621A33"/>
    <w:rsid w:val="00621FC9"/>
    <w:rsid w:val="006220C0"/>
    <w:rsid w:val="006223BE"/>
    <w:rsid w:val="00622427"/>
    <w:rsid w:val="0062266F"/>
    <w:rsid w:val="00622E02"/>
    <w:rsid w:val="00623291"/>
    <w:rsid w:val="00623906"/>
    <w:rsid w:val="00624586"/>
    <w:rsid w:val="00624A7D"/>
    <w:rsid w:val="00625A9F"/>
    <w:rsid w:val="00625BD3"/>
    <w:rsid w:val="006263E5"/>
    <w:rsid w:val="00626B2E"/>
    <w:rsid w:val="00630717"/>
    <w:rsid w:val="0063086C"/>
    <w:rsid w:val="00630D39"/>
    <w:rsid w:val="00631575"/>
    <w:rsid w:val="00631585"/>
    <w:rsid w:val="006318B2"/>
    <w:rsid w:val="00632AAF"/>
    <w:rsid w:val="006336FF"/>
    <w:rsid w:val="00634543"/>
    <w:rsid w:val="00635260"/>
    <w:rsid w:val="00636C53"/>
    <w:rsid w:val="00637733"/>
    <w:rsid w:val="006402B3"/>
    <w:rsid w:val="006417A8"/>
    <w:rsid w:val="00641899"/>
    <w:rsid w:val="00641FC2"/>
    <w:rsid w:val="00642D89"/>
    <w:rsid w:val="00643BD7"/>
    <w:rsid w:val="00643E7C"/>
    <w:rsid w:val="00643EDF"/>
    <w:rsid w:val="00644A14"/>
    <w:rsid w:val="00645019"/>
    <w:rsid w:val="0064545E"/>
    <w:rsid w:val="00646136"/>
    <w:rsid w:val="00647A3C"/>
    <w:rsid w:val="006508B4"/>
    <w:rsid w:val="00651DEE"/>
    <w:rsid w:val="00652509"/>
    <w:rsid w:val="006536B0"/>
    <w:rsid w:val="00653BE7"/>
    <w:rsid w:val="00654A0B"/>
    <w:rsid w:val="00654E8D"/>
    <w:rsid w:val="0065553B"/>
    <w:rsid w:val="00656AAA"/>
    <w:rsid w:val="00660AC3"/>
    <w:rsid w:val="00661561"/>
    <w:rsid w:val="006615B0"/>
    <w:rsid w:val="00661922"/>
    <w:rsid w:val="00662FC7"/>
    <w:rsid w:val="006644E7"/>
    <w:rsid w:val="00664DF2"/>
    <w:rsid w:val="00665154"/>
    <w:rsid w:val="006663BF"/>
    <w:rsid w:val="0066713E"/>
    <w:rsid w:val="006671C6"/>
    <w:rsid w:val="00667739"/>
    <w:rsid w:val="006679C1"/>
    <w:rsid w:val="006702BB"/>
    <w:rsid w:val="00670C57"/>
    <w:rsid w:val="00671FD5"/>
    <w:rsid w:val="00672C5E"/>
    <w:rsid w:val="00672D2A"/>
    <w:rsid w:val="00672ECF"/>
    <w:rsid w:val="00673E8E"/>
    <w:rsid w:val="00675174"/>
    <w:rsid w:val="00675A64"/>
    <w:rsid w:val="00675B34"/>
    <w:rsid w:val="00676444"/>
    <w:rsid w:val="00676494"/>
    <w:rsid w:val="006764A4"/>
    <w:rsid w:val="00677BC0"/>
    <w:rsid w:val="006814E5"/>
    <w:rsid w:val="00682746"/>
    <w:rsid w:val="00683570"/>
    <w:rsid w:val="00683A80"/>
    <w:rsid w:val="00684077"/>
    <w:rsid w:val="006846B4"/>
    <w:rsid w:val="00684D86"/>
    <w:rsid w:val="00685589"/>
    <w:rsid w:val="00686E21"/>
    <w:rsid w:val="0068769F"/>
    <w:rsid w:val="006878DB"/>
    <w:rsid w:val="0068792A"/>
    <w:rsid w:val="006912F3"/>
    <w:rsid w:val="0069158A"/>
    <w:rsid w:val="00691904"/>
    <w:rsid w:val="00693361"/>
    <w:rsid w:val="0069458F"/>
    <w:rsid w:val="00694DB2"/>
    <w:rsid w:val="006954B3"/>
    <w:rsid w:val="006954CF"/>
    <w:rsid w:val="00695B9E"/>
    <w:rsid w:val="00695D0F"/>
    <w:rsid w:val="00696C94"/>
    <w:rsid w:val="00696F2B"/>
    <w:rsid w:val="0069781C"/>
    <w:rsid w:val="00697B4D"/>
    <w:rsid w:val="006A010A"/>
    <w:rsid w:val="006A0AFB"/>
    <w:rsid w:val="006A103B"/>
    <w:rsid w:val="006A2234"/>
    <w:rsid w:val="006A2D2F"/>
    <w:rsid w:val="006A32C7"/>
    <w:rsid w:val="006A426B"/>
    <w:rsid w:val="006A486D"/>
    <w:rsid w:val="006A4B00"/>
    <w:rsid w:val="006A5000"/>
    <w:rsid w:val="006A51FA"/>
    <w:rsid w:val="006A56E5"/>
    <w:rsid w:val="006A575E"/>
    <w:rsid w:val="006A5916"/>
    <w:rsid w:val="006A5E62"/>
    <w:rsid w:val="006A6EA8"/>
    <w:rsid w:val="006A70E8"/>
    <w:rsid w:val="006A7BD8"/>
    <w:rsid w:val="006B0B7A"/>
    <w:rsid w:val="006B114D"/>
    <w:rsid w:val="006B1B29"/>
    <w:rsid w:val="006B1F3B"/>
    <w:rsid w:val="006B21B1"/>
    <w:rsid w:val="006B2330"/>
    <w:rsid w:val="006B2778"/>
    <w:rsid w:val="006B280E"/>
    <w:rsid w:val="006B374C"/>
    <w:rsid w:val="006B3ABE"/>
    <w:rsid w:val="006B45D9"/>
    <w:rsid w:val="006B5F97"/>
    <w:rsid w:val="006B7C03"/>
    <w:rsid w:val="006C0D80"/>
    <w:rsid w:val="006C19FC"/>
    <w:rsid w:val="006C1FC0"/>
    <w:rsid w:val="006C2BDF"/>
    <w:rsid w:val="006C3FEB"/>
    <w:rsid w:val="006C439B"/>
    <w:rsid w:val="006C4B61"/>
    <w:rsid w:val="006C4FD8"/>
    <w:rsid w:val="006C5167"/>
    <w:rsid w:val="006C5351"/>
    <w:rsid w:val="006C537F"/>
    <w:rsid w:val="006C5980"/>
    <w:rsid w:val="006C5A16"/>
    <w:rsid w:val="006C5DA6"/>
    <w:rsid w:val="006C67F5"/>
    <w:rsid w:val="006C6CCB"/>
    <w:rsid w:val="006C729F"/>
    <w:rsid w:val="006C77F0"/>
    <w:rsid w:val="006C7CA0"/>
    <w:rsid w:val="006D0BFF"/>
    <w:rsid w:val="006D12FD"/>
    <w:rsid w:val="006D1420"/>
    <w:rsid w:val="006D1491"/>
    <w:rsid w:val="006D2062"/>
    <w:rsid w:val="006D2BC5"/>
    <w:rsid w:val="006D2C5F"/>
    <w:rsid w:val="006D393C"/>
    <w:rsid w:val="006D57FB"/>
    <w:rsid w:val="006D6596"/>
    <w:rsid w:val="006D7A8D"/>
    <w:rsid w:val="006E0105"/>
    <w:rsid w:val="006E0490"/>
    <w:rsid w:val="006E13D0"/>
    <w:rsid w:val="006E1519"/>
    <w:rsid w:val="006E222C"/>
    <w:rsid w:val="006E252C"/>
    <w:rsid w:val="006E3626"/>
    <w:rsid w:val="006E3B69"/>
    <w:rsid w:val="006E4977"/>
    <w:rsid w:val="006E4CF3"/>
    <w:rsid w:val="006E576E"/>
    <w:rsid w:val="006E68EF"/>
    <w:rsid w:val="006E6FC0"/>
    <w:rsid w:val="006F0C0F"/>
    <w:rsid w:val="006F18C7"/>
    <w:rsid w:val="006F18D7"/>
    <w:rsid w:val="006F20FB"/>
    <w:rsid w:val="006F2534"/>
    <w:rsid w:val="006F2D20"/>
    <w:rsid w:val="006F2E6E"/>
    <w:rsid w:val="006F331E"/>
    <w:rsid w:val="006F3482"/>
    <w:rsid w:val="006F3D54"/>
    <w:rsid w:val="006F6A8C"/>
    <w:rsid w:val="006F7F9F"/>
    <w:rsid w:val="00700CBB"/>
    <w:rsid w:val="00700F76"/>
    <w:rsid w:val="007013E4"/>
    <w:rsid w:val="00701461"/>
    <w:rsid w:val="00701503"/>
    <w:rsid w:val="007016F2"/>
    <w:rsid w:val="00702288"/>
    <w:rsid w:val="00702B43"/>
    <w:rsid w:val="0070377C"/>
    <w:rsid w:val="007046ED"/>
    <w:rsid w:val="007046FC"/>
    <w:rsid w:val="007051DC"/>
    <w:rsid w:val="00705559"/>
    <w:rsid w:val="00705677"/>
    <w:rsid w:val="00705DF9"/>
    <w:rsid w:val="00705EFA"/>
    <w:rsid w:val="00705FEE"/>
    <w:rsid w:val="007075DB"/>
    <w:rsid w:val="007101A8"/>
    <w:rsid w:val="00710EED"/>
    <w:rsid w:val="00710F38"/>
    <w:rsid w:val="00710F7B"/>
    <w:rsid w:val="00710F95"/>
    <w:rsid w:val="00711CB9"/>
    <w:rsid w:val="00712EF4"/>
    <w:rsid w:val="00714658"/>
    <w:rsid w:val="007146EE"/>
    <w:rsid w:val="00714A21"/>
    <w:rsid w:val="00715855"/>
    <w:rsid w:val="00715F9F"/>
    <w:rsid w:val="00716DD9"/>
    <w:rsid w:val="00717377"/>
    <w:rsid w:val="00717566"/>
    <w:rsid w:val="00717C39"/>
    <w:rsid w:val="00717E4E"/>
    <w:rsid w:val="00720219"/>
    <w:rsid w:val="007205D2"/>
    <w:rsid w:val="00721067"/>
    <w:rsid w:val="00721D3F"/>
    <w:rsid w:val="00723058"/>
    <w:rsid w:val="00723676"/>
    <w:rsid w:val="00723750"/>
    <w:rsid w:val="007248DB"/>
    <w:rsid w:val="0072519D"/>
    <w:rsid w:val="00725540"/>
    <w:rsid w:val="00726B68"/>
    <w:rsid w:val="00727B10"/>
    <w:rsid w:val="00731C2A"/>
    <w:rsid w:val="007320F4"/>
    <w:rsid w:val="0073338D"/>
    <w:rsid w:val="00733AEF"/>
    <w:rsid w:val="007351F5"/>
    <w:rsid w:val="00736314"/>
    <w:rsid w:val="007363D4"/>
    <w:rsid w:val="0073683F"/>
    <w:rsid w:val="00736E45"/>
    <w:rsid w:val="007372B3"/>
    <w:rsid w:val="00737570"/>
    <w:rsid w:val="00740188"/>
    <w:rsid w:val="007406A3"/>
    <w:rsid w:val="00740851"/>
    <w:rsid w:val="00740954"/>
    <w:rsid w:val="00740D35"/>
    <w:rsid w:val="00741375"/>
    <w:rsid w:val="00741BE8"/>
    <w:rsid w:val="00742363"/>
    <w:rsid w:val="00743C2C"/>
    <w:rsid w:val="0074431A"/>
    <w:rsid w:val="0074475D"/>
    <w:rsid w:val="00744EBB"/>
    <w:rsid w:val="007450DA"/>
    <w:rsid w:val="00745458"/>
    <w:rsid w:val="00745783"/>
    <w:rsid w:val="00747FC5"/>
    <w:rsid w:val="00751629"/>
    <w:rsid w:val="00752070"/>
    <w:rsid w:val="00752151"/>
    <w:rsid w:val="00752470"/>
    <w:rsid w:val="00752DED"/>
    <w:rsid w:val="00754425"/>
    <w:rsid w:val="00754729"/>
    <w:rsid w:val="00755AD0"/>
    <w:rsid w:val="0075602C"/>
    <w:rsid w:val="007560DE"/>
    <w:rsid w:val="007575AB"/>
    <w:rsid w:val="00757A0E"/>
    <w:rsid w:val="007603AA"/>
    <w:rsid w:val="0076061D"/>
    <w:rsid w:val="0076122E"/>
    <w:rsid w:val="0076178B"/>
    <w:rsid w:val="00762408"/>
    <w:rsid w:val="00762AED"/>
    <w:rsid w:val="00762E2C"/>
    <w:rsid w:val="0076322A"/>
    <w:rsid w:val="00763710"/>
    <w:rsid w:val="00763A27"/>
    <w:rsid w:val="00764050"/>
    <w:rsid w:val="00764BF5"/>
    <w:rsid w:val="0076555F"/>
    <w:rsid w:val="00766365"/>
    <w:rsid w:val="0076643B"/>
    <w:rsid w:val="007664D2"/>
    <w:rsid w:val="007664D9"/>
    <w:rsid w:val="00766D27"/>
    <w:rsid w:val="00766F6A"/>
    <w:rsid w:val="00767083"/>
    <w:rsid w:val="007673BD"/>
    <w:rsid w:val="007676E8"/>
    <w:rsid w:val="00767BE2"/>
    <w:rsid w:val="0077074E"/>
    <w:rsid w:val="00770750"/>
    <w:rsid w:val="0077111A"/>
    <w:rsid w:val="0077222D"/>
    <w:rsid w:val="00773806"/>
    <w:rsid w:val="007739C8"/>
    <w:rsid w:val="00773A86"/>
    <w:rsid w:val="0077413A"/>
    <w:rsid w:val="00774436"/>
    <w:rsid w:val="00774FBA"/>
    <w:rsid w:val="0077578A"/>
    <w:rsid w:val="00775D3E"/>
    <w:rsid w:val="007772AD"/>
    <w:rsid w:val="007802EA"/>
    <w:rsid w:val="007803E4"/>
    <w:rsid w:val="00781310"/>
    <w:rsid w:val="00781A93"/>
    <w:rsid w:val="00781BB9"/>
    <w:rsid w:val="007835A1"/>
    <w:rsid w:val="007844AF"/>
    <w:rsid w:val="00784764"/>
    <w:rsid w:val="00784B04"/>
    <w:rsid w:val="00785E81"/>
    <w:rsid w:val="00790B72"/>
    <w:rsid w:val="00790C84"/>
    <w:rsid w:val="00791434"/>
    <w:rsid w:val="00791E1B"/>
    <w:rsid w:val="00791FEC"/>
    <w:rsid w:val="00792555"/>
    <w:rsid w:val="0079428D"/>
    <w:rsid w:val="00795048"/>
    <w:rsid w:val="0079571B"/>
    <w:rsid w:val="0079581B"/>
    <w:rsid w:val="007966C7"/>
    <w:rsid w:val="00796D61"/>
    <w:rsid w:val="00796F4F"/>
    <w:rsid w:val="00797E66"/>
    <w:rsid w:val="007A069B"/>
    <w:rsid w:val="007A0B7D"/>
    <w:rsid w:val="007A18F5"/>
    <w:rsid w:val="007A1B4F"/>
    <w:rsid w:val="007A1EF9"/>
    <w:rsid w:val="007A2619"/>
    <w:rsid w:val="007A271D"/>
    <w:rsid w:val="007A271F"/>
    <w:rsid w:val="007A2F08"/>
    <w:rsid w:val="007A459F"/>
    <w:rsid w:val="007A4DD1"/>
    <w:rsid w:val="007A4E83"/>
    <w:rsid w:val="007A574F"/>
    <w:rsid w:val="007A57F5"/>
    <w:rsid w:val="007A6F83"/>
    <w:rsid w:val="007A7205"/>
    <w:rsid w:val="007A77AC"/>
    <w:rsid w:val="007B037A"/>
    <w:rsid w:val="007B0B65"/>
    <w:rsid w:val="007B11D3"/>
    <w:rsid w:val="007B12C3"/>
    <w:rsid w:val="007B178F"/>
    <w:rsid w:val="007B1CB6"/>
    <w:rsid w:val="007B2B2B"/>
    <w:rsid w:val="007B2BC6"/>
    <w:rsid w:val="007B3847"/>
    <w:rsid w:val="007B3EAC"/>
    <w:rsid w:val="007B5D90"/>
    <w:rsid w:val="007B6CFF"/>
    <w:rsid w:val="007B74D3"/>
    <w:rsid w:val="007B79C1"/>
    <w:rsid w:val="007B7AEA"/>
    <w:rsid w:val="007C07E9"/>
    <w:rsid w:val="007C1863"/>
    <w:rsid w:val="007C1B10"/>
    <w:rsid w:val="007C1E3E"/>
    <w:rsid w:val="007C212A"/>
    <w:rsid w:val="007C3662"/>
    <w:rsid w:val="007C3793"/>
    <w:rsid w:val="007C4C23"/>
    <w:rsid w:val="007C5059"/>
    <w:rsid w:val="007C5592"/>
    <w:rsid w:val="007C56BD"/>
    <w:rsid w:val="007C688F"/>
    <w:rsid w:val="007C72FB"/>
    <w:rsid w:val="007C7AAF"/>
    <w:rsid w:val="007D0F6A"/>
    <w:rsid w:val="007D193B"/>
    <w:rsid w:val="007D2044"/>
    <w:rsid w:val="007D21F0"/>
    <w:rsid w:val="007D3760"/>
    <w:rsid w:val="007D3995"/>
    <w:rsid w:val="007D3CBF"/>
    <w:rsid w:val="007D450F"/>
    <w:rsid w:val="007D58FE"/>
    <w:rsid w:val="007D613C"/>
    <w:rsid w:val="007D6AE7"/>
    <w:rsid w:val="007D6BF0"/>
    <w:rsid w:val="007D6E5D"/>
    <w:rsid w:val="007D70F9"/>
    <w:rsid w:val="007D75B3"/>
    <w:rsid w:val="007D7BFA"/>
    <w:rsid w:val="007E005A"/>
    <w:rsid w:val="007E01DA"/>
    <w:rsid w:val="007E09CC"/>
    <w:rsid w:val="007E13D6"/>
    <w:rsid w:val="007E283F"/>
    <w:rsid w:val="007E2915"/>
    <w:rsid w:val="007E4B3B"/>
    <w:rsid w:val="007E5890"/>
    <w:rsid w:val="007E5E75"/>
    <w:rsid w:val="007E5EE9"/>
    <w:rsid w:val="007E64C6"/>
    <w:rsid w:val="007E7717"/>
    <w:rsid w:val="007F021D"/>
    <w:rsid w:val="007F0A93"/>
    <w:rsid w:val="007F17D6"/>
    <w:rsid w:val="007F1A52"/>
    <w:rsid w:val="007F23FB"/>
    <w:rsid w:val="007F2D91"/>
    <w:rsid w:val="007F2FA6"/>
    <w:rsid w:val="007F2FBF"/>
    <w:rsid w:val="007F3B60"/>
    <w:rsid w:val="007F3DB5"/>
    <w:rsid w:val="007F407A"/>
    <w:rsid w:val="007F5F48"/>
    <w:rsid w:val="007F68F4"/>
    <w:rsid w:val="007F69B9"/>
    <w:rsid w:val="00800BD0"/>
    <w:rsid w:val="008013A3"/>
    <w:rsid w:val="00801995"/>
    <w:rsid w:val="00801CD5"/>
    <w:rsid w:val="00802247"/>
    <w:rsid w:val="00802BA8"/>
    <w:rsid w:val="008031C5"/>
    <w:rsid w:val="0080388D"/>
    <w:rsid w:val="008039B6"/>
    <w:rsid w:val="00803A96"/>
    <w:rsid w:val="00804684"/>
    <w:rsid w:val="00804F96"/>
    <w:rsid w:val="008051CE"/>
    <w:rsid w:val="00805B6A"/>
    <w:rsid w:val="00806D28"/>
    <w:rsid w:val="00807932"/>
    <w:rsid w:val="00810410"/>
    <w:rsid w:val="00810809"/>
    <w:rsid w:val="008108B2"/>
    <w:rsid w:val="00810F79"/>
    <w:rsid w:val="00811148"/>
    <w:rsid w:val="00813183"/>
    <w:rsid w:val="008135EE"/>
    <w:rsid w:val="0081456C"/>
    <w:rsid w:val="00815BC2"/>
    <w:rsid w:val="00815D05"/>
    <w:rsid w:val="00816328"/>
    <w:rsid w:val="00820644"/>
    <w:rsid w:val="0082096D"/>
    <w:rsid w:val="00821A24"/>
    <w:rsid w:val="0082201B"/>
    <w:rsid w:val="008224D8"/>
    <w:rsid w:val="00822AB7"/>
    <w:rsid w:val="008235B7"/>
    <w:rsid w:val="008239F0"/>
    <w:rsid w:val="00823D8E"/>
    <w:rsid w:val="00823FE4"/>
    <w:rsid w:val="008245A3"/>
    <w:rsid w:val="00824DDB"/>
    <w:rsid w:val="00824F89"/>
    <w:rsid w:val="0082604C"/>
    <w:rsid w:val="008263B7"/>
    <w:rsid w:val="00826CA9"/>
    <w:rsid w:val="00827049"/>
    <w:rsid w:val="00827D6C"/>
    <w:rsid w:val="00827FF2"/>
    <w:rsid w:val="00830DE3"/>
    <w:rsid w:val="00830FC7"/>
    <w:rsid w:val="008312B4"/>
    <w:rsid w:val="00832CD4"/>
    <w:rsid w:val="0083346A"/>
    <w:rsid w:val="00833DE5"/>
    <w:rsid w:val="00834BF2"/>
    <w:rsid w:val="008352A5"/>
    <w:rsid w:val="008353EB"/>
    <w:rsid w:val="00835D00"/>
    <w:rsid w:val="0083660F"/>
    <w:rsid w:val="00840700"/>
    <w:rsid w:val="008407D6"/>
    <w:rsid w:val="00840AAC"/>
    <w:rsid w:val="00840DB5"/>
    <w:rsid w:val="0084257D"/>
    <w:rsid w:val="00842F9A"/>
    <w:rsid w:val="00843B30"/>
    <w:rsid w:val="00844030"/>
    <w:rsid w:val="008443F5"/>
    <w:rsid w:val="0084489A"/>
    <w:rsid w:val="00844A75"/>
    <w:rsid w:val="00845948"/>
    <w:rsid w:val="00845C9C"/>
    <w:rsid w:val="00846311"/>
    <w:rsid w:val="00846636"/>
    <w:rsid w:val="00846F50"/>
    <w:rsid w:val="00847021"/>
    <w:rsid w:val="0084781E"/>
    <w:rsid w:val="0085045A"/>
    <w:rsid w:val="00850E97"/>
    <w:rsid w:val="00851568"/>
    <w:rsid w:val="00851684"/>
    <w:rsid w:val="00854E60"/>
    <w:rsid w:val="00855370"/>
    <w:rsid w:val="008553CF"/>
    <w:rsid w:val="008565B6"/>
    <w:rsid w:val="00857424"/>
    <w:rsid w:val="0086140C"/>
    <w:rsid w:val="0086212D"/>
    <w:rsid w:val="008624A0"/>
    <w:rsid w:val="00863797"/>
    <w:rsid w:val="00864891"/>
    <w:rsid w:val="00865C8E"/>
    <w:rsid w:val="00866D56"/>
    <w:rsid w:val="0086717F"/>
    <w:rsid w:val="0086719A"/>
    <w:rsid w:val="00867200"/>
    <w:rsid w:val="008674DC"/>
    <w:rsid w:val="00870B4C"/>
    <w:rsid w:val="00872517"/>
    <w:rsid w:val="0087272F"/>
    <w:rsid w:val="00874C26"/>
    <w:rsid w:val="0087614D"/>
    <w:rsid w:val="00876567"/>
    <w:rsid w:val="00877D78"/>
    <w:rsid w:val="00877E29"/>
    <w:rsid w:val="008804BA"/>
    <w:rsid w:val="008807F9"/>
    <w:rsid w:val="00881352"/>
    <w:rsid w:val="00882CD2"/>
    <w:rsid w:val="008831A2"/>
    <w:rsid w:val="008835DA"/>
    <w:rsid w:val="00883D68"/>
    <w:rsid w:val="00884876"/>
    <w:rsid w:val="00884A6D"/>
    <w:rsid w:val="008850E7"/>
    <w:rsid w:val="00885129"/>
    <w:rsid w:val="008851B2"/>
    <w:rsid w:val="00885503"/>
    <w:rsid w:val="00885649"/>
    <w:rsid w:val="008861BF"/>
    <w:rsid w:val="00886416"/>
    <w:rsid w:val="00886B52"/>
    <w:rsid w:val="00886D2C"/>
    <w:rsid w:val="00887B1E"/>
    <w:rsid w:val="00887F89"/>
    <w:rsid w:val="00890799"/>
    <w:rsid w:val="00890CAE"/>
    <w:rsid w:val="0089256D"/>
    <w:rsid w:val="008927E2"/>
    <w:rsid w:val="008933A2"/>
    <w:rsid w:val="008946FB"/>
    <w:rsid w:val="00894ECB"/>
    <w:rsid w:val="00895AD6"/>
    <w:rsid w:val="00895B06"/>
    <w:rsid w:val="00895BFE"/>
    <w:rsid w:val="00897585"/>
    <w:rsid w:val="00897C45"/>
    <w:rsid w:val="00897C5B"/>
    <w:rsid w:val="00897E3A"/>
    <w:rsid w:val="008A0197"/>
    <w:rsid w:val="008A05BB"/>
    <w:rsid w:val="008A1B69"/>
    <w:rsid w:val="008A3C0C"/>
    <w:rsid w:val="008A4DD2"/>
    <w:rsid w:val="008A501B"/>
    <w:rsid w:val="008A5738"/>
    <w:rsid w:val="008A5975"/>
    <w:rsid w:val="008A62D8"/>
    <w:rsid w:val="008A7071"/>
    <w:rsid w:val="008A7BE6"/>
    <w:rsid w:val="008B0125"/>
    <w:rsid w:val="008B015D"/>
    <w:rsid w:val="008B077E"/>
    <w:rsid w:val="008B0860"/>
    <w:rsid w:val="008B0D62"/>
    <w:rsid w:val="008B178C"/>
    <w:rsid w:val="008B1D76"/>
    <w:rsid w:val="008B2E77"/>
    <w:rsid w:val="008B3216"/>
    <w:rsid w:val="008B34C8"/>
    <w:rsid w:val="008B391E"/>
    <w:rsid w:val="008B39B9"/>
    <w:rsid w:val="008B46DD"/>
    <w:rsid w:val="008B4965"/>
    <w:rsid w:val="008B4A37"/>
    <w:rsid w:val="008B4AD3"/>
    <w:rsid w:val="008B564D"/>
    <w:rsid w:val="008B6B3E"/>
    <w:rsid w:val="008B7FCE"/>
    <w:rsid w:val="008C0312"/>
    <w:rsid w:val="008C054C"/>
    <w:rsid w:val="008C0F85"/>
    <w:rsid w:val="008C13A9"/>
    <w:rsid w:val="008C1B3E"/>
    <w:rsid w:val="008C1BEA"/>
    <w:rsid w:val="008C1CF1"/>
    <w:rsid w:val="008C225E"/>
    <w:rsid w:val="008C2B9F"/>
    <w:rsid w:val="008C2DB2"/>
    <w:rsid w:val="008C3E25"/>
    <w:rsid w:val="008C5820"/>
    <w:rsid w:val="008C5C6C"/>
    <w:rsid w:val="008C7327"/>
    <w:rsid w:val="008C7A4E"/>
    <w:rsid w:val="008C7B5A"/>
    <w:rsid w:val="008D0BA0"/>
    <w:rsid w:val="008D1133"/>
    <w:rsid w:val="008D21BF"/>
    <w:rsid w:val="008D2670"/>
    <w:rsid w:val="008D2F1D"/>
    <w:rsid w:val="008D3720"/>
    <w:rsid w:val="008D3B04"/>
    <w:rsid w:val="008D3C87"/>
    <w:rsid w:val="008D4D72"/>
    <w:rsid w:val="008D541C"/>
    <w:rsid w:val="008D5A4A"/>
    <w:rsid w:val="008D647D"/>
    <w:rsid w:val="008D683E"/>
    <w:rsid w:val="008D7767"/>
    <w:rsid w:val="008D7AE8"/>
    <w:rsid w:val="008D7B12"/>
    <w:rsid w:val="008D7D6F"/>
    <w:rsid w:val="008D7FFE"/>
    <w:rsid w:val="008E01C0"/>
    <w:rsid w:val="008E08EE"/>
    <w:rsid w:val="008E0F40"/>
    <w:rsid w:val="008E3A91"/>
    <w:rsid w:val="008E481B"/>
    <w:rsid w:val="008E5224"/>
    <w:rsid w:val="008E552A"/>
    <w:rsid w:val="008E5B2C"/>
    <w:rsid w:val="008E5F08"/>
    <w:rsid w:val="008E7862"/>
    <w:rsid w:val="008E7D4E"/>
    <w:rsid w:val="008E7FA2"/>
    <w:rsid w:val="008F1379"/>
    <w:rsid w:val="008F1695"/>
    <w:rsid w:val="008F189A"/>
    <w:rsid w:val="008F1F48"/>
    <w:rsid w:val="008F2041"/>
    <w:rsid w:val="008F3BCD"/>
    <w:rsid w:val="008F3F85"/>
    <w:rsid w:val="008F3FA6"/>
    <w:rsid w:val="008F46F6"/>
    <w:rsid w:val="008F4BAB"/>
    <w:rsid w:val="008F55FF"/>
    <w:rsid w:val="008F57C5"/>
    <w:rsid w:val="008F6B7D"/>
    <w:rsid w:val="008F72EC"/>
    <w:rsid w:val="008F759A"/>
    <w:rsid w:val="008F7D98"/>
    <w:rsid w:val="00900030"/>
    <w:rsid w:val="0090094E"/>
    <w:rsid w:val="00902450"/>
    <w:rsid w:val="009031EF"/>
    <w:rsid w:val="00903E3C"/>
    <w:rsid w:val="00906EEF"/>
    <w:rsid w:val="00907323"/>
    <w:rsid w:val="00907996"/>
    <w:rsid w:val="00910326"/>
    <w:rsid w:val="009103A0"/>
    <w:rsid w:val="00911571"/>
    <w:rsid w:val="00911E22"/>
    <w:rsid w:val="009121F0"/>
    <w:rsid w:val="00913810"/>
    <w:rsid w:val="00913B00"/>
    <w:rsid w:val="00914108"/>
    <w:rsid w:val="00914299"/>
    <w:rsid w:val="00915B3B"/>
    <w:rsid w:val="00915CF2"/>
    <w:rsid w:val="00915D28"/>
    <w:rsid w:val="00915E6F"/>
    <w:rsid w:val="00915F52"/>
    <w:rsid w:val="00916DDA"/>
    <w:rsid w:val="0091777D"/>
    <w:rsid w:val="009179A3"/>
    <w:rsid w:val="00920CA7"/>
    <w:rsid w:val="009210CC"/>
    <w:rsid w:val="009221A1"/>
    <w:rsid w:val="00923A36"/>
    <w:rsid w:val="0092416D"/>
    <w:rsid w:val="0092434A"/>
    <w:rsid w:val="00924B17"/>
    <w:rsid w:val="0092511E"/>
    <w:rsid w:val="00925739"/>
    <w:rsid w:val="009258CE"/>
    <w:rsid w:val="009265C7"/>
    <w:rsid w:val="00927082"/>
    <w:rsid w:val="0093053A"/>
    <w:rsid w:val="00930D47"/>
    <w:rsid w:val="009310AA"/>
    <w:rsid w:val="009337E9"/>
    <w:rsid w:val="00933973"/>
    <w:rsid w:val="0093497D"/>
    <w:rsid w:val="00935C1D"/>
    <w:rsid w:val="00935DDC"/>
    <w:rsid w:val="009360F0"/>
    <w:rsid w:val="00936D62"/>
    <w:rsid w:val="009373EC"/>
    <w:rsid w:val="00940CEE"/>
    <w:rsid w:val="009411C8"/>
    <w:rsid w:val="0094133B"/>
    <w:rsid w:val="00941D4C"/>
    <w:rsid w:val="0094244D"/>
    <w:rsid w:val="00942D31"/>
    <w:rsid w:val="009448F9"/>
    <w:rsid w:val="00944967"/>
    <w:rsid w:val="00945204"/>
    <w:rsid w:val="00945C3A"/>
    <w:rsid w:val="009464D0"/>
    <w:rsid w:val="009467AB"/>
    <w:rsid w:val="009467B9"/>
    <w:rsid w:val="009472CD"/>
    <w:rsid w:val="009477A5"/>
    <w:rsid w:val="00947C08"/>
    <w:rsid w:val="009500D0"/>
    <w:rsid w:val="0095011A"/>
    <w:rsid w:val="00950EB6"/>
    <w:rsid w:val="00951342"/>
    <w:rsid w:val="00951D75"/>
    <w:rsid w:val="00951E34"/>
    <w:rsid w:val="00952947"/>
    <w:rsid w:val="00953022"/>
    <w:rsid w:val="009531EA"/>
    <w:rsid w:val="00953566"/>
    <w:rsid w:val="00955EA5"/>
    <w:rsid w:val="00956303"/>
    <w:rsid w:val="00956BCD"/>
    <w:rsid w:val="0096094C"/>
    <w:rsid w:val="00960EE7"/>
    <w:rsid w:val="00961234"/>
    <w:rsid w:val="00961471"/>
    <w:rsid w:val="009617B9"/>
    <w:rsid w:val="00962731"/>
    <w:rsid w:val="009630F9"/>
    <w:rsid w:val="009642A5"/>
    <w:rsid w:val="00964AEE"/>
    <w:rsid w:val="0096556E"/>
    <w:rsid w:val="00966781"/>
    <w:rsid w:val="0096740B"/>
    <w:rsid w:val="00967659"/>
    <w:rsid w:val="00967825"/>
    <w:rsid w:val="00967F54"/>
    <w:rsid w:val="00972ADD"/>
    <w:rsid w:val="00973EF8"/>
    <w:rsid w:val="00974020"/>
    <w:rsid w:val="009746FF"/>
    <w:rsid w:val="00974DD3"/>
    <w:rsid w:val="009759D8"/>
    <w:rsid w:val="00975BC5"/>
    <w:rsid w:val="00975CC8"/>
    <w:rsid w:val="00975E3B"/>
    <w:rsid w:val="00976B02"/>
    <w:rsid w:val="00977121"/>
    <w:rsid w:val="0098012B"/>
    <w:rsid w:val="00980176"/>
    <w:rsid w:val="009801A6"/>
    <w:rsid w:val="009802C4"/>
    <w:rsid w:val="009806EB"/>
    <w:rsid w:val="00981F8D"/>
    <w:rsid w:val="0098208F"/>
    <w:rsid w:val="00983207"/>
    <w:rsid w:val="00983430"/>
    <w:rsid w:val="0098353C"/>
    <w:rsid w:val="00983CBC"/>
    <w:rsid w:val="00983F8F"/>
    <w:rsid w:val="00984301"/>
    <w:rsid w:val="00984F0D"/>
    <w:rsid w:val="00984F90"/>
    <w:rsid w:val="009854AD"/>
    <w:rsid w:val="00991FBA"/>
    <w:rsid w:val="00991FDE"/>
    <w:rsid w:val="00992567"/>
    <w:rsid w:val="009937CD"/>
    <w:rsid w:val="00993AB7"/>
    <w:rsid w:val="00993BDC"/>
    <w:rsid w:val="00996D93"/>
    <w:rsid w:val="00996F03"/>
    <w:rsid w:val="009A1BCF"/>
    <w:rsid w:val="009A2C6A"/>
    <w:rsid w:val="009A2E03"/>
    <w:rsid w:val="009A2FC3"/>
    <w:rsid w:val="009A36A0"/>
    <w:rsid w:val="009A3842"/>
    <w:rsid w:val="009A3DE9"/>
    <w:rsid w:val="009A4280"/>
    <w:rsid w:val="009A471C"/>
    <w:rsid w:val="009A5FA2"/>
    <w:rsid w:val="009A62C4"/>
    <w:rsid w:val="009A6854"/>
    <w:rsid w:val="009A7EBF"/>
    <w:rsid w:val="009B0D5E"/>
    <w:rsid w:val="009B0F5F"/>
    <w:rsid w:val="009B0FA7"/>
    <w:rsid w:val="009B123A"/>
    <w:rsid w:val="009B1F1F"/>
    <w:rsid w:val="009B25FB"/>
    <w:rsid w:val="009B3428"/>
    <w:rsid w:val="009B36E0"/>
    <w:rsid w:val="009B3867"/>
    <w:rsid w:val="009B3ED3"/>
    <w:rsid w:val="009B4810"/>
    <w:rsid w:val="009B594F"/>
    <w:rsid w:val="009B59A3"/>
    <w:rsid w:val="009B6BE0"/>
    <w:rsid w:val="009B71E1"/>
    <w:rsid w:val="009C0362"/>
    <w:rsid w:val="009C05D9"/>
    <w:rsid w:val="009C0839"/>
    <w:rsid w:val="009C090D"/>
    <w:rsid w:val="009C098A"/>
    <w:rsid w:val="009C14E3"/>
    <w:rsid w:val="009C20AC"/>
    <w:rsid w:val="009C2B71"/>
    <w:rsid w:val="009C2BBD"/>
    <w:rsid w:val="009C3795"/>
    <w:rsid w:val="009C4871"/>
    <w:rsid w:val="009C4BF9"/>
    <w:rsid w:val="009C4EF5"/>
    <w:rsid w:val="009C59B0"/>
    <w:rsid w:val="009C5B10"/>
    <w:rsid w:val="009C5D83"/>
    <w:rsid w:val="009C5DC9"/>
    <w:rsid w:val="009C6320"/>
    <w:rsid w:val="009C6990"/>
    <w:rsid w:val="009C7813"/>
    <w:rsid w:val="009D12D4"/>
    <w:rsid w:val="009D194D"/>
    <w:rsid w:val="009D1DE4"/>
    <w:rsid w:val="009D1F92"/>
    <w:rsid w:val="009D2D34"/>
    <w:rsid w:val="009D3FD9"/>
    <w:rsid w:val="009D438D"/>
    <w:rsid w:val="009D53A3"/>
    <w:rsid w:val="009D7011"/>
    <w:rsid w:val="009D787C"/>
    <w:rsid w:val="009E014D"/>
    <w:rsid w:val="009E0D60"/>
    <w:rsid w:val="009E0DCD"/>
    <w:rsid w:val="009E10BD"/>
    <w:rsid w:val="009E19CC"/>
    <w:rsid w:val="009E1E99"/>
    <w:rsid w:val="009E1EEB"/>
    <w:rsid w:val="009E388C"/>
    <w:rsid w:val="009E39EA"/>
    <w:rsid w:val="009E40DE"/>
    <w:rsid w:val="009E43A6"/>
    <w:rsid w:val="009E4820"/>
    <w:rsid w:val="009E484E"/>
    <w:rsid w:val="009E5014"/>
    <w:rsid w:val="009E53A6"/>
    <w:rsid w:val="009E63FF"/>
    <w:rsid w:val="009E6AD9"/>
    <w:rsid w:val="009E79D5"/>
    <w:rsid w:val="009F0967"/>
    <w:rsid w:val="009F0C9C"/>
    <w:rsid w:val="009F1F0E"/>
    <w:rsid w:val="009F230D"/>
    <w:rsid w:val="009F3FAE"/>
    <w:rsid w:val="009F4141"/>
    <w:rsid w:val="009F4253"/>
    <w:rsid w:val="009F4320"/>
    <w:rsid w:val="009F4D7B"/>
    <w:rsid w:val="009F502B"/>
    <w:rsid w:val="009F5879"/>
    <w:rsid w:val="009F5A54"/>
    <w:rsid w:val="009F5BE2"/>
    <w:rsid w:val="009F6B55"/>
    <w:rsid w:val="009F7158"/>
    <w:rsid w:val="009F731B"/>
    <w:rsid w:val="009F7A29"/>
    <w:rsid w:val="009F7A43"/>
    <w:rsid w:val="009F7D11"/>
    <w:rsid w:val="009F7ED8"/>
    <w:rsid w:val="00A00080"/>
    <w:rsid w:val="00A02068"/>
    <w:rsid w:val="00A022BC"/>
    <w:rsid w:val="00A0259D"/>
    <w:rsid w:val="00A035E2"/>
    <w:rsid w:val="00A036FA"/>
    <w:rsid w:val="00A03978"/>
    <w:rsid w:val="00A042F6"/>
    <w:rsid w:val="00A0573A"/>
    <w:rsid w:val="00A0634E"/>
    <w:rsid w:val="00A06697"/>
    <w:rsid w:val="00A079C2"/>
    <w:rsid w:val="00A07C40"/>
    <w:rsid w:val="00A07D7C"/>
    <w:rsid w:val="00A10803"/>
    <w:rsid w:val="00A12826"/>
    <w:rsid w:val="00A12A4A"/>
    <w:rsid w:val="00A137B1"/>
    <w:rsid w:val="00A13C32"/>
    <w:rsid w:val="00A147DE"/>
    <w:rsid w:val="00A14A1C"/>
    <w:rsid w:val="00A15052"/>
    <w:rsid w:val="00A16344"/>
    <w:rsid w:val="00A16E3C"/>
    <w:rsid w:val="00A17077"/>
    <w:rsid w:val="00A175ED"/>
    <w:rsid w:val="00A17C9D"/>
    <w:rsid w:val="00A209CE"/>
    <w:rsid w:val="00A20E42"/>
    <w:rsid w:val="00A211D4"/>
    <w:rsid w:val="00A21701"/>
    <w:rsid w:val="00A219EC"/>
    <w:rsid w:val="00A22046"/>
    <w:rsid w:val="00A22505"/>
    <w:rsid w:val="00A22759"/>
    <w:rsid w:val="00A22776"/>
    <w:rsid w:val="00A23BCB"/>
    <w:rsid w:val="00A242C2"/>
    <w:rsid w:val="00A24B54"/>
    <w:rsid w:val="00A254FC"/>
    <w:rsid w:val="00A260BB"/>
    <w:rsid w:val="00A261A8"/>
    <w:rsid w:val="00A26C7A"/>
    <w:rsid w:val="00A27455"/>
    <w:rsid w:val="00A27915"/>
    <w:rsid w:val="00A306CF"/>
    <w:rsid w:val="00A309A5"/>
    <w:rsid w:val="00A32013"/>
    <w:rsid w:val="00A32287"/>
    <w:rsid w:val="00A332CB"/>
    <w:rsid w:val="00A33F3D"/>
    <w:rsid w:val="00A343C6"/>
    <w:rsid w:val="00A34476"/>
    <w:rsid w:val="00A347D4"/>
    <w:rsid w:val="00A35C22"/>
    <w:rsid w:val="00A367A8"/>
    <w:rsid w:val="00A37231"/>
    <w:rsid w:val="00A401D2"/>
    <w:rsid w:val="00A42442"/>
    <w:rsid w:val="00A42943"/>
    <w:rsid w:val="00A42CA8"/>
    <w:rsid w:val="00A43313"/>
    <w:rsid w:val="00A438D2"/>
    <w:rsid w:val="00A44218"/>
    <w:rsid w:val="00A445E9"/>
    <w:rsid w:val="00A44712"/>
    <w:rsid w:val="00A44DBC"/>
    <w:rsid w:val="00A45DC2"/>
    <w:rsid w:val="00A45F72"/>
    <w:rsid w:val="00A46560"/>
    <w:rsid w:val="00A466EC"/>
    <w:rsid w:val="00A46D97"/>
    <w:rsid w:val="00A476E8"/>
    <w:rsid w:val="00A4777F"/>
    <w:rsid w:val="00A50122"/>
    <w:rsid w:val="00A50184"/>
    <w:rsid w:val="00A50604"/>
    <w:rsid w:val="00A508BA"/>
    <w:rsid w:val="00A50B64"/>
    <w:rsid w:val="00A511DC"/>
    <w:rsid w:val="00A51330"/>
    <w:rsid w:val="00A5147D"/>
    <w:rsid w:val="00A527EF"/>
    <w:rsid w:val="00A52BAE"/>
    <w:rsid w:val="00A52CB7"/>
    <w:rsid w:val="00A53861"/>
    <w:rsid w:val="00A540F9"/>
    <w:rsid w:val="00A54686"/>
    <w:rsid w:val="00A54D6C"/>
    <w:rsid w:val="00A5568E"/>
    <w:rsid w:val="00A563DC"/>
    <w:rsid w:val="00A57F35"/>
    <w:rsid w:val="00A57F5E"/>
    <w:rsid w:val="00A60BE4"/>
    <w:rsid w:val="00A612D7"/>
    <w:rsid w:val="00A61559"/>
    <w:rsid w:val="00A61A34"/>
    <w:rsid w:val="00A62D76"/>
    <w:rsid w:val="00A6305B"/>
    <w:rsid w:val="00A64A77"/>
    <w:rsid w:val="00A64D7E"/>
    <w:rsid w:val="00A6579A"/>
    <w:rsid w:val="00A66E71"/>
    <w:rsid w:val="00A6750E"/>
    <w:rsid w:val="00A70B11"/>
    <w:rsid w:val="00A70FCB"/>
    <w:rsid w:val="00A7153A"/>
    <w:rsid w:val="00A71E82"/>
    <w:rsid w:val="00A73568"/>
    <w:rsid w:val="00A744A4"/>
    <w:rsid w:val="00A74A24"/>
    <w:rsid w:val="00A74F37"/>
    <w:rsid w:val="00A75358"/>
    <w:rsid w:val="00A75980"/>
    <w:rsid w:val="00A75DB5"/>
    <w:rsid w:val="00A761D7"/>
    <w:rsid w:val="00A763C9"/>
    <w:rsid w:val="00A7696E"/>
    <w:rsid w:val="00A76F9C"/>
    <w:rsid w:val="00A77A6C"/>
    <w:rsid w:val="00A809EC"/>
    <w:rsid w:val="00A80ED6"/>
    <w:rsid w:val="00A8247C"/>
    <w:rsid w:val="00A8298C"/>
    <w:rsid w:val="00A82FC1"/>
    <w:rsid w:val="00A83F47"/>
    <w:rsid w:val="00A848FA"/>
    <w:rsid w:val="00A84F82"/>
    <w:rsid w:val="00A866C7"/>
    <w:rsid w:val="00A86AB8"/>
    <w:rsid w:val="00A870CA"/>
    <w:rsid w:val="00A879BC"/>
    <w:rsid w:val="00A925D8"/>
    <w:rsid w:val="00A925F6"/>
    <w:rsid w:val="00A92AC7"/>
    <w:rsid w:val="00A940B7"/>
    <w:rsid w:val="00A945E9"/>
    <w:rsid w:val="00A94826"/>
    <w:rsid w:val="00A9580D"/>
    <w:rsid w:val="00A9798C"/>
    <w:rsid w:val="00AA0178"/>
    <w:rsid w:val="00AA080D"/>
    <w:rsid w:val="00AA0B8E"/>
    <w:rsid w:val="00AA1C82"/>
    <w:rsid w:val="00AA21EF"/>
    <w:rsid w:val="00AA258E"/>
    <w:rsid w:val="00AA2735"/>
    <w:rsid w:val="00AA3C65"/>
    <w:rsid w:val="00AA3CBA"/>
    <w:rsid w:val="00AA3E3E"/>
    <w:rsid w:val="00AA3E4B"/>
    <w:rsid w:val="00AA4062"/>
    <w:rsid w:val="00AA466B"/>
    <w:rsid w:val="00AA4BBB"/>
    <w:rsid w:val="00AA4FBB"/>
    <w:rsid w:val="00AA5FAB"/>
    <w:rsid w:val="00AA6933"/>
    <w:rsid w:val="00AA6F84"/>
    <w:rsid w:val="00AB00FC"/>
    <w:rsid w:val="00AB0677"/>
    <w:rsid w:val="00AB26C8"/>
    <w:rsid w:val="00AB3323"/>
    <w:rsid w:val="00AB357C"/>
    <w:rsid w:val="00AB4210"/>
    <w:rsid w:val="00AB4C0B"/>
    <w:rsid w:val="00AB4D2C"/>
    <w:rsid w:val="00AB5375"/>
    <w:rsid w:val="00AB58E7"/>
    <w:rsid w:val="00AB592D"/>
    <w:rsid w:val="00AB6D09"/>
    <w:rsid w:val="00AB6DD4"/>
    <w:rsid w:val="00AB7478"/>
    <w:rsid w:val="00AC0FB2"/>
    <w:rsid w:val="00AC1992"/>
    <w:rsid w:val="00AC2396"/>
    <w:rsid w:val="00AC3348"/>
    <w:rsid w:val="00AC3A52"/>
    <w:rsid w:val="00AC3BE8"/>
    <w:rsid w:val="00AC3F2F"/>
    <w:rsid w:val="00AC4952"/>
    <w:rsid w:val="00AC5B74"/>
    <w:rsid w:val="00AC5F17"/>
    <w:rsid w:val="00AC698B"/>
    <w:rsid w:val="00AC767C"/>
    <w:rsid w:val="00AC7719"/>
    <w:rsid w:val="00AC7AC5"/>
    <w:rsid w:val="00AC7B66"/>
    <w:rsid w:val="00AC7EA3"/>
    <w:rsid w:val="00AC7ED6"/>
    <w:rsid w:val="00AD0142"/>
    <w:rsid w:val="00AD0615"/>
    <w:rsid w:val="00AD08DC"/>
    <w:rsid w:val="00AD0DC9"/>
    <w:rsid w:val="00AD2F7A"/>
    <w:rsid w:val="00AD336E"/>
    <w:rsid w:val="00AD3C93"/>
    <w:rsid w:val="00AD4466"/>
    <w:rsid w:val="00AD45ED"/>
    <w:rsid w:val="00AD4B4F"/>
    <w:rsid w:val="00AD4E98"/>
    <w:rsid w:val="00AD597F"/>
    <w:rsid w:val="00AD5E08"/>
    <w:rsid w:val="00AD695D"/>
    <w:rsid w:val="00AD6B53"/>
    <w:rsid w:val="00AD7F32"/>
    <w:rsid w:val="00AE20EF"/>
    <w:rsid w:val="00AE34F4"/>
    <w:rsid w:val="00AE48FF"/>
    <w:rsid w:val="00AE6BE5"/>
    <w:rsid w:val="00AE7279"/>
    <w:rsid w:val="00AE7282"/>
    <w:rsid w:val="00AE78B3"/>
    <w:rsid w:val="00AE7B63"/>
    <w:rsid w:val="00AF1CF7"/>
    <w:rsid w:val="00AF1E05"/>
    <w:rsid w:val="00AF38EA"/>
    <w:rsid w:val="00AF584D"/>
    <w:rsid w:val="00AF5A3E"/>
    <w:rsid w:val="00AF5C40"/>
    <w:rsid w:val="00AF5E88"/>
    <w:rsid w:val="00AF67E6"/>
    <w:rsid w:val="00B009E2"/>
    <w:rsid w:val="00B01B62"/>
    <w:rsid w:val="00B026A4"/>
    <w:rsid w:val="00B028D1"/>
    <w:rsid w:val="00B02A2E"/>
    <w:rsid w:val="00B02ABC"/>
    <w:rsid w:val="00B030D4"/>
    <w:rsid w:val="00B03998"/>
    <w:rsid w:val="00B03F7F"/>
    <w:rsid w:val="00B05A96"/>
    <w:rsid w:val="00B07DAC"/>
    <w:rsid w:val="00B10035"/>
    <w:rsid w:val="00B10376"/>
    <w:rsid w:val="00B10CC0"/>
    <w:rsid w:val="00B10D30"/>
    <w:rsid w:val="00B10E98"/>
    <w:rsid w:val="00B1142D"/>
    <w:rsid w:val="00B12244"/>
    <w:rsid w:val="00B12806"/>
    <w:rsid w:val="00B13713"/>
    <w:rsid w:val="00B13C6C"/>
    <w:rsid w:val="00B142DC"/>
    <w:rsid w:val="00B14C1F"/>
    <w:rsid w:val="00B14C7E"/>
    <w:rsid w:val="00B15262"/>
    <w:rsid w:val="00B1583C"/>
    <w:rsid w:val="00B15DE8"/>
    <w:rsid w:val="00B16BBA"/>
    <w:rsid w:val="00B16C78"/>
    <w:rsid w:val="00B174E3"/>
    <w:rsid w:val="00B17579"/>
    <w:rsid w:val="00B17B13"/>
    <w:rsid w:val="00B2024B"/>
    <w:rsid w:val="00B209F6"/>
    <w:rsid w:val="00B20B36"/>
    <w:rsid w:val="00B20DCF"/>
    <w:rsid w:val="00B21757"/>
    <w:rsid w:val="00B21C0C"/>
    <w:rsid w:val="00B2240F"/>
    <w:rsid w:val="00B22A4E"/>
    <w:rsid w:val="00B22F92"/>
    <w:rsid w:val="00B236F5"/>
    <w:rsid w:val="00B24099"/>
    <w:rsid w:val="00B243BA"/>
    <w:rsid w:val="00B24A47"/>
    <w:rsid w:val="00B25E08"/>
    <w:rsid w:val="00B25FF4"/>
    <w:rsid w:val="00B26CF4"/>
    <w:rsid w:val="00B27162"/>
    <w:rsid w:val="00B2777F"/>
    <w:rsid w:val="00B307D3"/>
    <w:rsid w:val="00B30B9D"/>
    <w:rsid w:val="00B30F1F"/>
    <w:rsid w:val="00B32355"/>
    <w:rsid w:val="00B32AC1"/>
    <w:rsid w:val="00B32C63"/>
    <w:rsid w:val="00B32D19"/>
    <w:rsid w:val="00B32FE5"/>
    <w:rsid w:val="00B3306D"/>
    <w:rsid w:val="00B335F2"/>
    <w:rsid w:val="00B33806"/>
    <w:rsid w:val="00B348C1"/>
    <w:rsid w:val="00B36613"/>
    <w:rsid w:val="00B36881"/>
    <w:rsid w:val="00B379EB"/>
    <w:rsid w:val="00B40127"/>
    <w:rsid w:val="00B40289"/>
    <w:rsid w:val="00B402EE"/>
    <w:rsid w:val="00B40E65"/>
    <w:rsid w:val="00B41703"/>
    <w:rsid w:val="00B41952"/>
    <w:rsid w:val="00B429EE"/>
    <w:rsid w:val="00B432EA"/>
    <w:rsid w:val="00B44105"/>
    <w:rsid w:val="00B467FE"/>
    <w:rsid w:val="00B46AE8"/>
    <w:rsid w:val="00B47306"/>
    <w:rsid w:val="00B5070E"/>
    <w:rsid w:val="00B51B6C"/>
    <w:rsid w:val="00B51C44"/>
    <w:rsid w:val="00B51F0D"/>
    <w:rsid w:val="00B51F17"/>
    <w:rsid w:val="00B52250"/>
    <w:rsid w:val="00B53D5C"/>
    <w:rsid w:val="00B549BE"/>
    <w:rsid w:val="00B551EF"/>
    <w:rsid w:val="00B5555E"/>
    <w:rsid w:val="00B56111"/>
    <w:rsid w:val="00B57714"/>
    <w:rsid w:val="00B5778F"/>
    <w:rsid w:val="00B57D80"/>
    <w:rsid w:val="00B57F64"/>
    <w:rsid w:val="00B60480"/>
    <w:rsid w:val="00B605DF"/>
    <w:rsid w:val="00B60DD7"/>
    <w:rsid w:val="00B616ED"/>
    <w:rsid w:val="00B61CCF"/>
    <w:rsid w:val="00B61D24"/>
    <w:rsid w:val="00B628C5"/>
    <w:rsid w:val="00B63E89"/>
    <w:rsid w:val="00B647C3"/>
    <w:rsid w:val="00B64F71"/>
    <w:rsid w:val="00B65947"/>
    <w:rsid w:val="00B667CC"/>
    <w:rsid w:val="00B66970"/>
    <w:rsid w:val="00B710FF"/>
    <w:rsid w:val="00B71147"/>
    <w:rsid w:val="00B71960"/>
    <w:rsid w:val="00B71A5A"/>
    <w:rsid w:val="00B71BEE"/>
    <w:rsid w:val="00B72E60"/>
    <w:rsid w:val="00B73161"/>
    <w:rsid w:val="00B7462D"/>
    <w:rsid w:val="00B7481B"/>
    <w:rsid w:val="00B74EDA"/>
    <w:rsid w:val="00B7583D"/>
    <w:rsid w:val="00B75F6A"/>
    <w:rsid w:val="00B8212C"/>
    <w:rsid w:val="00B82B56"/>
    <w:rsid w:val="00B82B59"/>
    <w:rsid w:val="00B82BCF"/>
    <w:rsid w:val="00B82D70"/>
    <w:rsid w:val="00B83601"/>
    <w:rsid w:val="00B836F3"/>
    <w:rsid w:val="00B83DC7"/>
    <w:rsid w:val="00B83FCA"/>
    <w:rsid w:val="00B85501"/>
    <w:rsid w:val="00B85DDA"/>
    <w:rsid w:val="00B86100"/>
    <w:rsid w:val="00B86A86"/>
    <w:rsid w:val="00B86D4E"/>
    <w:rsid w:val="00B8744D"/>
    <w:rsid w:val="00B876E8"/>
    <w:rsid w:val="00B87B95"/>
    <w:rsid w:val="00B905FE"/>
    <w:rsid w:val="00B90603"/>
    <w:rsid w:val="00B917DC"/>
    <w:rsid w:val="00B919A4"/>
    <w:rsid w:val="00B923C3"/>
    <w:rsid w:val="00B925D4"/>
    <w:rsid w:val="00B926DE"/>
    <w:rsid w:val="00B92B3B"/>
    <w:rsid w:val="00B92EE1"/>
    <w:rsid w:val="00B936A4"/>
    <w:rsid w:val="00B9584C"/>
    <w:rsid w:val="00B958B9"/>
    <w:rsid w:val="00B97948"/>
    <w:rsid w:val="00BA1059"/>
    <w:rsid w:val="00BA148A"/>
    <w:rsid w:val="00BA2862"/>
    <w:rsid w:val="00BA3033"/>
    <w:rsid w:val="00BA3382"/>
    <w:rsid w:val="00BA342C"/>
    <w:rsid w:val="00BA4049"/>
    <w:rsid w:val="00BA4403"/>
    <w:rsid w:val="00BA4764"/>
    <w:rsid w:val="00BA4782"/>
    <w:rsid w:val="00BA50F9"/>
    <w:rsid w:val="00BA520E"/>
    <w:rsid w:val="00BA56B6"/>
    <w:rsid w:val="00BA5817"/>
    <w:rsid w:val="00BA60B2"/>
    <w:rsid w:val="00BA7576"/>
    <w:rsid w:val="00BA7725"/>
    <w:rsid w:val="00BA7832"/>
    <w:rsid w:val="00BA7B9E"/>
    <w:rsid w:val="00BB01A7"/>
    <w:rsid w:val="00BB0E07"/>
    <w:rsid w:val="00BB1B07"/>
    <w:rsid w:val="00BB1B8C"/>
    <w:rsid w:val="00BB2B09"/>
    <w:rsid w:val="00BB2EE0"/>
    <w:rsid w:val="00BB31C4"/>
    <w:rsid w:val="00BB374B"/>
    <w:rsid w:val="00BB3844"/>
    <w:rsid w:val="00BB38D8"/>
    <w:rsid w:val="00BB3A6D"/>
    <w:rsid w:val="00BB46E2"/>
    <w:rsid w:val="00BB4AE3"/>
    <w:rsid w:val="00BB4C28"/>
    <w:rsid w:val="00BB5033"/>
    <w:rsid w:val="00BB54C2"/>
    <w:rsid w:val="00BB5C77"/>
    <w:rsid w:val="00BC02A5"/>
    <w:rsid w:val="00BC0D9E"/>
    <w:rsid w:val="00BC0EB5"/>
    <w:rsid w:val="00BC0F48"/>
    <w:rsid w:val="00BC104F"/>
    <w:rsid w:val="00BC1E5E"/>
    <w:rsid w:val="00BC1EAC"/>
    <w:rsid w:val="00BC2686"/>
    <w:rsid w:val="00BC3386"/>
    <w:rsid w:val="00BC3BCE"/>
    <w:rsid w:val="00BC3F8A"/>
    <w:rsid w:val="00BC453C"/>
    <w:rsid w:val="00BC47B8"/>
    <w:rsid w:val="00BC4FB6"/>
    <w:rsid w:val="00BC54C9"/>
    <w:rsid w:val="00BC6012"/>
    <w:rsid w:val="00BC667A"/>
    <w:rsid w:val="00BD109D"/>
    <w:rsid w:val="00BD2826"/>
    <w:rsid w:val="00BD2E0B"/>
    <w:rsid w:val="00BD2F5F"/>
    <w:rsid w:val="00BD3EF6"/>
    <w:rsid w:val="00BD421B"/>
    <w:rsid w:val="00BD436E"/>
    <w:rsid w:val="00BD543E"/>
    <w:rsid w:val="00BD5455"/>
    <w:rsid w:val="00BD5933"/>
    <w:rsid w:val="00BD645F"/>
    <w:rsid w:val="00BD69CB"/>
    <w:rsid w:val="00BD7578"/>
    <w:rsid w:val="00BD7589"/>
    <w:rsid w:val="00BE0680"/>
    <w:rsid w:val="00BE0ECD"/>
    <w:rsid w:val="00BE1CB5"/>
    <w:rsid w:val="00BE1E9F"/>
    <w:rsid w:val="00BE36D7"/>
    <w:rsid w:val="00BE4ACA"/>
    <w:rsid w:val="00BE50A6"/>
    <w:rsid w:val="00BE5324"/>
    <w:rsid w:val="00BE5CDE"/>
    <w:rsid w:val="00BE5F81"/>
    <w:rsid w:val="00BE6190"/>
    <w:rsid w:val="00BE61D6"/>
    <w:rsid w:val="00BE65DA"/>
    <w:rsid w:val="00BE759D"/>
    <w:rsid w:val="00BF0BD6"/>
    <w:rsid w:val="00BF1284"/>
    <w:rsid w:val="00BF176A"/>
    <w:rsid w:val="00BF1A12"/>
    <w:rsid w:val="00BF1A90"/>
    <w:rsid w:val="00BF1DA3"/>
    <w:rsid w:val="00BF225C"/>
    <w:rsid w:val="00BF2269"/>
    <w:rsid w:val="00BF2337"/>
    <w:rsid w:val="00BF3780"/>
    <w:rsid w:val="00BF545A"/>
    <w:rsid w:val="00BF56EC"/>
    <w:rsid w:val="00BF61E1"/>
    <w:rsid w:val="00BF6F7B"/>
    <w:rsid w:val="00BF6F81"/>
    <w:rsid w:val="00BF7998"/>
    <w:rsid w:val="00C02D68"/>
    <w:rsid w:val="00C04297"/>
    <w:rsid w:val="00C04623"/>
    <w:rsid w:val="00C05246"/>
    <w:rsid w:val="00C05343"/>
    <w:rsid w:val="00C0760A"/>
    <w:rsid w:val="00C07B9B"/>
    <w:rsid w:val="00C07C31"/>
    <w:rsid w:val="00C120B5"/>
    <w:rsid w:val="00C1232B"/>
    <w:rsid w:val="00C12B86"/>
    <w:rsid w:val="00C13840"/>
    <w:rsid w:val="00C14AC6"/>
    <w:rsid w:val="00C153D1"/>
    <w:rsid w:val="00C15954"/>
    <w:rsid w:val="00C165E7"/>
    <w:rsid w:val="00C172ED"/>
    <w:rsid w:val="00C17E5E"/>
    <w:rsid w:val="00C20ECB"/>
    <w:rsid w:val="00C2135D"/>
    <w:rsid w:val="00C21DAD"/>
    <w:rsid w:val="00C21E18"/>
    <w:rsid w:val="00C227BE"/>
    <w:rsid w:val="00C22AC7"/>
    <w:rsid w:val="00C23192"/>
    <w:rsid w:val="00C238FF"/>
    <w:rsid w:val="00C259DD"/>
    <w:rsid w:val="00C25A61"/>
    <w:rsid w:val="00C264CF"/>
    <w:rsid w:val="00C2677D"/>
    <w:rsid w:val="00C26BE2"/>
    <w:rsid w:val="00C3037F"/>
    <w:rsid w:val="00C304AE"/>
    <w:rsid w:val="00C3082F"/>
    <w:rsid w:val="00C30AD0"/>
    <w:rsid w:val="00C30E11"/>
    <w:rsid w:val="00C30FBC"/>
    <w:rsid w:val="00C32479"/>
    <w:rsid w:val="00C3454B"/>
    <w:rsid w:val="00C34F3A"/>
    <w:rsid w:val="00C35347"/>
    <w:rsid w:val="00C36045"/>
    <w:rsid w:val="00C36752"/>
    <w:rsid w:val="00C371B0"/>
    <w:rsid w:val="00C372B2"/>
    <w:rsid w:val="00C37528"/>
    <w:rsid w:val="00C405F1"/>
    <w:rsid w:val="00C40820"/>
    <w:rsid w:val="00C40985"/>
    <w:rsid w:val="00C40B70"/>
    <w:rsid w:val="00C412D0"/>
    <w:rsid w:val="00C41A73"/>
    <w:rsid w:val="00C4230F"/>
    <w:rsid w:val="00C42477"/>
    <w:rsid w:val="00C42C77"/>
    <w:rsid w:val="00C43177"/>
    <w:rsid w:val="00C431D3"/>
    <w:rsid w:val="00C43590"/>
    <w:rsid w:val="00C4410D"/>
    <w:rsid w:val="00C44666"/>
    <w:rsid w:val="00C45332"/>
    <w:rsid w:val="00C463FF"/>
    <w:rsid w:val="00C47CB0"/>
    <w:rsid w:val="00C505F6"/>
    <w:rsid w:val="00C5093A"/>
    <w:rsid w:val="00C50A47"/>
    <w:rsid w:val="00C50D29"/>
    <w:rsid w:val="00C51259"/>
    <w:rsid w:val="00C51B10"/>
    <w:rsid w:val="00C51E35"/>
    <w:rsid w:val="00C52391"/>
    <w:rsid w:val="00C523BB"/>
    <w:rsid w:val="00C53B5F"/>
    <w:rsid w:val="00C55DBC"/>
    <w:rsid w:val="00C56461"/>
    <w:rsid w:val="00C57561"/>
    <w:rsid w:val="00C57D3C"/>
    <w:rsid w:val="00C57FC3"/>
    <w:rsid w:val="00C60071"/>
    <w:rsid w:val="00C61766"/>
    <w:rsid w:val="00C63F95"/>
    <w:rsid w:val="00C64ABA"/>
    <w:rsid w:val="00C64B3D"/>
    <w:rsid w:val="00C65808"/>
    <w:rsid w:val="00C65C37"/>
    <w:rsid w:val="00C66035"/>
    <w:rsid w:val="00C66C18"/>
    <w:rsid w:val="00C676A3"/>
    <w:rsid w:val="00C67E91"/>
    <w:rsid w:val="00C706D0"/>
    <w:rsid w:val="00C715C7"/>
    <w:rsid w:val="00C72CC3"/>
    <w:rsid w:val="00C72E45"/>
    <w:rsid w:val="00C74DBF"/>
    <w:rsid w:val="00C7503F"/>
    <w:rsid w:val="00C75B7A"/>
    <w:rsid w:val="00C772CF"/>
    <w:rsid w:val="00C77AC9"/>
    <w:rsid w:val="00C80BFA"/>
    <w:rsid w:val="00C81364"/>
    <w:rsid w:val="00C8145F"/>
    <w:rsid w:val="00C81916"/>
    <w:rsid w:val="00C82267"/>
    <w:rsid w:val="00C8299E"/>
    <w:rsid w:val="00C82F15"/>
    <w:rsid w:val="00C8340C"/>
    <w:rsid w:val="00C836F2"/>
    <w:rsid w:val="00C84398"/>
    <w:rsid w:val="00C8653B"/>
    <w:rsid w:val="00C87187"/>
    <w:rsid w:val="00C87B79"/>
    <w:rsid w:val="00C901DD"/>
    <w:rsid w:val="00C905C6"/>
    <w:rsid w:val="00C90DB7"/>
    <w:rsid w:val="00C925A2"/>
    <w:rsid w:val="00C926D9"/>
    <w:rsid w:val="00C92843"/>
    <w:rsid w:val="00C928F3"/>
    <w:rsid w:val="00C929BC"/>
    <w:rsid w:val="00C93DDC"/>
    <w:rsid w:val="00C94C6F"/>
    <w:rsid w:val="00C95533"/>
    <w:rsid w:val="00C95621"/>
    <w:rsid w:val="00C95D8B"/>
    <w:rsid w:val="00C96967"/>
    <w:rsid w:val="00C97360"/>
    <w:rsid w:val="00C97585"/>
    <w:rsid w:val="00C97B3D"/>
    <w:rsid w:val="00C97CA4"/>
    <w:rsid w:val="00C97F3A"/>
    <w:rsid w:val="00CA0F02"/>
    <w:rsid w:val="00CA0FB9"/>
    <w:rsid w:val="00CA12FA"/>
    <w:rsid w:val="00CA2F99"/>
    <w:rsid w:val="00CA3B60"/>
    <w:rsid w:val="00CA459C"/>
    <w:rsid w:val="00CA46C1"/>
    <w:rsid w:val="00CA5015"/>
    <w:rsid w:val="00CA501B"/>
    <w:rsid w:val="00CA5E4B"/>
    <w:rsid w:val="00CA6AAE"/>
    <w:rsid w:val="00CA6C17"/>
    <w:rsid w:val="00CB0690"/>
    <w:rsid w:val="00CB07B3"/>
    <w:rsid w:val="00CB12BF"/>
    <w:rsid w:val="00CB20F3"/>
    <w:rsid w:val="00CB2102"/>
    <w:rsid w:val="00CB248A"/>
    <w:rsid w:val="00CB35E1"/>
    <w:rsid w:val="00CB387A"/>
    <w:rsid w:val="00CB3C67"/>
    <w:rsid w:val="00CB49EE"/>
    <w:rsid w:val="00CB4BD4"/>
    <w:rsid w:val="00CB4DAA"/>
    <w:rsid w:val="00CB583C"/>
    <w:rsid w:val="00CB639F"/>
    <w:rsid w:val="00CB69A8"/>
    <w:rsid w:val="00CB6D53"/>
    <w:rsid w:val="00CB7CF2"/>
    <w:rsid w:val="00CC01CF"/>
    <w:rsid w:val="00CC0EE4"/>
    <w:rsid w:val="00CC1930"/>
    <w:rsid w:val="00CC227F"/>
    <w:rsid w:val="00CC2456"/>
    <w:rsid w:val="00CC3914"/>
    <w:rsid w:val="00CC4D75"/>
    <w:rsid w:val="00CC4DB1"/>
    <w:rsid w:val="00CC51BB"/>
    <w:rsid w:val="00CC6148"/>
    <w:rsid w:val="00CC688F"/>
    <w:rsid w:val="00CC7422"/>
    <w:rsid w:val="00CC79DA"/>
    <w:rsid w:val="00CC7BA4"/>
    <w:rsid w:val="00CD01AC"/>
    <w:rsid w:val="00CD0DD5"/>
    <w:rsid w:val="00CD1021"/>
    <w:rsid w:val="00CD1849"/>
    <w:rsid w:val="00CD1C4A"/>
    <w:rsid w:val="00CD260A"/>
    <w:rsid w:val="00CD2DB1"/>
    <w:rsid w:val="00CD3797"/>
    <w:rsid w:val="00CD3B6C"/>
    <w:rsid w:val="00CD4237"/>
    <w:rsid w:val="00CD42F1"/>
    <w:rsid w:val="00CD5288"/>
    <w:rsid w:val="00CD5294"/>
    <w:rsid w:val="00CD6383"/>
    <w:rsid w:val="00CD6A13"/>
    <w:rsid w:val="00CD7611"/>
    <w:rsid w:val="00CD7EDF"/>
    <w:rsid w:val="00CE0514"/>
    <w:rsid w:val="00CE0D81"/>
    <w:rsid w:val="00CE1235"/>
    <w:rsid w:val="00CE165F"/>
    <w:rsid w:val="00CE1EF9"/>
    <w:rsid w:val="00CE2189"/>
    <w:rsid w:val="00CE3BBD"/>
    <w:rsid w:val="00CE3D18"/>
    <w:rsid w:val="00CE45B8"/>
    <w:rsid w:val="00CE4804"/>
    <w:rsid w:val="00CE5605"/>
    <w:rsid w:val="00CE5722"/>
    <w:rsid w:val="00CE5C00"/>
    <w:rsid w:val="00CE69E5"/>
    <w:rsid w:val="00CE7D75"/>
    <w:rsid w:val="00CE7FAF"/>
    <w:rsid w:val="00CF015E"/>
    <w:rsid w:val="00CF21CE"/>
    <w:rsid w:val="00CF5D03"/>
    <w:rsid w:val="00D008E2"/>
    <w:rsid w:val="00D01496"/>
    <w:rsid w:val="00D01A00"/>
    <w:rsid w:val="00D04379"/>
    <w:rsid w:val="00D04B12"/>
    <w:rsid w:val="00D074F7"/>
    <w:rsid w:val="00D076C4"/>
    <w:rsid w:val="00D1005E"/>
    <w:rsid w:val="00D10339"/>
    <w:rsid w:val="00D11772"/>
    <w:rsid w:val="00D12312"/>
    <w:rsid w:val="00D125E9"/>
    <w:rsid w:val="00D13B4B"/>
    <w:rsid w:val="00D14A62"/>
    <w:rsid w:val="00D15447"/>
    <w:rsid w:val="00D15776"/>
    <w:rsid w:val="00D16C95"/>
    <w:rsid w:val="00D17623"/>
    <w:rsid w:val="00D2039B"/>
    <w:rsid w:val="00D208E6"/>
    <w:rsid w:val="00D20D13"/>
    <w:rsid w:val="00D211E8"/>
    <w:rsid w:val="00D213BE"/>
    <w:rsid w:val="00D224BF"/>
    <w:rsid w:val="00D23FD6"/>
    <w:rsid w:val="00D242C0"/>
    <w:rsid w:val="00D24687"/>
    <w:rsid w:val="00D25E4D"/>
    <w:rsid w:val="00D26243"/>
    <w:rsid w:val="00D2633C"/>
    <w:rsid w:val="00D3073E"/>
    <w:rsid w:val="00D3155E"/>
    <w:rsid w:val="00D31A63"/>
    <w:rsid w:val="00D31C47"/>
    <w:rsid w:val="00D3230A"/>
    <w:rsid w:val="00D32762"/>
    <w:rsid w:val="00D32A96"/>
    <w:rsid w:val="00D33EB2"/>
    <w:rsid w:val="00D34502"/>
    <w:rsid w:val="00D34B54"/>
    <w:rsid w:val="00D34C4A"/>
    <w:rsid w:val="00D3575C"/>
    <w:rsid w:val="00D36966"/>
    <w:rsid w:val="00D36981"/>
    <w:rsid w:val="00D36A9E"/>
    <w:rsid w:val="00D36B58"/>
    <w:rsid w:val="00D36E32"/>
    <w:rsid w:val="00D37C82"/>
    <w:rsid w:val="00D37F59"/>
    <w:rsid w:val="00D37FD8"/>
    <w:rsid w:val="00D40CD7"/>
    <w:rsid w:val="00D412CF"/>
    <w:rsid w:val="00D41BE6"/>
    <w:rsid w:val="00D41C7F"/>
    <w:rsid w:val="00D42869"/>
    <w:rsid w:val="00D433DD"/>
    <w:rsid w:val="00D44D9F"/>
    <w:rsid w:val="00D453C4"/>
    <w:rsid w:val="00D45439"/>
    <w:rsid w:val="00D45F13"/>
    <w:rsid w:val="00D46054"/>
    <w:rsid w:val="00D46376"/>
    <w:rsid w:val="00D4782F"/>
    <w:rsid w:val="00D479DC"/>
    <w:rsid w:val="00D47F20"/>
    <w:rsid w:val="00D525A5"/>
    <w:rsid w:val="00D527E1"/>
    <w:rsid w:val="00D52B50"/>
    <w:rsid w:val="00D52C12"/>
    <w:rsid w:val="00D52C50"/>
    <w:rsid w:val="00D531CF"/>
    <w:rsid w:val="00D533BF"/>
    <w:rsid w:val="00D5373F"/>
    <w:rsid w:val="00D54031"/>
    <w:rsid w:val="00D55695"/>
    <w:rsid w:val="00D55BD4"/>
    <w:rsid w:val="00D5628D"/>
    <w:rsid w:val="00D5677B"/>
    <w:rsid w:val="00D57109"/>
    <w:rsid w:val="00D576DB"/>
    <w:rsid w:val="00D600EE"/>
    <w:rsid w:val="00D602FA"/>
    <w:rsid w:val="00D60A69"/>
    <w:rsid w:val="00D60D12"/>
    <w:rsid w:val="00D616E7"/>
    <w:rsid w:val="00D637EB"/>
    <w:rsid w:val="00D63961"/>
    <w:rsid w:val="00D6481C"/>
    <w:rsid w:val="00D665F3"/>
    <w:rsid w:val="00D66C41"/>
    <w:rsid w:val="00D67D8E"/>
    <w:rsid w:val="00D67F8A"/>
    <w:rsid w:val="00D67FE2"/>
    <w:rsid w:val="00D70A74"/>
    <w:rsid w:val="00D70A7C"/>
    <w:rsid w:val="00D70B95"/>
    <w:rsid w:val="00D70FBE"/>
    <w:rsid w:val="00D724C8"/>
    <w:rsid w:val="00D72A54"/>
    <w:rsid w:val="00D72C72"/>
    <w:rsid w:val="00D73728"/>
    <w:rsid w:val="00D73CE2"/>
    <w:rsid w:val="00D74023"/>
    <w:rsid w:val="00D74E88"/>
    <w:rsid w:val="00D74E9A"/>
    <w:rsid w:val="00D75097"/>
    <w:rsid w:val="00D75626"/>
    <w:rsid w:val="00D76366"/>
    <w:rsid w:val="00D764F5"/>
    <w:rsid w:val="00D76D2E"/>
    <w:rsid w:val="00D76FE5"/>
    <w:rsid w:val="00D7723C"/>
    <w:rsid w:val="00D779C3"/>
    <w:rsid w:val="00D77FF8"/>
    <w:rsid w:val="00D80F96"/>
    <w:rsid w:val="00D812C9"/>
    <w:rsid w:val="00D81E69"/>
    <w:rsid w:val="00D82326"/>
    <w:rsid w:val="00D8259D"/>
    <w:rsid w:val="00D82F39"/>
    <w:rsid w:val="00D82F7A"/>
    <w:rsid w:val="00D837AD"/>
    <w:rsid w:val="00D844FE"/>
    <w:rsid w:val="00D848C7"/>
    <w:rsid w:val="00D84D8A"/>
    <w:rsid w:val="00D851B6"/>
    <w:rsid w:val="00D852B1"/>
    <w:rsid w:val="00D853C2"/>
    <w:rsid w:val="00D85E20"/>
    <w:rsid w:val="00D86481"/>
    <w:rsid w:val="00D8682E"/>
    <w:rsid w:val="00D86DFC"/>
    <w:rsid w:val="00D87036"/>
    <w:rsid w:val="00D901E5"/>
    <w:rsid w:val="00D905D5"/>
    <w:rsid w:val="00D90D3F"/>
    <w:rsid w:val="00D910F5"/>
    <w:rsid w:val="00D912CB"/>
    <w:rsid w:val="00D916F6"/>
    <w:rsid w:val="00D923F6"/>
    <w:rsid w:val="00D92D6E"/>
    <w:rsid w:val="00D9320F"/>
    <w:rsid w:val="00D9324C"/>
    <w:rsid w:val="00D93315"/>
    <w:rsid w:val="00D93B82"/>
    <w:rsid w:val="00D9437D"/>
    <w:rsid w:val="00D94F79"/>
    <w:rsid w:val="00D94FE1"/>
    <w:rsid w:val="00D958CF"/>
    <w:rsid w:val="00D96438"/>
    <w:rsid w:val="00D97015"/>
    <w:rsid w:val="00D97853"/>
    <w:rsid w:val="00DA067D"/>
    <w:rsid w:val="00DA1209"/>
    <w:rsid w:val="00DA3255"/>
    <w:rsid w:val="00DA3E0B"/>
    <w:rsid w:val="00DA43FB"/>
    <w:rsid w:val="00DA5498"/>
    <w:rsid w:val="00DA557D"/>
    <w:rsid w:val="00DA5C75"/>
    <w:rsid w:val="00DA6DF1"/>
    <w:rsid w:val="00DA7B45"/>
    <w:rsid w:val="00DB06CA"/>
    <w:rsid w:val="00DB0BD6"/>
    <w:rsid w:val="00DB193C"/>
    <w:rsid w:val="00DB2AA0"/>
    <w:rsid w:val="00DB32F0"/>
    <w:rsid w:val="00DB3455"/>
    <w:rsid w:val="00DB47C0"/>
    <w:rsid w:val="00DB4D37"/>
    <w:rsid w:val="00DB4D70"/>
    <w:rsid w:val="00DB5024"/>
    <w:rsid w:val="00DB53A1"/>
    <w:rsid w:val="00DB5788"/>
    <w:rsid w:val="00DB740F"/>
    <w:rsid w:val="00DB7722"/>
    <w:rsid w:val="00DC0301"/>
    <w:rsid w:val="00DC03BE"/>
    <w:rsid w:val="00DC08B8"/>
    <w:rsid w:val="00DC1A7E"/>
    <w:rsid w:val="00DC2F35"/>
    <w:rsid w:val="00DC462B"/>
    <w:rsid w:val="00DC48CC"/>
    <w:rsid w:val="00DC7413"/>
    <w:rsid w:val="00DD0D9D"/>
    <w:rsid w:val="00DD1143"/>
    <w:rsid w:val="00DD1368"/>
    <w:rsid w:val="00DD266A"/>
    <w:rsid w:val="00DD2DD6"/>
    <w:rsid w:val="00DD31B3"/>
    <w:rsid w:val="00DD39F9"/>
    <w:rsid w:val="00DD55B3"/>
    <w:rsid w:val="00DD672E"/>
    <w:rsid w:val="00DD743F"/>
    <w:rsid w:val="00DE0367"/>
    <w:rsid w:val="00DE0404"/>
    <w:rsid w:val="00DE0671"/>
    <w:rsid w:val="00DE1C63"/>
    <w:rsid w:val="00DE387F"/>
    <w:rsid w:val="00DE3957"/>
    <w:rsid w:val="00DE4422"/>
    <w:rsid w:val="00DE5D41"/>
    <w:rsid w:val="00DE627B"/>
    <w:rsid w:val="00DE7795"/>
    <w:rsid w:val="00DE7FD3"/>
    <w:rsid w:val="00DF076D"/>
    <w:rsid w:val="00DF077F"/>
    <w:rsid w:val="00DF0957"/>
    <w:rsid w:val="00DF19CD"/>
    <w:rsid w:val="00DF1CA8"/>
    <w:rsid w:val="00DF1DB8"/>
    <w:rsid w:val="00DF1E90"/>
    <w:rsid w:val="00DF2988"/>
    <w:rsid w:val="00DF2B20"/>
    <w:rsid w:val="00DF2F06"/>
    <w:rsid w:val="00DF3A7A"/>
    <w:rsid w:val="00DF3B21"/>
    <w:rsid w:val="00DF4D16"/>
    <w:rsid w:val="00DF6985"/>
    <w:rsid w:val="00DF78E5"/>
    <w:rsid w:val="00E000E9"/>
    <w:rsid w:val="00E00167"/>
    <w:rsid w:val="00E00871"/>
    <w:rsid w:val="00E00CA0"/>
    <w:rsid w:val="00E0227F"/>
    <w:rsid w:val="00E02DB4"/>
    <w:rsid w:val="00E034F1"/>
    <w:rsid w:val="00E044B8"/>
    <w:rsid w:val="00E048EC"/>
    <w:rsid w:val="00E04D84"/>
    <w:rsid w:val="00E0554E"/>
    <w:rsid w:val="00E065CB"/>
    <w:rsid w:val="00E07449"/>
    <w:rsid w:val="00E07818"/>
    <w:rsid w:val="00E10573"/>
    <w:rsid w:val="00E10D3D"/>
    <w:rsid w:val="00E115E2"/>
    <w:rsid w:val="00E11743"/>
    <w:rsid w:val="00E13EE6"/>
    <w:rsid w:val="00E14344"/>
    <w:rsid w:val="00E147E4"/>
    <w:rsid w:val="00E15BA2"/>
    <w:rsid w:val="00E1609D"/>
    <w:rsid w:val="00E17EDF"/>
    <w:rsid w:val="00E203C8"/>
    <w:rsid w:val="00E20AE9"/>
    <w:rsid w:val="00E2171D"/>
    <w:rsid w:val="00E21809"/>
    <w:rsid w:val="00E21F1C"/>
    <w:rsid w:val="00E22165"/>
    <w:rsid w:val="00E22384"/>
    <w:rsid w:val="00E225F6"/>
    <w:rsid w:val="00E23C2F"/>
    <w:rsid w:val="00E23FD2"/>
    <w:rsid w:val="00E242EE"/>
    <w:rsid w:val="00E243EC"/>
    <w:rsid w:val="00E2452B"/>
    <w:rsid w:val="00E25013"/>
    <w:rsid w:val="00E253C3"/>
    <w:rsid w:val="00E25481"/>
    <w:rsid w:val="00E26180"/>
    <w:rsid w:val="00E268D4"/>
    <w:rsid w:val="00E30B83"/>
    <w:rsid w:val="00E30D03"/>
    <w:rsid w:val="00E30FA7"/>
    <w:rsid w:val="00E31139"/>
    <w:rsid w:val="00E3127E"/>
    <w:rsid w:val="00E31C06"/>
    <w:rsid w:val="00E31E17"/>
    <w:rsid w:val="00E328AD"/>
    <w:rsid w:val="00E32FC0"/>
    <w:rsid w:val="00E3349F"/>
    <w:rsid w:val="00E342A1"/>
    <w:rsid w:val="00E343C9"/>
    <w:rsid w:val="00E34D32"/>
    <w:rsid w:val="00E35328"/>
    <w:rsid w:val="00E35EA6"/>
    <w:rsid w:val="00E36D6E"/>
    <w:rsid w:val="00E3772E"/>
    <w:rsid w:val="00E3775A"/>
    <w:rsid w:val="00E37B30"/>
    <w:rsid w:val="00E40735"/>
    <w:rsid w:val="00E40AA2"/>
    <w:rsid w:val="00E412B7"/>
    <w:rsid w:val="00E413BB"/>
    <w:rsid w:val="00E41E89"/>
    <w:rsid w:val="00E42380"/>
    <w:rsid w:val="00E43295"/>
    <w:rsid w:val="00E43C47"/>
    <w:rsid w:val="00E43D36"/>
    <w:rsid w:val="00E44094"/>
    <w:rsid w:val="00E44891"/>
    <w:rsid w:val="00E448E4"/>
    <w:rsid w:val="00E45A79"/>
    <w:rsid w:val="00E45BE0"/>
    <w:rsid w:val="00E45D1E"/>
    <w:rsid w:val="00E46B66"/>
    <w:rsid w:val="00E50121"/>
    <w:rsid w:val="00E518C5"/>
    <w:rsid w:val="00E519B0"/>
    <w:rsid w:val="00E519EA"/>
    <w:rsid w:val="00E52549"/>
    <w:rsid w:val="00E5358B"/>
    <w:rsid w:val="00E53AC1"/>
    <w:rsid w:val="00E53E5F"/>
    <w:rsid w:val="00E53FAD"/>
    <w:rsid w:val="00E548C1"/>
    <w:rsid w:val="00E54F89"/>
    <w:rsid w:val="00E5647A"/>
    <w:rsid w:val="00E566DF"/>
    <w:rsid w:val="00E56CB8"/>
    <w:rsid w:val="00E5711A"/>
    <w:rsid w:val="00E571EA"/>
    <w:rsid w:val="00E57E66"/>
    <w:rsid w:val="00E57F3E"/>
    <w:rsid w:val="00E601F1"/>
    <w:rsid w:val="00E60722"/>
    <w:rsid w:val="00E60778"/>
    <w:rsid w:val="00E608F0"/>
    <w:rsid w:val="00E6171A"/>
    <w:rsid w:val="00E61DAA"/>
    <w:rsid w:val="00E61F16"/>
    <w:rsid w:val="00E61FE2"/>
    <w:rsid w:val="00E62300"/>
    <w:rsid w:val="00E64B60"/>
    <w:rsid w:val="00E656E9"/>
    <w:rsid w:val="00E66A5E"/>
    <w:rsid w:val="00E67294"/>
    <w:rsid w:val="00E67B2E"/>
    <w:rsid w:val="00E67C01"/>
    <w:rsid w:val="00E67E7A"/>
    <w:rsid w:val="00E67EA4"/>
    <w:rsid w:val="00E7022B"/>
    <w:rsid w:val="00E70B35"/>
    <w:rsid w:val="00E7203F"/>
    <w:rsid w:val="00E72D39"/>
    <w:rsid w:val="00E72FC9"/>
    <w:rsid w:val="00E73347"/>
    <w:rsid w:val="00E74A4C"/>
    <w:rsid w:val="00E75204"/>
    <w:rsid w:val="00E75974"/>
    <w:rsid w:val="00E75EA5"/>
    <w:rsid w:val="00E80203"/>
    <w:rsid w:val="00E80344"/>
    <w:rsid w:val="00E80511"/>
    <w:rsid w:val="00E80B3D"/>
    <w:rsid w:val="00E80D0F"/>
    <w:rsid w:val="00E81C5F"/>
    <w:rsid w:val="00E82B5C"/>
    <w:rsid w:val="00E82D39"/>
    <w:rsid w:val="00E83663"/>
    <w:rsid w:val="00E845D1"/>
    <w:rsid w:val="00E85C01"/>
    <w:rsid w:val="00E861D6"/>
    <w:rsid w:val="00E86851"/>
    <w:rsid w:val="00E8726A"/>
    <w:rsid w:val="00E87A60"/>
    <w:rsid w:val="00E90201"/>
    <w:rsid w:val="00E90365"/>
    <w:rsid w:val="00E914A5"/>
    <w:rsid w:val="00E91597"/>
    <w:rsid w:val="00E91AB9"/>
    <w:rsid w:val="00E91AE2"/>
    <w:rsid w:val="00E926AC"/>
    <w:rsid w:val="00E933BC"/>
    <w:rsid w:val="00E9377C"/>
    <w:rsid w:val="00E93C16"/>
    <w:rsid w:val="00E941AD"/>
    <w:rsid w:val="00E94541"/>
    <w:rsid w:val="00E95245"/>
    <w:rsid w:val="00E96AD7"/>
    <w:rsid w:val="00E97024"/>
    <w:rsid w:val="00E9706B"/>
    <w:rsid w:val="00E97259"/>
    <w:rsid w:val="00E97521"/>
    <w:rsid w:val="00E97572"/>
    <w:rsid w:val="00EA08A7"/>
    <w:rsid w:val="00EA08CA"/>
    <w:rsid w:val="00EA0AE0"/>
    <w:rsid w:val="00EA11A3"/>
    <w:rsid w:val="00EA1C03"/>
    <w:rsid w:val="00EA241F"/>
    <w:rsid w:val="00EA2894"/>
    <w:rsid w:val="00EA30B0"/>
    <w:rsid w:val="00EA31FF"/>
    <w:rsid w:val="00EA3F30"/>
    <w:rsid w:val="00EA417A"/>
    <w:rsid w:val="00EA417E"/>
    <w:rsid w:val="00EA54AF"/>
    <w:rsid w:val="00EA7360"/>
    <w:rsid w:val="00EA7714"/>
    <w:rsid w:val="00EA7CFC"/>
    <w:rsid w:val="00EB05C5"/>
    <w:rsid w:val="00EB19E2"/>
    <w:rsid w:val="00EB269C"/>
    <w:rsid w:val="00EB316A"/>
    <w:rsid w:val="00EB4C92"/>
    <w:rsid w:val="00EB5AAB"/>
    <w:rsid w:val="00EB5B4D"/>
    <w:rsid w:val="00EB5D7A"/>
    <w:rsid w:val="00EB60B0"/>
    <w:rsid w:val="00EC0FA7"/>
    <w:rsid w:val="00EC13DB"/>
    <w:rsid w:val="00EC1C89"/>
    <w:rsid w:val="00EC1EEF"/>
    <w:rsid w:val="00EC26F0"/>
    <w:rsid w:val="00EC3647"/>
    <w:rsid w:val="00EC4FE7"/>
    <w:rsid w:val="00EC6C61"/>
    <w:rsid w:val="00EC71CF"/>
    <w:rsid w:val="00ED050A"/>
    <w:rsid w:val="00ED10B1"/>
    <w:rsid w:val="00ED1E51"/>
    <w:rsid w:val="00ED285E"/>
    <w:rsid w:val="00ED2920"/>
    <w:rsid w:val="00ED2980"/>
    <w:rsid w:val="00ED33FC"/>
    <w:rsid w:val="00ED4079"/>
    <w:rsid w:val="00ED41E6"/>
    <w:rsid w:val="00ED4542"/>
    <w:rsid w:val="00ED47E7"/>
    <w:rsid w:val="00ED4D3E"/>
    <w:rsid w:val="00ED5CBC"/>
    <w:rsid w:val="00ED5D53"/>
    <w:rsid w:val="00ED5E4A"/>
    <w:rsid w:val="00ED6236"/>
    <w:rsid w:val="00ED6A7C"/>
    <w:rsid w:val="00ED7915"/>
    <w:rsid w:val="00ED7998"/>
    <w:rsid w:val="00EE0921"/>
    <w:rsid w:val="00EE0E3E"/>
    <w:rsid w:val="00EE189B"/>
    <w:rsid w:val="00EE20A5"/>
    <w:rsid w:val="00EE2628"/>
    <w:rsid w:val="00EE4416"/>
    <w:rsid w:val="00EE5B74"/>
    <w:rsid w:val="00EE7388"/>
    <w:rsid w:val="00EE73FC"/>
    <w:rsid w:val="00EE77B9"/>
    <w:rsid w:val="00EE796A"/>
    <w:rsid w:val="00EF009C"/>
    <w:rsid w:val="00EF0B27"/>
    <w:rsid w:val="00EF1B65"/>
    <w:rsid w:val="00EF23FF"/>
    <w:rsid w:val="00EF2A01"/>
    <w:rsid w:val="00EF335D"/>
    <w:rsid w:val="00EF4423"/>
    <w:rsid w:val="00EF449E"/>
    <w:rsid w:val="00EF44E0"/>
    <w:rsid w:val="00EF4D0E"/>
    <w:rsid w:val="00EF51C2"/>
    <w:rsid w:val="00EF5624"/>
    <w:rsid w:val="00EF655B"/>
    <w:rsid w:val="00EF6AC4"/>
    <w:rsid w:val="00EF7E6E"/>
    <w:rsid w:val="00F00789"/>
    <w:rsid w:val="00F009BA"/>
    <w:rsid w:val="00F04026"/>
    <w:rsid w:val="00F04336"/>
    <w:rsid w:val="00F05850"/>
    <w:rsid w:val="00F05950"/>
    <w:rsid w:val="00F062A3"/>
    <w:rsid w:val="00F06390"/>
    <w:rsid w:val="00F069CF"/>
    <w:rsid w:val="00F1015D"/>
    <w:rsid w:val="00F118D9"/>
    <w:rsid w:val="00F11F5F"/>
    <w:rsid w:val="00F11FA8"/>
    <w:rsid w:val="00F122CD"/>
    <w:rsid w:val="00F137BC"/>
    <w:rsid w:val="00F13FEA"/>
    <w:rsid w:val="00F14139"/>
    <w:rsid w:val="00F14256"/>
    <w:rsid w:val="00F14322"/>
    <w:rsid w:val="00F147EC"/>
    <w:rsid w:val="00F1485E"/>
    <w:rsid w:val="00F14BF5"/>
    <w:rsid w:val="00F14BFA"/>
    <w:rsid w:val="00F15301"/>
    <w:rsid w:val="00F15F1A"/>
    <w:rsid w:val="00F16510"/>
    <w:rsid w:val="00F16C78"/>
    <w:rsid w:val="00F16D2C"/>
    <w:rsid w:val="00F177D4"/>
    <w:rsid w:val="00F17E64"/>
    <w:rsid w:val="00F204F5"/>
    <w:rsid w:val="00F20BD9"/>
    <w:rsid w:val="00F21211"/>
    <w:rsid w:val="00F21E82"/>
    <w:rsid w:val="00F22498"/>
    <w:rsid w:val="00F22B21"/>
    <w:rsid w:val="00F2372E"/>
    <w:rsid w:val="00F23C3D"/>
    <w:rsid w:val="00F2444C"/>
    <w:rsid w:val="00F24D82"/>
    <w:rsid w:val="00F2551C"/>
    <w:rsid w:val="00F269C1"/>
    <w:rsid w:val="00F270D2"/>
    <w:rsid w:val="00F271EC"/>
    <w:rsid w:val="00F2764F"/>
    <w:rsid w:val="00F305D8"/>
    <w:rsid w:val="00F31774"/>
    <w:rsid w:val="00F3224F"/>
    <w:rsid w:val="00F3289B"/>
    <w:rsid w:val="00F32D3F"/>
    <w:rsid w:val="00F333D0"/>
    <w:rsid w:val="00F3364C"/>
    <w:rsid w:val="00F34684"/>
    <w:rsid w:val="00F348BB"/>
    <w:rsid w:val="00F34CB2"/>
    <w:rsid w:val="00F34F19"/>
    <w:rsid w:val="00F351AA"/>
    <w:rsid w:val="00F352FF"/>
    <w:rsid w:val="00F3534C"/>
    <w:rsid w:val="00F35392"/>
    <w:rsid w:val="00F35CF8"/>
    <w:rsid w:val="00F36616"/>
    <w:rsid w:val="00F36BE5"/>
    <w:rsid w:val="00F3710E"/>
    <w:rsid w:val="00F37D03"/>
    <w:rsid w:val="00F40248"/>
    <w:rsid w:val="00F404AE"/>
    <w:rsid w:val="00F40ADC"/>
    <w:rsid w:val="00F43A59"/>
    <w:rsid w:val="00F43A9C"/>
    <w:rsid w:val="00F43F28"/>
    <w:rsid w:val="00F44275"/>
    <w:rsid w:val="00F456A7"/>
    <w:rsid w:val="00F45C77"/>
    <w:rsid w:val="00F46114"/>
    <w:rsid w:val="00F46296"/>
    <w:rsid w:val="00F462B6"/>
    <w:rsid w:val="00F4657F"/>
    <w:rsid w:val="00F46F82"/>
    <w:rsid w:val="00F471A2"/>
    <w:rsid w:val="00F471DA"/>
    <w:rsid w:val="00F4758F"/>
    <w:rsid w:val="00F47874"/>
    <w:rsid w:val="00F51489"/>
    <w:rsid w:val="00F5193C"/>
    <w:rsid w:val="00F51E56"/>
    <w:rsid w:val="00F546F0"/>
    <w:rsid w:val="00F54FF8"/>
    <w:rsid w:val="00F55D8D"/>
    <w:rsid w:val="00F55F12"/>
    <w:rsid w:val="00F55F45"/>
    <w:rsid w:val="00F5663C"/>
    <w:rsid w:val="00F57A1C"/>
    <w:rsid w:val="00F603A2"/>
    <w:rsid w:val="00F60E43"/>
    <w:rsid w:val="00F61115"/>
    <w:rsid w:val="00F6138F"/>
    <w:rsid w:val="00F616C5"/>
    <w:rsid w:val="00F62649"/>
    <w:rsid w:val="00F63018"/>
    <w:rsid w:val="00F633DA"/>
    <w:rsid w:val="00F633E0"/>
    <w:rsid w:val="00F64B14"/>
    <w:rsid w:val="00F6583B"/>
    <w:rsid w:val="00F65A0F"/>
    <w:rsid w:val="00F664AE"/>
    <w:rsid w:val="00F66537"/>
    <w:rsid w:val="00F668BE"/>
    <w:rsid w:val="00F66B77"/>
    <w:rsid w:val="00F66C41"/>
    <w:rsid w:val="00F6704D"/>
    <w:rsid w:val="00F703FB"/>
    <w:rsid w:val="00F7073A"/>
    <w:rsid w:val="00F72736"/>
    <w:rsid w:val="00F72802"/>
    <w:rsid w:val="00F72826"/>
    <w:rsid w:val="00F72955"/>
    <w:rsid w:val="00F72F2B"/>
    <w:rsid w:val="00F73191"/>
    <w:rsid w:val="00F734CC"/>
    <w:rsid w:val="00F742F0"/>
    <w:rsid w:val="00F7579B"/>
    <w:rsid w:val="00F76551"/>
    <w:rsid w:val="00F76A37"/>
    <w:rsid w:val="00F76A73"/>
    <w:rsid w:val="00F76FA0"/>
    <w:rsid w:val="00F77143"/>
    <w:rsid w:val="00F7772F"/>
    <w:rsid w:val="00F808E5"/>
    <w:rsid w:val="00F80DA9"/>
    <w:rsid w:val="00F80E4D"/>
    <w:rsid w:val="00F816AC"/>
    <w:rsid w:val="00F829A7"/>
    <w:rsid w:val="00F8425E"/>
    <w:rsid w:val="00F843D2"/>
    <w:rsid w:val="00F85639"/>
    <w:rsid w:val="00F85C45"/>
    <w:rsid w:val="00F85FE6"/>
    <w:rsid w:val="00F86185"/>
    <w:rsid w:val="00F87704"/>
    <w:rsid w:val="00F904F2"/>
    <w:rsid w:val="00F90660"/>
    <w:rsid w:val="00F90E4B"/>
    <w:rsid w:val="00F91AF0"/>
    <w:rsid w:val="00F91D22"/>
    <w:rsid w:val="00F91F9F"/>
    <w:rsid w:val="00F932F5"/>
    <w:rsid w:val="00F93748"/>
    <w:rsid w:val="00F93D5F"/>
    <w:rsid w:val="00F93F28"/>
    <w:rsid w:val="00F944BB"/>
    <w:rsid w:val="00F94EEC"/>
    <w:rsid w:val="00F94FAE"/>
    <w:rsid w:val="00F95676"/>
    <w:rsid w:val="00F95EB8"/>
    <w:rsid w:val="00F969B1"/>
    <w:rsid w:val="00FA0766"/>
    <w:rsid w:val="00FA1294"/>
    <w:rsid w:val="00FA24CD"/>
    <w:rsid w:val="00FA27D2"/>
    <w:rsid w:val="00FA337C"/>
    <w:rsid w:val="00FA3993"/>
    <w:rsid w:val="00FA655B"/>
    <w:rsid w:val="00FA6881"/>
    <w:rsid w:val="00FA6F99"/>
    <w:rsid w:val="00FA73F1"/>
    <w:rsid w:val="00FA7F2E"/>
    <w:rsid w:val="00FB029F"/>
    <w:rsid w:val="00FB1032"/>
    <w:rsid w:val="00FB2874"/>
    <w:rsid w:val="00FB289A"/>
    <w:rsid w:val="00FB2ACB"/>
    <w:rsid w:val="00FB2C51"/>
    <w:rsid w:val="00FB3A05"/>
    <w:rsid w:val="00FB4B56"/>
    <w:rsid w:val="00FB4FEC"/>
    <w:rsid w:val="00FB55A1"/>
    <w:rsid w:val="00FB5C0F"/>
    <w:rsid w:val="00FB61C2"/>
    <w:rsid w:val="00FB63BD"/>
    <w:rsid w:val="00FB65AB"/>
    <w:rsid w:val="00FB676A"/>
    <w:rsid w:val="00FB6926"/>
    <w:rsid w:val="00FC05B8"/>
    <w:rsid w:val="00FC0DFA"/>
    <w:rsid w:val="00FC11AB"/>
    <w:rsid w:val="00FC2BB5"/>
    <w:rsid w:val="00FC3295"/>
    <w:rsid w:val="00FC38C6"/>
    <w:rsid w:val="00FC3C73"/>
    <w:rsid w:val="00FC44A8"/>
    <w:rsid w:val="00FC451B"/>
    <w:rsid w:val="00FC4A0F"/>
    <w:rsid w:val="00FC4AFE"/>
    <w:rsid w:val="00FC52F0"/>
    <w:rsid w:val="00FC5C05"/>
    <w:rsid w:val="00FC62F9"/>
    <w:rsid w:val="00FC74E2"/>
    <w:rsid w:val="00FC7B4D"/>
    <w:rsid w:val="00FC7DA2"/>
    <w:rsid w:val="00FD0217"/>
    <w:rsid w:val="00FD09F6"/>
    <w:rsid w:val="00FD0B33"/>
    <w:rsid w:val="00FD1484"/>
    <w:rsid w:val="00FD178D"/>
    <w:rsid w:val="00FD1B89"/>
    <w:rsid w:val="00FD23BB"/>
    <w:rsid w:val="00FD252A"/>
    <w:rsid w:val="00FD2DF8"/>
    <w:rsid w:val="00FD3A9A"/>
    <w:rsid w:val="00FD46E0"/>
    <w:rsid w:val="00FD4AC5"/>
    <w:rsid w:val="00FD5CF6"/>
    <w:rsid w:val="00FD712A"/>
    <w:rsid w:val="00FD79D9"/>
    <w:rsid w:val="00FD7E3B"/>
    <w:rsid w:val="00FE0D41"/>
    <w:rsid w:val="00FE12E2"/>
    <w:rsid w:val="00FE1AB9"/>
    <w:rsid w:val="00FE2354"/>
    <w:rsid w:val="00FE268B"/>
    <w:rsid w:val="00FE2A58"/>
    <w:rsid w:val="00FE2AF5"/>
    <w:rsid w:val="00FE3B4D"/>
    <w:rsid w:val="00FE5B25"/>
    <w:rsid w:val="00FE5DB4"/>
    <w:rsid w:val="00FE6B8B"/>
    <w:rsid w:val="00FE7057"/>
    <w:rsid w:val="00FE7E43"/>
    <w:rsid w:val="00FF002C"/>
    <w:rsid w:val="00FF0647"/>
    <w:rsid w:val="00FF1343"/>
    <w:rsid w:val="00FF1D71"/>
    <w:rsid w:val="00FF1FA2"/>
    <w:rsid w:val="00FF22B4"/>
    <w:rsid w:val="00FF265F"/>
    <w:rsid w:val="00FF3F6C"/>
    <w:rsid w:val="00FF4114"/>
    <w:rsid w:val="00FF456C"/>
    <w:rsid w:val="00FF4C03"/>
    <w:rsid w:val="00FF4C4C"/>
    <w:rsid w:val="00FF5003"/>
    <w:rsid w:val="00FF515A"/>
    <w:rsid w:val="00FF52C7"/>
    <w:rsid w:val="00FF5422"/>
    <w:rsid w:val="00FF5771"/>
    <w:rsid w:val="00FF589F"/>
    <w:rsid w:val="00FF5B37"/>
    <w:rsid w:val="00FF72DB"/>
    <w:rsid w:val="00FF7982"/>
    <w:rsid w:val="00FF7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87"/>
    <o:shapelayout v:ext="edit">
      <o:idmap v:ext="edit" data="1"/>
    </o:shapelayout>
  </w:shapeDefaults>
  <w:decimalSymbol w:val=","/>
  <w:listSeparator w:val=";"/>
  <w14:docId w14:val="6B5F021B"/>
  <w15:docId w15:val="{B58C8BA8-35D5-4F59-A467-7FC14243A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4">
    <w:name w:val="Normal"/>
    <w:qFormat/>
    <w:rsid w:val="00C90DB7"/>
    <w:pPr>
      <w:suppressAutoHyphens/>
      <w:spacing w:after="120" w:line="312" w:lineRule="auto"/>
      <w:jc w:val="both"/>
    </w:pPr>
    <w:rPr>
      <w:rFonts w:ascii="Arial" w:hAnsi="Arial"/>
      <w:sz w:val="24"/>
      <w:szCs w:val="24"/>
      <w:lang w:eastAsia="ar-SA"/>
    </w:rPr>
  </w:style>
  <w:style w:type="paragraph" w:styleId="1">
    <w:name w:val="heading 1"/>
    <w:aliases w:val="Заголовок параграфа (1.)"/>
    <w:basedOn w:val="a4"/>
    <w:next w:val="a4"/>
    <w:link w:val="10"/>
    <w:qFormat/>
    <w:rsid w:val="00683570"/>
    <w:pPr>
      <w:numPr>
        <w:numId w:val="4"/>
      </w:numPr>
      <w:spacing w:before="40" w:after="0"/>
      <w:outlineLvl w:val="0"/>
    </w:pPr>
    <w:rPr>
      <w:rFonts w:cs="Arial"/>
      <w:bCs/>
      <w:caps/>
      <w:kern w:val="32"/>
      <w:sz w:val="22"/>
      <w:szCs w:val="32"/>
    </w:rPr>
  </w:style>
  <w:style w:type="paragraph" w:styleId="2">
    <w:name w:val="heading 2"/>
    <w:aliases w:val="5,H2,H21,H211,H212,H213,H22,H221,H222,H23,H24,H25,Indented Heading,Indented Heading1,Indented Heading2,Indented Heading3,Indented Heading4,Indented Heading5,Indented Heading6,Indented Heading7,Indented Heading8,h2,h21,Заголовок пункта (1.1)"/>
    <w:basedOn w:val="a4"/>
    <w:next w:val="a4"/>
    <w:link w:val="20"/>
    <w:qFormat/>
    <w:rsid w:val="00683570"/>
    <w:pPr>
      <w:numPr>
        <w:ilvl w:val="1"/>
        <w:numId w:val="4"/>
      </w:numPr>
      <w:spacing w:before="40" w:after="0"/>
      <w:outlineLvl w:val="1"/>
    </w:pPr>
    <w:rPr>
      <w:rFonts w:cs="Arial"/>
      <w:bCs/>
      <w:iCs/>
      <w:sz w:val="22"/>
      <w:szCs w:val="28"/>
    </w:rPr>
  </w:style>
  <w:style w:type="paragraph" w:styleId="3">
    <w:name w:val="heading 3"/>
    <w:basedOn w:val="a4"/>
    <w:next w:val="a4"/>
    <w:qFormat/>
    <w:rsid w:val="00683570"/>
    <w:pPr>
      <w:numPr>
        <w:ilvl w:val="2"/>
        <w:numId w:val="4"/>
      </w:numPr>
      <w:spacing w:before="40" w:after="0"/>
      <w:outlineLvl w:val="2"/>
    </w:pPr>
    <w:rPr>
      <w:rFonts w:cs="Arial"/>
      <w:bCs/>
      <w:sz w:val="22"/>
      <w:szCs w:val="26"/>
    </w:rPr>
  </w:style>
  <w:style w:type="paragraph" w:styleId="4">
    <w:name w:val="heading 4"/>
    <w:basedOn w:val="a4"/>
    <w:next w:val="a4"/>
    <w:qFormat/>
    <w:rsid w:val="00683570"/>
    <w:pPr>
      <w:numPr>
        <w:ilvl w:val="3"/>
        <w:numId w:val="4"/>
      </w:numPr>
      <w:spacing w:before="40" w:after="0"/>
      <w:outlineLvl w:val="3"/>
    </w:pPr>
    <w:rPr>
      <w:bCs/>
      <w:sz w:val="22"/>
    </w:rPr>
  </w:style>
  <w:style w:type="paragraph" w:styleId="5">
    <w:name w:val="heading 5"/>
    <w:basedOn w:val="a4"/>
    <w:next w:val="a4"/>
    <w:link w:val="50"/>
    <w:semiHidden/>
    <w:unhideWhenUsed/>
    <w:qFormat/>
    <w:rsid w:val="004C4D63"/>
    <w:pPr>
      <w:numPr>
        <w:ilvl w:val="4"/>
        <w:numId w:val="17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804684"/>
    <w:pPr>
      <w:numPr>
        <w:ilvl w:val="5"/>
        <w:numId w:val="17"/>
      </w:numPr>
      <w:suppressAutoHyphens w:val="0"/>
      <w:spacing w:before="240" w:after="60" w:line="240" w:lineRule="auto"/>
      <w:jc w:val="left"/>
      <w:outlineLvl w:val="5"/>
    </w:pPr>
    <w:rPr>
      <w:rFonts w:ascii="Times New Roman" w:hAnsi="Times New Roman"/>
      <w:b/>
      <w:bCs/>
      <w:sz w:val="22"/>
      <w:szCs w:val="22"/>
      <w:lang w:eastAsia="ru-RU"/>
    </w:rPr>
  </w:style>
  <w:style w:type="paragraph" w:styleId="7">
    <w:name w:val="heading 7"/>
    <w:basedOn w:val="a4"/>
    <w:next w:val="a4"/>
    <w:link w:val="70"/>
    <w:semiHidden/>
    <w:unhideWhenUsed/>
    <w:qFormat/>
    <w:rsid w:val="004C4D63"/>
    <w:pPr>
      <w:numPr>
        <w:ilvl w:val="6"/>
        <w:numId w:val="17"/>
      </w:num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4"/>
    <w:next w:val="a4"/>
    <w:link w:val="80"/>
    <w:semiHidden/>
    <w:unhideWhenUsed/>
    <w:qFormat/>
    <w:rsid w:val="004C4D63"/>
    <w:pPr>
      <w:numPr>
        <w:ilvl w:val="7"/>
        <w:numId w:val="17"/>
      </w:num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4"/>
    <w:next w:val="a4"/>
    <w:qFormat/>
    <w:rsid w:val="00804684"/>
    <w:pPr>
      <w:numPr>
        <w:ilvl w:val="8"/>
        <w:numId w:val="17"/>
      </w:numPr>
      <w:suppressAutoHyphens w:val="0"/>
      <w:spacing w:before="240" w:after="60" w:line="240" w:lineRule="auto"/>
      <w:jc w:val="left"/>
      <w:outlineLvl w:val="8"/>
    </w:pPr>
    <w:rPr>
      <w:rFonts w:cs="Arial"/>
      <w:sz w:val="22"/>
      <w:szCs w:val="22"/>
      <w:lang w:eastAsia="ru-RU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10">
    <w:name w:val="Заголовок 1 Знак"/>
    <w:aliases w:val="Заголовок параграфа (1.) Знак"/>
    <w:link w:val="1"/>
    <w:rsid w:val="00683570"/>
    <w:rPr>
      <w:rFonts w:ascii="Arial" w:hAnsi="Arial" w:cs="Arial"/>
      <w:bCs/>
      <w:caps/>
      <w:kern w:val="32"/>
      <w:sz w:val="22"/>
      <w:szCs w:val="32"/>
      <w:lang w:eastAsia="ar-SA"/>
    </w:rPr>
  </w:style>
  <w:style w:type="character" w:customStyle="1" w:styleId="20">
    <w:name w:val="Заголовок 2 Знак"/>
    <w:aliases w:val="5 Знак,H2 Знак,H21 Знак,H211 Знак,H212 Знак,H213 Знак,H22 Знак,H221 Знак,H222 Знак,H23 Знак,H24 Знак,H25 Знак,Indented Heading Знак,Indented Heading1 Знак,Indented Heading2 Знак,Indented Heading3 Знак,Indented Heading4 Знак,h2 Знак"/>
    <w:link w:val="2"/>
    <w:rsid w:val="00683570"/>
    <w:rPr>
      <w:rFonts w:ascii="Arial" w:hAnsi="Arial" w:cs="Arial"/>
      <w:bCs/>
      <w:iCs/>
      <w:sz w:val="22"/>
      <w:szCs w:val="28"/>
      <w:lang w:val="ru-RU" w:eastAsia="ar-SA" w:bidi="ar-SA"/>
    </w:rPr>
  </w:style>
  <w:style w:type="paragraph" w:customStyle="1" w:styleId="a3">
    <w:name w:val="Список с тире"/>
    <w:basedOn w:val="a4"/>
    <w:next w:val="a4"/>
    <w:rsid w:val="004B78EF"/>
    <w:pPr>
      <w:numPr>
        <w:numId w:val="1"/>
      </w:numPr>
      <w:spacing w:after="0"/>
    </w:pPr>
  </w:style>
  <w:style w:type="paragraph" w:customStyle="1" w:styleId="a2">
    <w:name w:val="Список с цифрой"/>
    <w:basedOn w:val="a4"/>
    <w:next w:val="a4"/>
    <w:rsid w:val="00C0760A"/>
    <w:pPr>
      <w:numPr>
        <w:numId w:val="2"/>
      </w:numPr>
      <w:spacing w:after="0"/>
    </w:pPr>
  </w:style>
  <w:style w:type="character" w:customStyle="1" w:styleId="a8">
    <w:name w:val="Полужирный"/>
    <w:rsid w:val="00ED6A7C"/>
    <w:rPr>
      <w:b/>
      <w:bCs/>
    </w:rPr>
  </w:style>
  <w:style w:type="paragraph" w:styleId="a9">
    <w:name w:val="footer"/>
    <w:aliases w:val="Footer маленький"/>
    <w:semiHidden/>
    <w:rsid w:val="00723058"/>
    <w:pPr>
      <w:tabs>
        <w:tab w:val="center" w:pos="4677"/>
        <w:tab w:val="right" w:pos="9355"/>
      </w:tabs>
    </w:pPr>
    <w:rPr>
      <w:rFonts w:ascii="Arial" w:hAnsi="Arial"/>
      <w:sz w:val="14"/>
      <w:szCs w:val="24"/>
      <w:lang w:eastAsia="ar-SA"/>
    </w:rPr>
  </w:style>
  <w:style w:type="paragraph" w:customStyle="1" w:styleId="a0">
    <w:name w:val="Спискок с квадратом"/>
    <w:basedOn w:val="a4"/>
    <w:next w:val="a4"/>
    <w:rsid w:val="004B78EF"/>
    <w:pPr>
      <w:numPr>
        <w:numId w:val="3"/>
      </w:numPr>
      <w:spacing w:after="0"/>
    </w:pPr>
  </w:style>
  <w:style w:type="paragraph" w:styleId="11">
    <w:name w:val="toc 1"/>
    <w:basedOn w:val="a4"/>
    <w:next w:val="a4"/>
    <w:autoRedefine/>
    <w:uiPriority w:val="39"/>
    <w:semiHidden/>
    <w:rsid w:val="00F87704"/>
    <w:pPr>
      <w:tabs>
        <w:tab w:val="left" w:pos="540"/>
        <w:tab w:val="right" w:leader="dot" w:pos="10080"/>
      </w:tabs>
      <w:spacing w:after="0" w:line="240" w:lineRule="auto"/>
    </w:pPr>
  </w:style>
  <w:style w:type="paragraph" w:styleId="21">
    <w:name w:val="toc 2"/>
    <w:basedOn w:val="a4"/>
    <w:next w:val="a4"/>
    <w:autoRedefine/>
    <w:uiPriority w:val="39"/>
    <w:semiHidden/>
    <w:rsid w:val="00F87704"/>
    <w:pPr>
      <w:tabs>
        <w:tab w:val="left" w:pos="900"/>
        <w:tab w:val="right" w:leader="dot" w:pos="10080"/>
      </w:tabs>
      <w:spacing w:after="0" w:line="240" w:lineRule="auto"/>
      <w:ind w:left="900" w:hanging="660"/>
    </w:pPr>
  </w:style>
  <w:style w:type="paragraph" w:styleId="30">
    <w:name w:val="toc 3"/>
    <w:basedOn w:val="a4"/>
    <w:next w:val="a4"/>
    <w:autoRedefine/>
    <w:uiPriority w:val="39"/>
    <w:semiHidden/>
    <w:rsid w:val="00F87704"/>
    <w:pPr>
      <w:tabs>
        <w:tab w:val="left" w:pos="1440"/>
        <w:tab w:val="right" w:leader="dot" w:pos="10080"/>
      </w:tabs>
      <w:spacing w:after="0" w:line="240" w:lineRule="auto"/>
      <w:ind w:left="1440" w:right="68" w:hanging="960"/>
    </w:pPr>
  </w:style>
  <w:style w:type="character" w:styleId="aa">
    <w:name w:val="Hyperlink"/>
    <w:uiPriority w:val="99"/>
    <w:semiHidden/>
    <w:rsid w:val="00036206"/>
    <w:rPr>
      <w:color w:val="0000FF"/>
      <w:u w:val="single"/>
    </w:rPr>
  </w:style>
  <w:style w:type="table" w:styleId="ab">
    <w:name w:val="Table Grid"/>
    <w:basedOn w:val="a6"/>
    <w:rsid w:val="009C0362"/>
    <w:pPr>
      <w:spacing w:line="312" w:lineRule="auto"/>
      <w:jc w:val="both"/>
    </w:pPr>
    <w:rPr>
      <w:rFonts w:ascii="Arial" w:hAnsi="Arial"/>
    </w:rPr>
    <w:tblPr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cBorders>
        <w:vAlign w:val="center"/>
      </w:tcPr>
    </w:tblStylePr>
  </w:style>
  <w:style w:type="character" w:customStyle="1" w:styleId="ac">
    <w:name w:val="Курсив"/>
    <w:rsid w:val="00F742F0"/>
    <w:rPr>
      <w:i/>
      <w:iCs/>
    </w:rPr>
  </w:style>
  <w:style w:type="paragraph" w:customStyle="1" w:styleId="ad">
    <w:name w:val="Таблица. Тело"/>
    <w:basedOn w:val="a4"/>
    <w:link w:val="ae"/>
    <w:rsid w:val="00543616"/>
    <w:pPr>
      <w:spacing w:after="0" w:line="240" w:lineRule="auto"/>
      <w:jc w:val="left"/>
    </w:pPr>
    <w:rPr>
      <w:sz w:val="20"/>
      <w:szCs w:val="20"/>
    </w:rPr>
  </w:style>
  <w:style w:type="character" w:customStyle="1" w:styleId="ae">
    <w:name w:val="Таблица. Тело Знак"/>
    <w:link w:val="ad"/>
    <w:rsid w:val="00543616"/>
    <w:rPr>
      <w:rFonts w:ascii="Arial" w:hAnsi="Arial"/>
      <w:lang w:val="ru-RU" w:eastAsia="ar-SA" w:bidi="ar-SA"/>
    </w:rPr>
  </w:style>
  <w:style w:type="paragraph" w:customStyle="1" w:styleId="af">
    <w:name w:val="Таблица. Шапка"/>
    <w:basedOn w:val="a4"/>
    <w:rsid w:val="00543616"/>
    <w:pPr>
      <w:spacing w:before="100" w:after="100" w:line="240" w:lineRule="auto"/>
      <w:jc w:val="center"/>
    </w:pPr>
    <w:rPr>
      <w:b/>
      <w:sz w:val="20"/>
      <w:szCs w:val="20"/>
    </w:rPr>
  </w:style>
  <w:style w:type="paragraph" w:customStyle="1" w:styleId="af0">
    <w:name w:val="Таблица. Подпись"/>
    <w:basedOn w:val="a4"/>
    <w:rsid w:val="0074475D"/>
    <w:pPr>
      <w:spacing w:after="0"/>
    </w:pPr>
    <w:rPr>
      <w:szCs w:val="20"/>
    </w:rPr>
  </w:style>
  <w:style w:type="paragraph" w:styleId="40">
    <w:name w:val="toc 4"/>
    <w:basedOn w:val="a4"/>
    <w:next w:val="a4"/>
    <w:autoRedefine/>
    <w:uiPriority w:val="39"/>
    <w:semiHidden/>
    <w:rsid w:val="00411163"/>
    <w:pPr>
      <w:tabs>
        <w:tab w:val="left" w:pos="1980"/>
        <w:tab w:val="right" w:leader="dot" w:pos="10080"/>
      </w:tabs>
      <w:spacing w:after="0" w:line="240" w:lineRule="auto"/>
      <w:ind w:left="720" w:firstLine="181"/>
    </w:pPr>
  </w:style>
  <w:style w:type="paragraph" w:styleId="af1">
    <w:name w:val="header"/>
    <w:aliases w:val="??????? ??????????,??????? ??????????1,??????? ??????????11,??????? ??????????2,??????? ??????????21,??????? ??????????3,??????? ??????????4,??????? ??????????5,Even,HeaderPort,Heder,Titul,header-first,ВерхКолонтитул,Текст в штампе"/>
    <w:basedOn w:val="a4"/>
    <w:link w:val="af2"/>
    <w:rsid w:val="003B6E9A"/>
    <w:pPr>
      <w:tabs>
        <w:tab w:val="center" w:pos="4677"/>
        <w:tab w:val="right" w:pos="9355"/>
      </w:tabs>
    </w:pPr>
  </w:style>
  <w:style w:type="paragraph" w:styleId="af3">
    <w:name w:val="Document Map"/>
    <w:basedOn w:val="a4"/>
    <w:semiHidden/>
    <w:rsid w:val="008224D8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af4">
    <w:name w:val="annotation reference"/>
    <w:semiHidden/>
    <w:rsid w:val="005E73A1"/>
    <w:rPr>
      <w:sz w:val="16"/>
      <w:szCs w:val="16"/>
    </w:rPr>
  </w:style>
  <w:style w:type="paragraph" w:styleId="af5">
    <w:name w:val="annotation text"/>
    <w:basedOn w:val="a4"/>
    <w:link w:val="af6"/>
    <w:uiPriority w:val="99"/>
    <w:semiHidden/>
    <w:rsid w:val="005E73A1"/>
    <w:rPr>
      <w:sz w:val="20"/>
      <w:szCs w:val="20"/>
    </w:rPr>
  </w:style>
  <w:style w:type="paragraph" w:styleId="af7">
    <w:name w:val="Balloon Text"/>
    <w:basedOn w:val="a4"/>
    <w:semiHidden/>
    <w:rsid w:val="005E73A1"/>
    <w:rPr>
      <w:rFonts w:ascii="Tahoma" w:hAnsi="Tahoma" w:cs="Tahoma"/>
      <w:sz w:val="16"/>
      <w:szCs w:val="16"/>
    </w:rPr>
  </w:style>
  <w:style w:type="paragraph" w:styleId="af8">
    <w:name w:val="annotation subject"/>
    <w:basedOn w:val="af5"/>
    <w:next w:val="af5"/>
    <w:semiHidden/>
    <w:rsid w:val="00F93748"/>
    <w:rPr>
      <w:b/>
      <w:bCs/>
    </w:rPr>
  </w:style>
  <w:style w:type="paragraph" w:styleId="af9">
    <w:name w:val="caption"/>
    <w:basedOn w:val="a4"/>
    <w:next w:val="a4"/>
    <w:qFormat/>
    <w:rsid w:val="00D36966"/>
    <w:rPr>
      <w:b/>
      <w:bCs/>
      <w:sz w:val="20"/>
      <w:szCs w:val="20"/>
    </w:rPr>
  </w:style>
  <w:style w:type="paragraph" w:styleId="60">
    <w:name w:val="toc 6"/>
    <w:basedOn w:val="a4"/>
    <w:next w:val="a4"/>
    <w:autoRedefine/>
    <w:semiHidden/>
    <w:rsid w:val="00137A9B"/>
    <w:pPr>
      <w:suppressAutoHyphens w:val="0"/>
      <w:spacing w:after="0" w:line="240" w:lineRule="auto"/>
      <w:ind w:left="1000"/>
      <w:jc w:val="left"/>
    </w:pPr>
    <w:rPr>
      <w:rFonts w:ascii="Times New Roman" w:hAnsi="Times New Roman"/>
      <w:sz w:val="20"/>
      <w:szCs w:val="21"/>
      <w:lang w:eastAsia="ru-RU"/>
    </w:rPr>
  </w:style>
  <w:style w:type="character" w:styleId="afa">
    <w:name w:val="page number"/>
    <w:basedOn w:val="a5"/>
    <w:semiHidden/>
    <w:rsid w:val="004E468A"/>
  </w:style>
  <w:style w:type="character" w:customStyle="1" w:styleId="12">
    <w:name w:val="Заголовок 1 Знак Знак Знак"/>
    <w:semiHidden/>
    <w:rsid w:val="00804684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paragraph" w:styleId="afb">
    <w:name w:val="Body Text Indent"/>
    <w:aliases w:val="Основной текст с отступом Знак,Основной текст с отступом Знак Знак,Основной текст с отступом1 Знак Знак,Основной текст с отступом1 Знак Знак Знак Знак Знак,Основной текст с отступом1 Знак Знак Знак Знак Знак Знак Знак"/>
    <w:basedOn w:val="a4"/>
    <w:rsid w:val="00EA7714"/>
    <w:pPr>
      <w:suppressAutoHyphens w:val="0"/>
      <w:spacing w:after="0" w:line="360" w:lineRule="auto"/>
      <w:ind w:firstLine="720"/>
    </w:pPr>
    <w:rPr>
      <w:szCs w:val="20"/>
      <w:lang w:eastAsia="ru-RU"/>
    </w:rPr>
  </w:style>
  <w:style w:type="paragraph" w:styleId="90">
    <w:name w:val="toc 9"/>
    <w:basedOn w:val="a4"/>
    <w:next w:val="a4"/>
    <w:autoRedefine/>
    <w:semiHidden/>
    <w:rsid w:val="00645019"/>
    <w:pPr>
      <w:tabs>
        <w:tab w:val="center" w:pos="4677"/>
        <w:tab w:val="right" w:pos="9355"/>
      </w:tabs>
      <w:suppressAutoHyphens w:val="0"/>
      <w:spacing w:after="0" w:line="240" w:lineRule="auto"/>
      <w:jc w:val="left"/>
    </w:pPr>
    <w:rPr>
      <w:rFonts w:ascii="Times New Roman" w:hAnsi="Times New Roman"/>
      <w:sz w:val="18"/>
      <w:szCs w:val="20"/>
      <w:lang w:eastAsia="ru-RU"/>
    </w:rPr>
  </w:style>
  <w:style w:type="paragraph" w:customStyle="1" w:styleId="13">
    <w:name w:val="Обычный1"/>
    <w:rsid w:val="00092A26"/>
  </w:style>
  <w:style w:type="paragraph" w:customStyle="1" w:styleId="OaaeeoaIoiaaoey">
    <w:name w:val="OaaeeoaIoia?aoey"/>
    <w:basedOn w:val="a4"/>
    <w:rsid w:val="00092A26"/>
    <w:pPr>
      <w:suppressAutoHyphens w:val="0"/>
      <w:spacing w:before="120" w:after="0" w:line="240" w:lineRule="auto"/>
      <w:jc w:val="center"/>
    </w:pPr>
    <w:rPr>
      <w:szCs w:val="20"/>
      <w:lang w:eastAsia="ru-RU"/>
    </w:rPr>
  </w:style>
  <w:style w:type="paragraph" w:customStyle="1" w:styleId="afc">
    <w:name w:val="Нумерованный Т"/>
    <w:basedOn w:val="a4"/>
    <w:rsid w:val="00092A26"/>
    <w:pPr>
      <w:keepLines/>
      <w:suppressLineNumbers/>
      <w:overflowPunct w:val="0"/>
      <w:autoSpaceDE w:val="0"/>
      <w:autoSpaceDN w:val="0"/>
      <w:adjustRightInd w:val="0"/>
      <w:spacing w:before="40" w:after="20" w:line="240" w:lineRule="auto"/>
      <w:ind w:left="318" w:hanging="318"/>
      <w:jc w:val="left"/>
      <w:textAlignment w:val="baseline"/>
    </w:pPr>
    <w:rPr>
      <w:rFonts w:ascii="Times New Roman CYR" w:hAnsi="Times New Roman CYR"/>
      <w:sz w:val="22"/>
      <w:szCs w:val="20"/>
      <w:lang w:eastAsia="ru-RU"/>
    </w:rPr>
  </w:style>
  <w:style w:type="paragraph" w:styleId="22">
    <w:name w:val="Body Text Indent 2"/>
    <w:basedOn w:val="a4"/>
    <w:rsid w:val="00645019"/>
    <w:pPr>
      <w:suppressAutoHyphens w:val="0"/>
      <w:spacing w:after="0" w:line="360" w:lineRule="auto"/>
      <w:ind w:left="1134" w:firstLine="720"/>
    </w:pPr>
    <w:rPr>
      <w:szCs w:val="20"/>
      <w:lang w:eastAsia="ru-RU"/>
    </w:rPr>
  </w:style>
  <w:style w:type="paragraph" w:customStyle="1" w:styleId="a">
    <w:name w:val="МаркированныйСписок"/>
    <w:basedOn w:val="a4"/>
    <w:rsid w:val="004D549F"/>
    <w:pPr>
      <w:numPr>
        <w:numId w:val="13"/>
      </w:numPr>
      <w:tabs>
        <w:tab w:val="clear" w:pos="360"/>
        <w:tab w:val="num" w:pos="709"/>
      </w:tabs>
      <w:suppressAutoHyphens w:val="0"/>
      <w:spacing w:line="240" w:lineRule="auto"/>
      <w:ind w:left="709" w:hanging="283"/>
    </w:pPr>
    <w:rPr>
      <w:rFonts w:ascii="Times New Roman" w:hAnsi="Times New Roman"/>
      <w:sz w:val="26"/>
      <w:szCs w:val="20"/>
      <w:lang w:eastAsia="ru-RU"/>
    </w:rPr>
  </w:style>
  <w:style w:type="paragraph" w:customStyle="1" w:styleId="120">
    <w:name w:val="штамп_12"/>
    <w:basedOn w:val="a4"/>
    <w:rsid w:val="00C172ED"/>
    <w:pPr>
      <w:suppressAutoHyphens w:val="0"/>
      <w:spacing w:after="0" w:line="240" w:lineRule="auto"/>
      <w:jc w:val="center"/>
    </w:pPr>
    <w:rPr>
      <w:rFonts w:ascii="Times New Roman" w:hAnsi="Times New Roman"/>
      <w:b/>
      <w:bCs/>
      <w:sz w:val="16"/>
      <w:lang w:eastAsia="ru-RU"/>
    </w:rPr>
  </w:style>
  <w:style w:type="paragraph" w:customStyle="1" w:styleId="a1">
    <w:name w:val="Список маркированный"/>
    <w:basedOn w:val="a4"/>
    <w:rsid w:val="00C172ED"/>
    <w:pPr>
      <w:numPr>
        <w:numId w:val="15"/>
      </w:numPr>
      <w:tabs>
        <w:tab w:val="left" w:pos="1080"/>
      </w:tabs>
      <w:suppressAutoHyphens w:val="0"/>
      <w:spacing w:after="0" w:line="360" w:lineRule="auto"/>
      <w:ind w:right="113"/>
    </w:pPr>
    <w:rPr>
      <w:rFonts w:ascii="Times New Roman" w:hAnsi="Times New Roman"/>
      <w:szCs w:val="20"/>
      <w:lang w:eastAsia="ru-RU"/>
    </w:rPr>
  </w:style>
  <w:style w:type="character" w:customStyle="1" w:styleId="af2">
    <w:name w:val="Верхний колонтитул Знак"/>
    <w:aliases w:val="??????? ?????????? Знак,??????? ??????????1 Знак,??????? ??????????11 Знак,??????? ??????????2 Знак,??????? ??????????21 Знак,??????? ??????????3 Знак,??????? ??????????4 Знак,??????? ??????????5 Знак,Even Знак,HeaderPort Знак"/>
    <w:link w:val="af1"/>
    <w:rsid w:val="00356625"/>
    <w:rPr>
      <w:rFonts w:ascii="Arial" w:hAnsi="Arial"/>
      <w:sz w:val="24"/>
      <w:szCs w:val="24"/>
      <w:lang w:eastAsia="ar-SA"/>
    </w:rPr>
  </w:style>
  <w:style w:type="paragraph" w:customStyle="1" w:styleId="--">
    <w:name w:val="УГТП-Подписи-Даты"/>
    <w:basedOn w:val="a4"/>
    <w:qFormat/>
    <w:rsid w:val="000405C1"/>
    <w:pPr>
      <w:framePr w:hSpace="181" w:wrap="around" w:vAnchor="page" w:hAnchor="page" w:x="1248" w:y="14278"/>
      <w:tabs>
        <w:tab w:val="center" w:pos="4677"/>
        <w:tab w:val="right" w:pos="9355"/>
      </w:tabs>
      <w:suppressAutoHyphens w:val="0"/>
      <w:spacing w:after="0" w:line="240" w:lineRule="auto"/>
      <w:jc w:val="center"/>
    </w:pPr>
    <w:rPr>
      <w:rFonts w:ascii="Arial Narrow" w:hAnsi="Arial Narrow" w:cs="Arial"/>
      <w:spacing w:val="-13"/>
      <w:sz w:val="16"/>
      <w:szCs w:val="16"/>
      <w:lang w:eastAsia="ru-RU"/>
    </w:rPr>
  </w:style>
  <w:style w:type="paragraph" w:customStyle="1" w:styleId="--0">
    <w:name w:val="УГТП-Подписи-ФИО"/>
    <w:basedOn w:val="a4"/>
    <w:qFormat/>
    <w:rsid w:val="000405C1"/>
    <w:pPr>
      <w:framePr w:hSpace="181" w:wrap="around" w:vAnchor="page" w:hAnchor="page" w:x="1248" w:y="14278"/>
      <w:tabs>
        <w:tab w:val="center" w:pos="4677"/>
        <w:tab w:val="right" w:pos="9355"/>
      </w:tabs>
      <w:suppressAutoHyphens w:val="0"/>
      <w:spacing w:after="0" w:line="240" w:lineRule="auto"/>
      <w:jc w:val="left"/>
    </w:pPr>
    <w:rPr>
      <w:rFonts w:cs="Arial"/>
      <w:spacing w:val="-13"/>
      <w:sz w:val="16"/>
      <w:szCs w:val="16"/>
      <w:lang w:eastAsia="ru-RU"/>
    </w:rPr>
  </w:style>
  <w:style w:type="character" w:customStyle="1" w:styleId="af6">
    <w:name w:val="Текст примечания Знак"/>
    <w:link w:val="af5"/>
    <w:uiPriority w:val="99"/>
    <w:semiHidden/>
    <w:locked/>
    <w:rsid w:val="00B923C3"/>
    <w:rPr>
      <w:rFonts w:ascii="Arial" w:hAnsi="Arial"/>
      <w:lang w:eastAsia="ar-SA"/>
    </w:rPr>
  </w:style>
  <w:style w:type="character" w:customStyle="1" w:styleId="50">
    <w:name w:val="Заголовок 5 Знак"/>
    <w:link w:val="5"/>
    <w:semiHidden/>
    <w:rsid w:val="004C4D63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character" w:customStyle="1" w:styleId="70">
    <w:name w:val="Заголовок 7 Знак"/>
    <w:link w:val="7"/>
    <w:semiHidden/>
    <w:rsid w:val="004C4D63"/>
    <w:rPr>
      <w:rFonts w:ascii="Calibri" w:eastAsia="Times New Roman" w:hAnsi="Calibri" w:cs="Times New Roman"/>
      <w:sz w:val="24"/>
      <w:szCs w:val="24"/>
      <w:lang w:eastAsia="ar-SA"/>
    </w:rPr>
  </w:style>
  <w:style w:type="character" w:customStyle="1" w:styleId="80">
    <w:name w:val="Заголовок 8 Знак"/>
    <w:link w:val="8"/>
    <w:semiHidden/>
    <w:rsid w:val="004C4D63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customStyle="1" w:styleId="10-">
    <w:name w:val="Штамп 10-центр"/>
    <w:basedOn w:val="a4"/>
    <w:next w:val="a4"/>
    <w:link w:val="10-0"/>
    <w:rsid w:val="001E73D9"/>
    <w:pPr>
      <w:tabs>
        <w:tab w:val="center" w:pos="4677"/>
        <w:tab w:val="right" w:pos="9355"/>
      </w:tabs>
      <w:suppressAutoHyphens w:val="0"/>
      <w:spacing w:after="0" w:line="240" w:lineRule="auto"/>
      <w:jc w:val="center"/>
    </w:pPr>
    <w:rPr>
      <w:rFonts w:cs="Arial"/>
      <w:sz w:val="20"/>
      <w:szCs w:val="20"/>
    </w:rPr>
  </w:style>
  <w:style w:type="character" w:customStyle="1" w:styleId="10-0">
    <w:name w:val="Штамп 10-центр Знак"/>
    <w:link w:val="10-"/>
    <w:rsid w:val="001E73D9"/>
    <w:rPr>
      <w:rFonts w:ascii="Arial" w:hAnsi="Arial" w:cs="Arial"/>
      <w:lang w:eastAsia="ar-SA"/>
    </w:rPr>
  </w:style>
  <w:style w:type="paragraph" w:customStyle="1" w:styleId="afd">
    <w:name w:val="Стиль_Т"/>
    <w:basedOn w:val="a4"/>
    <w:rsid w:val="00F24D82"/>
    <w:pPr>
      <w:keepLines/>
      <w:suppressLineNumbers/>
      <w:overflowPunct w:val="0"/>
      <w:autoSpaceDE w:val="0"/>
      <w:autoSpaceDN w:val="0"/>
      <w:adjustRightInd w:val="0"/>
      <w:spacing w:before="40" w:after="20" w:line="240" w:lineRule="auto"/>
      <w:textAlignment w:val="baseline"/>
    </w:pPr>
    <w:rPr>
      <w:rFonts w:ascii="Times New Roman" w:hAnsi="Times New Roman"/>
      <w:sz w:val="22"/>
      <w:szCs w:val="20"/>
      <w:lang w:eastAsia="ru-RU"/>
    </w:rPr>
  </w:style>
  <w:style w:type="paragraph" w:styleId="afe">
    <w:name w:val="Body Text"/>
    <w:aliases w:val=" Знак,Абзац,Абзац Знак,Основной текст Знак Знак Знак2 Знак,Основной текст Знак1,Основной текст Знак1 Знак,Основной текст Знак1 Знак Знак Знак Знак2,Основной текст Знак2,Основной текст документа,Табличный Знак"/>
    <w:basedOn w:val="a4"/>
    <w:link w:val="31"/>
    <w:rsid w:val="00D779C3"/>
    <w:pPr>
      <w:suppressAutoHyphens w:val="0"/>
      <w:spacing w:after="0" w:line="240" w:lineRule="auto"/>
    </w:pPr>
    <w:rPr>
      <w:rFonts w:ascii="Times New Roman" w:hAnsi="Times New Roman"/>
      <w:sz w:val="20"/>
      <w:szCs w:val="20"/>
      <w:lang w:val="en-US" w:eastAsia="x-none"/>
    </w:rPr>
  </w:style>
  <w:style w:type="character" w:customStyle="1" w:styleId="aff">
    <w:name w:val="Основной текст Знак"/>
    <w:basedOn w:val="a5"/>
    <w:semiHidden/>
    <w:rsid w:val="00D779C3"/>
    <w:rPr>
      <w:rFonts w:ascii="Arial" w:hAnsi="Arial"/>
      <w:sz w:val="24"/>
      <w:szCs w:val="24"/>
      <w:lang w:eastAsia="ar-SA"/>
    </w:rPr>
  </w:style>
  <w:style w:type="character" w:customStyle="1" w:styleId="31">
    <w:name w:val="Основной текст Знак3"/>
    <w:aliases w:val=" Знак Знак,Абзац Знак1,Абзац Знак Знак,Основной текст Знак Знак Знак2 Знак Знак,Основной текст Знак1 Знак1,Основной текст Знак1 Знак Знак,Основной текст Знак1 Знак Знак Знак Знак2 Знак,Основной текст Знак2 Знак,Табличный Знак Знак"/>
    <w:link w:val="afe"/>
    <w:rsid w:val="00D779C3"/>
    <w:rPr>
      <w:lang w:val="en-US" w:eastAsia="x-none"/>
    </w:rPr>
  </w:style>
  <w:style w:type="paragraph" w:styleId="aff0">
    <w:name w:val="List Paragraph"/>
    <w:basedOn w:val="a4"/>
    <w:uiPriority w:val="34"/>
    <w:qFormat/>
    <w:rsid w:val="00D779C3"/>
    <w:pPr>
      <w:suppressAutoHyphens w:val="0"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IRO~1\AppData\Local\Temp\LotsiaTempFolder\&#1054;&#1087;&#1088;&#1086;&#1089;&#1085;&#1099;&#1081;%20&#1083;&#1080;&#1089;&#1090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9EBEAB-780B-40CD-BB65-CB94D795F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Опросный лист</Template>
  <TotalTime>109</TotalTime>
  <Pages>1</Pages>
  <Words>213</Words>
  <Characters>1217</Characters>
  <Application>Microsoft Office Word</Application>
  <DocSecurity>8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ШИФР-ШИФР</vt:lpstr>
    </vt:vector>
  </TitlesOfParts>
  <Company>Стадия</Company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ШИФР-ШИФР</dc:title>
  <dc:subject>Инв.№</dc:subject>
  <dc:creator>Кабиров Фарит Рифович</dc:creator>
  <cp:keywords>Название объекта</cp:keywords>
  <cp:lastModifiedBy>Бушев Александр Игоревич</cp:lastModifiedBy>
  <cp:revision>7</cp:revision>
  <cp:lastPrinted>2022-01-19T09:45:00Z</cp:lastPrinted>
  <dcterms:created xsi:type="dcterms:W3CDTF">2023-07-03T05:32:00Z</dcterms:created>
  <dcterms:modified xsi:type="dcterms:W3CDTF">2023-08-16T07:49:00Z</dcterms:modified>
  <cp:category>Дата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st">
    <vt:lpwstr>_</vt:lpwstr>
  </property>
  <property fmtid="{D5CDD505-2E9C-101B-9397-08002B2CF9AE}" pid="3" name="LSATTR_ID_состава_проекта">
    <vt:lpwstr>_</vt:lpwstr>
  </property>
  <property fmtid="{D5CDD505-2E9C-101B-9397-08002B2CF9AE}" pid="4" name="LSATTR_VERID">
    <vt:lpwstr>_</vt:lpwstr>
  </property>
  <property fmtid="{D5CDD505-2E9C-101B-9397-08002B2CF9AE}" pid="5" name="LSATTR_Заказчик">
    <vt:lpwstr>_</vt:lpwstr>
  </property>
  <property fmtid="{D5CDD505-2E9C-101B-9397-08002B2CF9AE}" pid="6" name="LSATTR_Инвентарный__">
    <vt:lpwstr>_</vt:lpwstr>
  </property>
  <property fmtid="{D5CDD505-2E9C-101B-9397-08002B2CF9AE}" pid="7" name="LSATTR_Код_исполнителя">
    <vt:lpwstr>_</vt:lpwstr>
  </property>
  <property fmtid="{D5CDD505-2E9C-101B-9397-08002B2CF9AE}" pid="8" name="LSATTR_Лист">
    <vt:lpwstr>_</vt:lpwstr>
  </property>
  <property fmtid="{D5CDD505-2E9C-101B-9397-08002B2CF9AE}" pid="9" name="LSATTR_Наименование">
    <vt:lpwstr>_</vt:lpwstr>
  </property>
  <property fmtid="{D5CDD505-2E9C-101B-9397-08002B2CF9AE}" pid="10" name="LSATTR_Наименование_комплекта">
    <vt:lpwstr>_</vt:lpwstr>
  </property>
  <property fmtid="{D5CDD505-2E9C-101B-9397-08002B2CF9AE}" pid="11" name="LSATTR_Наименование_проекта">
    <vt:lpwstr>_</vt:lpwstr>
  </property>
  <property fmtid="{D5CDD505-2E9C-101B-9397-08002B2CF9AE}" pid="12" name="LSATTR_Номер_договора">
    <vt:lpwstr>_</vt:lpwstr>
  </property>
  <property fmtid="{D5CDD505-2E9C-101B-9397-08002B2CF9AE}" pid="13" name="LSATTR_Номер_раздела_после_точки">
    <vt:lpwstr>_</vt:lpwstr>
  </property>
  <property fmtid="{D5CDD505-2E9C-101B-9397-08002B2CF9AE}" pid="14" name="LSATTR_Обозначение">
    <vt:lpwstr>_</vt:lpwstr>
  </property>
  <property fmtid="{D5CDD505-2E9C-101B-9397-08002B2CF9AE}" pid="15" name="LSATTR_Подпись__ГИП_Дата">
    <vt:lpwstr>_</vt:lpwstr>
  </property>
  <property fmtid="{D5CDD505-2E9C-101B-9397-08002B2CF9AE}" pid="16" name="LSATTR_Подпись__ГИП_ММ_ГГ.100004505000045">
    <vt:lpwstr>_</vt:lpwstr>
  </property>
  <property fmtid="{D5CDD505-2E9C-101B-9397-08002B2CF9AE}" pid="17" name="LSATTR_Подпись__ГИП_ФИО">
    <vt:lpwstr>_</vt:lpwstr>
  </property>
  <property fmtid="{D5CDD505-2E9C-101B-9397-08002B2CF9AE}" pid="18" name="LSATTR_Подпись__Гл__спец__Дата">
    <vt:lpwstr>_</vt:lpwstr>
  </property>
  <property fmtid="{D5CDD505-2E9C-101B-9397-08002B2CF9AE}" pid="19" name="LSATTR_Подпись__Гл__спец__ФИО">
    <vt:lpwstr>_</vt:lpwstr>
  </property>
  <property fmtid="{D5CDD505-2E9C-101B-9397-08002B2CF9AE}" pid="20" name="LSATTR_Подпись__Нач__отдела_Дата">
    <vt:lpwstr>_</vt:lpwstr>
  </property>
  <property fmtid="{D5CDD505-2E9C-101B-9397-08002B2CF9AE}" pid="21" name="LSATTR_Подпись__Нач__отдела_ММ_ГГ.100004505200045">
    <vt:lpwstr>_</vt:lpwstr>
  </property>
  <property fmtid="{D5CDD505-2E9C-101B-9397-08002B2CF9AE}" pid="22" name="LSATTR_Подпись__Нач__отдела_ФИО">
    <vt:lpwstr>_</vt:lpwstr>
  </property>
  <property fmtid="{D5CDD505-2E9C-101B-9397-08002B2CF9AE}" pid="23" name="LSATTR_Подпись__Нормоконтроль_Дата">
    <vt:lpwstr>_</vt:lpwstr>
  </property>
  <property fmtid="{D5CDD505-2E9C-101B-9397-08002B2CF9AE}" pid="24" name="LSATTR_Подпись__Нормоконтроль_ММ_ГГ.100004505300045">
    <vt:lpwstr>_</vt:lpwstr>
  </property>
  <property fmtid="{D5CDD505-2E9C-101B-9397-08002B2CF9AE}" pid="25" name="LSATTR_Подпись__Нормоконтроль_ФИО">
    <vt:lpwstr>_</vt:lpwstr>
  </property>
  <property fmtid="{D5CDD505-2E9C-101B-9397-08002B2CF9AE}" pid="26" name="LSATTR_Подпись__Проверил_Дата">
    <vt:lpwstr>_</vt:lpwstr>
  </property>
  <property fmtid="{D5CDD505-2E9C-101B-9397-08002B2CF9AE}" pid="27" name="LSATTR_Подпись__Проверил_ММ_ГГ.100004505400045">
    <vt:lpwstr>_</vt:lpwstr>
  </property>
  <property fmtid="{D5CDD505-2E9C-101B-9397-08002B2CF9AE}" pid="28" name="LSATTR_Подпись__Проверил_ФИО">
    <vt:lpwstr>_</vt:lpwstr>
  </property>
  <property fmtid="{D5CDD505-2E9C-101B-9397-08002B2CF9AE}" pid="29" name="LSATTR_Подпись__Разработал_Дата">
    <vt:lpwstr>_</vt:lpwstr>
  </property>
  <property fmtid="{D5CDD505-2E9C-101B-9397-08002B2CF9AE}" pid="30" name="LSATTR_Подпись__Разработал_ММ_ГГ.100004505500045">
    <vt:lpwstr>_</vt:lpwstr>
  </property>
  <property fmtid="{D5CDD505-2E9C-101B-9397-08002B2CF9AE}" pid="31" name="LSATTR_Подпись__Разработал_ФИО">
    <vt:lpwstr>_</vt:lpwstr>
  </property>
  <property fmtid="{D5CDD505-2E9C-101B-9397-08002B2CF9AE}" pid="32" name="LSATTR_Предприятие">
    <vt:lpwstr>_</vt:lpwstr>
  </property>
  <property fmtid="{D5CDD505-2E9C-101B-9397-08002B2CF9AE}" pid="33" name="LSATTR_Стадия_проектирования">
    <vt:lpwstr>_</vt:lpwstr>
  </property>
  <property fmtid="{D5CDD505-2E9C-101B-9397-08002B2CF9AE}" pid="34" name="LSATTR_Шифр_раздела">
    <vt:lpwstr>_</vt:lpwstr>
  </property>
  <property fmtid="{D5CDD505-2E9C-101B-9397-08002B2CF9AE}" pid="35" name="OL">
    <vt:lpwstr>ТОЛ. </vt:lpwstr>
  </property>
  <property fmtid="{D5CDD505-2E9C-101B-9397-08002B2CF9AE}" pid="36" name="Prilozhenie">
    <vt:lpwstr>_</vt:lpwstr>
  </property>
  <property fmtid="{D5CDD505-2E9C-101B-9397-08002B2CF9AE}" pid="37" name="TK">
    <vt:lpwstr>_</vt:lpwstr>
  </property>
</Properties>
</file>