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2AEEC" w14:textId="77777777" w:rsidR="003B01DE" w:rsidRPr="00C94D14" w:rsidRDefault="003B01DE" w:rsidP="00860151">
      <w:pPr>
        <w:pStyle w:val="1"/>
        <w:spacing w:before="0"/>
        <w:rPr>
          <w:rFonts w:ascii="Times New Roman" w:hAnsi="Times New Roman" w:cs="Times New Roman"/>
          <w:sz w:val="24"/>
          <w:szCs w:val="24"/>
          <w:lang w:val="ru-RU"/>
        </w:rPr>
      </w:pPr>
    </w:p>
    <w:p w14:paraId="4C9D499B" w14:textId="77777777" w:rsidR="00F424B1" w:rsidRPr="00C94D14" w:rsidRDefault="00F424B1" w:rsidP="00F424B1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491DB026" w14:textId="77777777" w:rsidR="00F20C22" w:rsidRPr="00C94D14" w:rsidRDefault="00F20C22" w:rsidP="00F424B1">
      <w:pPr>
        <w:spacing w:after="0" w:line="240" w:lineRule="auto"/>
        <w:ind w:hanging="567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2FB90C7" w14:textId="77777777" w:rsidR="00F20C22" w:rsidRPr="00C94D14" w:rsidRDefault="00F20C22" w:rsidP="00F424B1">
      <w:pPr>
        <w:spacing w:after="0" w:line="240" w:lineRule="auto"/>
        <w:ind w:hanging="567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57EDD624" w14:textId="77777777" w:rsidR="00F20C22" w:rsidRPr="00C94D14" w:rsidRDefault="00F20C22" w:rsidP="00F424B1">
      <w:pPr>
        <w:spacing w:after="0" w:line="240" w:lineRule="auto"/>
        <w:ind w:hanging="567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5A3D1797" w14:textId="77777777" w:rsidR="00470F73" w:rsidRPr="00C94D14" w:rsidRDefault="00470F73" w:rsidP="00470F73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74BEE700" w14:textId="77777777" w:rsidR="00470F73" w:rsidRPr="00C94D14" w:rsidRDefault="00470F73" w:rsidP="00470F73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5AB0E176" w14:textId="11886738" w:rsidR="00F20C22" w:rsidRDefault="00F20C22" w:rsidP="00470F73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Исх. </w:t>
      </w:r>
      <w:r w:rsidR="00211E79"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>№</w:t>
      </w:r>
      <w:r w:rsidR="00071176">
        <w:rPr>
          <w:rFonts w:ascii="Times New Roman" w:hAnsi="Times New Roman" w:cs="Times New Roman"/>
          <w:color w:val="auto"/>
          <w:sz w:val="24"/>
          <w:szCs w:val="24"/>
          <w:lang w:val="ru-RU"/>
        </w:rPr>
        <w:t>2</w:t>
      </w:r>
      <w:r w:rsidR="0035355B">
        <w:rPr>
          <w:rFonts w:ascii="Times New Roman" w:hAnsi="Times New Roman" w:cs="Times New Roman"/>
          <w:color w:val="auto"/>
          <w:sz w:val="24"/>
          <w:szCs w:val="24"/>
          <w:lang w:val="ru-RU"/>
        </w:rPr>
        <w:t>2</w:t>
      </w:r>
      <w:r w:rsidR="00CB23E9">
        <w:rPr>
          <w:rFonts w:ascii="Times New Roman" w:hAnsi="Times New Roman" w:cs="Times New Roman"/>
          <w:color w:val="auto"/>
          <w:sz w:val="24"/>
          <w:szCs w:val="24"/>
          <w:lang w:val="ru-RU"/>
        </w:rPr>
        <w:t>1</w:t>
      </w:r>
      <w:r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от </w:t>
      </w:r>
      <w:r w:rsidR="00071176">
        <w:rPr>
          <w:rFonts w:ascii="Times New Roman" w:hAnsi="Times New Roman" w:cs="Times New Roman"/>
          <w:color w:val="auto"/>
          <w:sz w:val="24"/>
          <w:szCs w:val="24"/>
          <w:lang w:val="ru-RU"/>
        </w:rPr>
        <w:t>2</w:t>
      </w:r>
      <w:r w:rsidR="005E7830">
        <w:rPr>
          <w:rFonts w:ascii="Times New Roman" w:hAnsi="Times New Roman" w:cs="Times New Roman"/>
          <w:color w:val="auto"/>
          <w:sz w:val="24"/>
          <w:szCs w:val="24"/>
          <w:lang w:val="ru-RU"/>
        </w:rPr>
        <w:t>5</w:t>
      </w:r>
      <w:r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>.</w:t>
      </w:r>
      <w:r w:rsidR="009E56BC">
        <w:rPr>
          <w:rFonts w:ascii="Times New Roman" w:hAnsi="Times New Roman" w:cs="Times New Roman"/>
          <w:color w:val="auto"/>
          <w:sz w:val="24"/>
          <w:szCs w:val="24"/>
          <w:lang w:val="ru-RU"/>
        </w:rPr>
        <w:t>0</w:t>
      </w:r>
      <w:r w:rsidR="009E0C81">
        <w:rPr>
          <w:rFonts w:ascii="Times New Roman" w:hAnsi="Times New Roman" w:cs="Times New Roman"/>
          <w:color w:val="auto"/>
          <w:sz w:val="24"/>
          <w:szCs w:val="24"/>
          <w:lang w:val="ru-RU"/>
        </w:rPr>
        <w:t>7</w:t>
      </w:r>
      <w:r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>.202</w:t>
      </w:r>
      <w:r w:rsidR="009E56BC">
        <w:rPr>
          <w:rFonts w:ascii="Times New Roman" w:hAnsi="Times New Roman" w:cs="Times New Roman"/>
          <w:color w:val="auto"/>
          <w:sz w:val="24"/>
          <w:szCs w:val="24"/>
          <w:lang w:val="ru-RU"/>
        </w:rPr>
        <w:t>3</w:t>
      </w:r>
      <w:r w:rsid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>г.</w:t>
      </w:r>
    </w:p>
    <w:p w14:paraId="56C624FD" w14:textId="1A63EAFF" w:rsidR="0035355B" w:rsidRDefault="0035355B" w:rsidP="00470F73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063AF88E" w14:textId="77777777" w:rsidR="00CD7261" w:rsidRDefault="00CD7261" w:rsidP="00470F73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0676E60B" w14:textId="77777777" w:rsidR="00CD7261" w:rsidRPr="00CD7261" w:rsidRDefault="00CD7261" w:rsidP="00DD00C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D726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ООО "Мир намоточных станков "</w:t>
      </w:r>
    </w:p>
    <w:p w14:paraId="2E2774D3" w14:textId="08678571" w:rsidR="00DD00C7" w:rsidRPr="00CD7261" w:rsidRDefault="0035355B" w:rsidP="00DD00C7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D72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ru-RU"/>
        </w:rPr>
        <w:t xml:space="preserve">       </w:t>
      </w:r>
      <w:r w:rsidR="00CD7261" w:rsidRPr="00CD72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119297,</w:t>
      </w:r>
      <w:r w:rsidR="00CD72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ru-RU"/>
        </w:rPr>
        <w:t xml:space="preserve"> г.</w:t>
      </w:r>
      <w:r w:rsidR="00CD7261" w:rsidRPr="00CD72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Москва,</w:t>
      </w:r>
      <w:r w:rsidR="00CD72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ru-RU"/>
        </w:rPr>
        <w:t xml:space="preserve"> </w:t>
      </w:r>
      <w:r w:rsidR="00CD7261" w:rsidRPr="00CD7261">
        <w:rPr>
          <w:rFonts w:ascii="Times New Roman" w:hAnsi="Times New Roman" w:cs="Times New Roman"/>
          <w:color w:val="auto"/>
          <w:sz w:val="24"/>
          <w:szCs w:val="24"/>
        </w:rPr>
        <w:t>ул. Родниковая, д.7, ворота № 3</w:t>
      </w:r>
    </w:p>
    <w:p w14:paraId="08FC3E76" w14:textId="4FF4E233" w:rsidR="00CD7261" w:rsidRDefault="00CD7261" w:rsidP="00DD00C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14:paraId="00969440" w14:textId="2BC206EF" w:rsidR="00CD7261" w:rsidRDefault="00CD7261" w:rsidP="00DD00C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14:paraId="4D90D4B1" w14:textId="77777777" w:rsidR="00CD7261" w:rsidRPr="00CD7261" w:rsidRDefault="00CD7261" w:rsidP="00DD00C7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7B231D0F" w14:textId="38F5136A" w:rsidR="00F20C22" w:rsidRPr="0069364C" w:rsidRDefault="00CD06B6" w:rsidP="005E7830">
      <w:pPr>
        <w:spacing w:after="0"/>
        <w:ind w:left="-426"/>
        <w:rPr>
          <w:rFonts w:ascii="Times New Roman" w:hAnsi="Times New Roman" w:cs="Times New Roman"/>
          <w:b/>
          <w:i/>
          <w:color w:val="auto"/>
          <w:sz w:val="24"/>
          <w:szCs w:val="24"/>
          <w:lang w:val="ru-RU"/>
        </w:rPr>
      </w:pPr>
      <w:r w:rsidRPr="00DD00C7">
        <w:rPr>
          <w:rFonts w:ascii="Times New Roman" w:hAnsi="Times New Roman" w:cs="Times New Roman"/>
          <w:b/>
          <w:i/>
          <w:color w:val="auto"/>
          <w:sz w:val="24"/>
          <w:szCs w:val="24"/>
          <w:lang w:val="ru-RU"/>
        </w:rPr>
        <w:t xml:space="preserve">Касательно </w:t>
      </w:r>
      <w:r w:rsidR="005E7830">
        <w:rPr>
          <w:rFonts w:ascii="Times New Roman" w:hAnsi="Times New Roman" w:cs="Times New Roman"/>
          <w:b/>
          <w:i/>
          <w:color w:val="auto"/>
          <w:sz w:val="24"/>
          <w:szCs w:val="24"/>
          <w:lang w:val="ru-RU"/>
        </w:rPr>
        <w:t xml:space="preserve">изготовления </w:t>
      </w:r>
      <w:r w:rsidR="00CD7261">
        <w:rPr>
          <w:rFonts w:ascii="Times New Roman" w:hAnsi="Times New Roman" w:cs="Times New Roman"/>
          <w:b/>
          <w:i/>
          <w:color w:val="auto"/>
          <w:sz w:val="24"/>
          <w:szCs w:val="24"/>
          <w:lang w:val="ru-RU"/>
        </w:rPr>
        <w:t>станка для намотки катушек электродвигателя</w:t>
      </w:r>
    </w:p>
    <w:p w14:paraId="0D1EB8D8" w14:textId="77777777" w:rsidR="009E0C81" w:rsidRDefault="009E0C81" w:rsidP="009E0C81">
      <w:pPr>
        <w:spacing w:after="0"/>
        <w:ind w:left="-426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6EA5FBA0" w14:textId="77777777" w:rsidR="009E0C81" w:rsidRDefault="009E0C81" w:rsidP="00CD06B6">
      <w:pPr>
        <w:spacing w:after="0" w:line="240" w:lineRule="auto"/>
        <w:ind w:left="-426"/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70B31C10" w14:textId="77777777" w:rsidR="00071176" w:rsidRPr="00C94D14" w:rsidRDefault="00071176" w:rsidP="00CD06B6">
      <w:pPr>
        <w:spacing w:after="0" w:line="240" w:lineRule="auto"/>
        <w:ind w:left="-426"/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2248843B" w14:textId="47D7D5C3" w:rsidR="00F20C22" w:rsidRDefault="007D777C" w:rsidP="0035355B">
      <w:pPr>
        <w:shd w:val="clear" w:color="auto" w:fill="FFFFFF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>Уважаемы</w:t>
      </w:r>
      <w:r w:rsidR="00CD7261">
        <w:rPr>
          <w:rFonts w:ascii="Times New Roman" w:hAnsi="Times New Roman" w:cs="Times New Roman"/>
          <w:color w:val="auto"/>
          <w:sz w:val="24"/>
          <w:szCs w:val="24"/>
          <w:lang w:val="ru-RU"/>
        </w:rPr>
        <w:t>е</w:t>
      </w:r>
      <w:r w:rsidR="0035355B">
        <w:rPr>
          <w:rFonts w:ascii="Arial" w:eastAsia="Times New Roman" w:hAnsi="Arial" w:cs="Arial"/>
          <w:i/>
          <w:iCs/>
          <w:color w:val="212529"/>
          <w:sz w:val="24"/>
          <w:szCs w:val="24"/>
          <w:lang w:val="ru-RU" w:eastAsia="ru-BY"/>
        </w:rPr>
        <w:t xml:space="preserve"> </w:t>
      </w:r>
      <w:r w:rsidR="00CD7261">
        <w:rPr>
          <w:rFonts w:ascii="Times New Roman" w:eastAsia="Times New Roman" w:hAnsi="Times New Roman" w:cs="Times New Roman"/>
          <w:color w:val="212529"/>
          <w:sz w:val="24"/>
          <w:szCs w:val="24"/>
          <w:lang w:val="ru-RU" w:eastAsia="ru-BY"/>
        </w:rPr>
        <w:t>господа</w:t>
      </w:r>
      <w:r w:rsidR="00F20C22"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>,</w:t>
      </w:r>
    </w:p>
    <w:p w14:paraId="53058CFF" w14:textId="77777777" w:rsidR="00997AA2" w:rsidRDefault="00997AA2" w:rsidP="00997AA2">
      <w:pPr>
        <w:spacing w:after="0" w:line="276" w:lineRule="auto"/>
        <w:ind w:left="-426" w:firstLine="568"/>
        <w:jc w:val="both"/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</w:pPr>
    </w:p>
    <w:p w14:paraId="4956AC28" w14:textId="7C4A48BA" w:rsidR="005E7830" w:rsidRDefault="00997AA2" w:rsidP="005E7830">
      <w:pPr>
        <w:spacing w:after="0" w:line="276" w:lineRule="auto"/>
        <w:ind w:left="-426" w:firstLine="568"/>
        <w:jc w:val="both"/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</w:pPr>
      <w:r w:rsidRPr="008A17EC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ООО «Евростанком» </w:t>
      </w:r>
      <w:r w:rsidR="005E7830" w:rsidRPr="008A17EC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просит рассмотреть возможность изготовления </w:t>
      </w:r>
      <w:r w:rsidR="008A17EC" w:rsidRPr="008A17EC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>станка для намотки катушек электродвигателя</w:t>
      </w:r>
      <w:r w:rsidR="005E7830" w:rsidRPr="008A17EC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 в соответствии с прилагаемым</w:t>
      </w:r>
      <w:r w:rsidR="005E7830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 техническим заданием</w:t>
      </w:r>
      <w:r w:rsidR="008A17EC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 в количестве </w:t>
      </w:r>
      <w:r w:rsidR="00CB23E9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>2</w:t>
      </w:r>
      <w:r w:rsidR="00292BCC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 (две)</w:t>
      </w:r>
      <w:bookmarkStart w:id="0" w:name="_GoBack"/>
      <w:bookmarkEnd w:id="0"/>
      <w:r w:rsidR="008A17EC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 </w:t>
      </w:r>
      <w:r w:rsidR="00CB23E9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>ед</w:t>
      </w:r>
      <w:r w:rsidR="004560A7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>и</w:t>
      </w:r>
      <w:r w:rsidR="00CB23E9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>ницы</w:t>
      </w:r>
      <w:r w:rsidR="005E7830"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 xml:space="preserve">. </w:t>
      </w:r>
    </w:p>
    <w:p w14:paraId="591CB11F" w14:textId="1535BB14" w:rsidR="00997AA2" w:rsidRPr="00D55821" w:rsidRDefault="005E7830" w:rsidP="005E7830">
      <w:pPr>
        <w:spacing w:after="0" w:line="276" w:lineRule="auto"/>
        <w:ind w:left="-426" w:firstLine="568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val="ru-RU"/>
        </w:rPr>
        <w:t>Просим направить в наш адрес коммерческое предложение с указанием стоимости, этапов оплаты и сроков изготовления.</w:t>
      </w:r>
    </w:p>
    <w:p w14:paraId="3CC3DA0A" w14:textId="2BFDB446" w:rsidR="00071176" w:rsidRDefault="00071176" w:rsidP="00071176">
      <w:pPr>
        <w:spacing w:after="0" w:line="276" w:lineRule="auto"/>
        <w:ind w:left="-426" w:firstLine="568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14:paraId="40907B10" w14:textId="77777777" w:rsidR="00A76088" w:rsidRPr="00C94D14" w:rsidRDefault="00A76088" w:rsidP="00470F73">
      <w:pPr>
        <w:spacing w:after="0" w:line="276" w:lineRule="auto"/>
        <w:ind w:left="-426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С уважением, </w:t>
      </w:r>
    </w:p>
    <w:p w14:paraId="01CDEEF5" w14:textId="48A639A1" w:rsidR="00A76088" w:rsidRPr="00DD00C7" w:rsidRDefault="005E7830" w:rsidP="00470F73">
      <w:pPr>
        <w:tabs>
          <w:tab w:val="left" w:pos="5103"/>
          <w:tab w:val="left" w:pos="6663"/>
          <w:tab w:val="left" w:pos="6946"/>
          <w:tab w:val="right" w:pos="8364"/>
        </w:tabs>
        <w:spacing w:after="0" w:line="276" w:lineRule="auto"/>
        <w:ind w:left="-426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Д</w:t>
      </w:r>
      <w:r w:rsidR="00AE3CC6" w:rsidRPr="00C94D14">
        <w:rPr>
          <w:rFonts w:ascii="Times New Roman" w:hAnsi="Times New Roman" w:cs="Times New Roman"/>
          <w:color w:val="auto"/>
          <w:sz w:val="24"/>
          <w:szCs w:val="24"/>
          <w:lang w:val="ru-RU"/>
        </w:rPr>
        <w:t>иректор</w:t>
      </w:r>
      <w:r w:rsidR="00DD00C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ООО </w:t>
      </w:r>
      <w:r w:rsidR="00DD00C7" w:rsidRPr="009E56BC">
        <w:rPr>
          <w:rFonts w:ascii="Times New Roman" w:hAnsi="Times New Roman" w:cs="Times New Roman"/>
          <w:color w:val="auto"/>
          <w:sz w:val="24"/>
          <w:szCs w:val="24"/>
          <w:lang w:val="ru-RU"/>
        </w:rPr>
        <w:t>“</w:t>
      </w:r>
      <w:r w:rsidR="00DD00C7">
        <w:rPr>
          <w:rFonts w:ascii="Times New Roman" w:hAnsi="Times New Roman" w:cs="Times New Roman"/>
          <w:color w:val="auto"/>
          <w:sz w:val="24"/>
          <w:szCs w:val="24"/>
          <w:lang w:val="ru-RU"/>
        </w:rPr>
        <w:t>Евростанком</w:t>
      </w:r>
      <w:r w:rsidR="00DD00C7" w:rsidRPr="009E56BC">
        <w:rPr>
          <w:rFonts w:ascii="Times New Roman" w:hAnsi="Times New Roman" w:cs="Times New Roman"/>
          <w:color w:val="auto"/>
          <w:sz w:val="24"/>
          <w:szCs w:val="24"/>
          <w:lang w:val="ru-RU"/>
        </w:rPr>
        <w:t>”</w:t>
      </w:r>
    </w:p>
    <w:p w14:paraId="5454CDD2" w14:textId="5B67B028" w:rsidR="00A76088" w:rsidRPr="00C94D14" w:rsidRDefault="005E7830" w:rsidP="00470F73">
      <w:pPr>
        <w:tabs>
          <w:tab w:val="left" w:pos="5103"/>
          <w:tab w:val="left" w:pos="6663"/>
          <w:tab w:val="left" w:pos="6946"/>
          <w:tab w:val="right" w:pos="8364"/>
        </w:tabs>
        <w:spacing w:after="0" w:line="276" w:lineRule="auto"/>
        <w:ind w:left="-426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Кротов Д.Г.                  </w:t>
      </w: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33DDD4CF" wp14:editId="6039E0B7">
            <wp:simplePos x="0" y="0"/>
            <wp:positionH relativeFrom="column">
              <wp:posOffset>0</wp:posOffset>
            </wp:positionH>
            <wp:positionV relativeFrom="paragraph">
              <wp:posOffset>37465</wp:posOffset>
            </wp:positionV>
            <wp:extent cx="695142" cy="1005346"/>
            <wp:effectExtent l="57150" t="38100" r="48260" b="42545"/>
            <wp:wrapNone/>
            <wp:docPr id="3" name="Изображение 1" descr="/Volumes/KINGSTON/Eurostancom/ДГ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/Volumes/KINGSTON/Eurostancom/ДГ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96891">
                      <a:off x="0" y="0"/>
                      <a:ext cx="695142" cy="100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       </w:t>
      </w:r>
    </w:p>
    <w:p w14:paraId="5468E08F" w14:textId="77777777" w:rsidR="00D93765" w:rsidRPr="00C94D14" w:rsidRDefault="00D93765" w:rsidP="00D93765">
      <w:pPr>
        <w:tabs>
          <w:tab w:val="left" w:pos="5103"/>
          <w:tab w:val="left" w:pos="6663"/>
          <w:tab w:val="left" w:pos="6946"/>
          <w:tab w:val="right" w:pos="8364"/>
        </w:tabs>
        <w:spacing w:after="0" w:line="276" w:lineRule="auto"/>
        <w:ind w:hanging="426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sectPr w:rsidR="00D93765" w:rsidRPr="00C94D14" w:rsidSect="007D777C">
      <w:headerReference w:type="default" r:id="rId10"/>
      <w:footerReference w:type="default" r:id="rId11"/>
      <w:footerReference w:type="first" r:id="rId12"/>
      <w:pgSz w:w="12240" w:h="15840" w:code="1"/>
      <w:pgMar w:top="1418" w:right="758" w:bottom="851" w:left="1800" w:header="864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1DA589" w14:textId="77777777" w:rsidR="00951C54" w:rsidRDefault="00951C54">
      <w:pPr>
        <w:spacing w:after="0" w:line="240" w:lineRule="auto"/>
      </w:pPr>
      <w:r>
        <w:separator/>
      </w:r>
    </w:p>
  </w:endnote>
  <w:endnote w:type="continuationSeparator" w:id="0">
    <w:p w14:paraId="51061FB0" w14:textId="77777777" w:rsidR="00951C54" w:rsidRDefault="0095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15110272"/>
      <w:docPartObj>
        <w:docPartGallery w:val="Page Numbers (Bottom of Page)"/>
        <w:docPartUnique/>
      </w:docPartObj>
    </w:sdtPr>
    <w:sdtEndPr/>
    <w:sdtContent>
      <w:p w14:paraId="744A726A" w14:textId="77777777" w:rsidR="007D777C" w:rsidRDefault="007D777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C06" w:rsidRPr="00AA7C06">
          <w:rPr>
            <w:noProof/>
            <w:lang w:val="ru-RU"/>
          </w:rPr>
          <w:t>1</w:t>
        </w:r>
        <w:r>
          <w:fldChar w:fldCharType="end"/>
        </w:r>
      </w:p>
    </w:sdtContent>
  </w:sdt>
  <w:p w14:paraId="67144BCF" w14:textId="77777777" w:rsidR="007D777C" w:rsidRDefault="007D777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41730438"/>
      <w:docPartObj>
        <w:docPartGallery w:val="Page Numbers (Bottom of Page)"/>
        <w:docPartUnique/>
      </w:docPartObj>
    </w:sdtPr>
    <w:sdtEndPr/>
    <w:sdtContent>
      <w:p w14:paraId="5FE70EF4" w14:textId="77777777" w:rsidR="007D777C" w:rsidRDefault="007D777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D777C">
          <w:rPr>
            <w:noProof/>
            <w:lang w:val="ru-RU"/>
          </w:rPr>
          <w:t>1</w:t>
        </w:r>
        <w:r>
          <w:fldChar w:fldCharType="end"/>
        </w:r>
      </w:p>
    </w:sdtContent>
  </w:sdt>
  <w:p w14:paraId="3E35929D" w14:textId="77777777" w:rsidR="007D777C" w:rsidRDefault="007D777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091AB" w14:textId="77777777" w:rsidR="00951C54" w:rsidRDefault="00951C54">
      <w:pPr>
        <w:spacing w:after="0" w:line="240" w:lineRule="auto"/>
      </w:pPr>
      <w:r>
        <w:separator/>
      </w:r>
    </w:p>
  </w:footnote>
  <w:footnote w:type="continuationSeparator" w:id="0">
    <w:p w14:paraId="3E1B4414" w14:textId="77777777" w:rsidR="00951C54" w:rsidRDefault="0095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FA7BF" w14:textId="77777777" w:rsidR="00C94D14" w:rsidRDefault="00C94D14">
    <w:pPr>
      <w:pStyle w:val="a7"/>
    </w:pPr>
    <w:r w:rsidRPr="00C94D14">
      <w:rPr>
        <w:rFonts w:ascii="Times New Roman" w:hAnsi="Times New Roman" w:cs="Times New Roman"/>
        <w:noProof/>
        <w:sz w:val="24"/>
        <w:szCs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211DA713" wp14:editId="099F476B">
          <wp:simplePos x="0" y="0"/>
          <wp:positionH relativeFrom="column">
            <wp:posOffset>-1143001</wp:posOffset>
          </wp:positionH>
          <wp:positionV relativeFrom="paragraph">
            <wp:posOffset>-586740</wp:posOffset>
          </wp:positionV>
          <wp:extent cx="7757389" cy="1912620"/>
          <wp:effectExtent l="0" t="0" r="0" b="0"/>
          <wp:wrapNone/>
          <wp:docPr id="6" name="Рисунок 1" descr="C:\Users\Администратор\Desktop\blank_eurostancom-0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Администратор\Desktop\blank_eurostancom-0.bmp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46"/>
                  <a:stretch/>
                </pic:blipFill>
                <pic:spPr bwMode="auto">
                  <a:xfrm>
                    <a:off x="0" y="0"/>
                    <a:ext cx="7768384" cy="191533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BC4B11"/>
    <w:multiLevelType w:val="hybridMultilevel"/>
    <w:tmpl w:val="F7A62D2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E575F"/>
    <w:multiLevelType w:val="hybridMultilevel"/>
    <w:tmpl w:val="BC50E656"/>
    <w:lvl w:ilvl="0" w:tplc="0988E35C">
      <w:start w:val="896"/>
      <w:numFmt w:val="bullet"/>
      <w:lvlText w:val="-"/>
      <w:lvlJc w:val="left"/>
      <w:pPr>
        <w:ind w:left="-207" w:hanging="360"/>
      </w:pPr>
      <w:rPr>
        <w:rFonts w:ascii="Book Antiqua" w:eastAsiaTheme="minorHAnsi" w:hAnsi="Book Antiqu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3E62673E"/>
    <w:multiLevelType w:val="hybridMultilevel"/>
    <w:tmpl w:val="F7480F68"/>
    <w:lvl w:ilvl="0" w:tplc="12E2BAB2">
      <w:start w:val="10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A0843"/>
    <w:multiLevelType w:val="hybridMultilevel"/>
    <w:tmpl w:val="FE0A551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02BC6"/>
    <w:multiLevelType w:val="hybridMultilevel"/>
    <w:tmpl w:val="1FC2B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5C305A"/>
    <w:multiLevelType w:val="hybridMultilevel"/>
    <w:tmpl w:val="30602A76"/>
    <w:lvl w:ilvl="0" w:tplc="8B8E42C6">
      <w:start w:val="1"/>
      <w:numFmt w:val="decimal"/>
      <w:lvlText w:val="%1)"/>
      <w:lvlJc w:val="left"/>
      <w:pPr>
        <w:ind w:left="562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24A2F03"/>
    <w:multiLevelType w:val="hybridMultilevel"/>
    <w:tmpl w:val="59A0B2E4"/>
    <w:lvl w:ilvl="0" w:tplc="38A0E0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5B0D6A"/>
    <w:multiLevelType w:val="hybridMultilevel"/>
    <w:tmpl w:val="774408A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1D0"/>
    <w:rsid w:val="00005676"/>
    <w:rsid w:val="00014E8D"/>
    <w:rsid w:val="00035457"/>
    <w:rsid w:val="00050551"/>
    <w:rsid w:val="00051D1B"/>
    <w:rsid w:val="000528A4"/>
    <w:rsid w:val="00054885"/>
    <w:rsid w:val="00071176"/>
    <w:rsid w:val="000800C2"/>
    <w:rsid w:val="000908A2"/>
    <w:rsid w:val="00095883"/>
    <w:rsid w:val="000A1E04"/>
    <w:rsid w:val="000A300A"/>
    <w:rsid w:val="000A4FBB"/>
    <w:rsid w:val="000A5A61"/>
    <w:rsid w:val="000A7C7C"/>
    <w:rsid w:val="000B2B26"/>
    <w:rsid w:val="000C2D68"/>
    <w:rsid w:val="000C4025"/>
    <w:rsid w:val="000C6B24"/>
    <w:rsid w:val="000C752D"/>
    <w:rsid w:val="000D2AA0"/>
    <w:rsid w:val="000D7CDE"/>
    <w:rsid w:val="000E06F0"/>
    <w:rsid w:val="000E28D6"/>
    <w:rsid w:val="001100AA"/>
    <w:rsid w:val="0011773B"/>
    <w:rsid w:val="00124878"/>
    <w:rsid w:val="0012669D"/>
    <w:rsid w:val="001356A3"/>
    <w:rsid w:val="00135E3A"/>
    <w:rsid w:val="00137BA1"/>
    <w:rsid w:val="00140830"/>
    <w:rsid w:val="0014180F"/>
    <w:rsid w:val="00147111"/>
    <w:rsid w:val="00153345"/>
    <w:rsid w:val="00154237"/>
    <w:rsid w:val="00157960"/>
    <w:rsid w:val="001602C9"/>
    <w:rsid w:val="001625CC"/>
    <w:rsid w:val="001672E4"/>
    <w:rsid w:val="00182C88"/>
    <w:rsid w:val="00192DBB"/>
    <w:rsid w:val="001945BA"/>
    <w:rsid w:val="001B18CB"/>
    <w:rsid w:val="001C3BEA"/>
    <w:rsid w:val="001C670D"/>
    <w:rsid w:val="001E3ADF"/>
    <w:rsid w:val="001E4845"/>
    <w:rsid w:val="001F6279"/>
    <w:rsid w:val="001F7DB4"/>
    <w:rsid w:val="00200BB3"/>
    <w:rsid w:val="00201554"/>
    <w:rsid w:val="00211E79"/>
    <w:rsid w:val="002143B3"/>
    <w:rsid w:val="00246642"/>
    <w:rsid w:val="002470FF"/>
    <w:rsid w:val="00254060"/>
    <w:rsid w:val="0025777E"/>
    <w:rsid w:val="002642F7"/>
    <w:rsid w:val="00265774"/>
    <w:rsid w:val="00273011"/>
    <w:rsid w:val="0027722A"/>
    <w:rsid w:val="002866FA"/>
    <w:rsid w:val="00292BCC"/>
    <w:rsid w:val="002959B9"/>
    <w:rsid w:val="002A03F4"/>
    <w:rsid w:val="002B393D"/>
    <w:rsid w:val="002B654F"/>
    <w:rsid w:val="002B6AC5"/>
    <w:rsid w:val="002C785C"/>
    <w:rsid w:val="002E08E8"/>
    <w:rsid w:val="002E2AF5"/>
    <w:rsid w:val="002E4370"/>
    <w:rsid w:val="002E4705"/>
    <w:rsid w:val="002E4FA8"/>
    <w:rsid w:val="002E5D76"/>
    <w:rsid w:val="002E6B66"/>
    <w:rsid w:val="00304315"/>
    <w:rsid w:val="00312BAC"/>
    <w:rsid w:val="00317B2F"/>
    <w:rsid w:val="00324CB7"/>
    <w:rsid w:val="00337E38"/>
    <w:rsid w:val="00347477"/>
    <w:rsid w:val="00351AA4"/>
    <w:rsid w:val="0035355B"/>
    <w:rsid w:val="003610D9"/>
    <w:rsid w:val="00361CF5"/>
    <w:rsid w:val="00365E00"/>
    <w:rsid w:val="00383532"/>
    <w:rsid w:val="00383EAD"/>
    <w:rsid w:val="00387975"/>
    <w:rsid w:val="0039121D"/>
    <w:rsid w:val="003B01DE"/>
    <w:rsid w:val="003C06EA"/>
    <w:rsid w:val="003C569A"/>
    <w:rsid w:val="003D71BC"/>
    <w:rsid w:val="003E5028"/>
    <w:rsid w:val="003E74BE"/>
    <w:rsid w:val="003F068B"/>
    <w:rsid w:val="00410D28"/>
    <w:rsid w:val="00426924"/>
    <w:rsid w:val="00431BF1"/>
    <w:rsid w:val="0043271D"/>
    <w:rsid w:val="00440445"/>
    <w:rsid w:val="00452A7D"/>
    <w:rsid w:val="004560A7"/>
    <w:rsid w:val="00470F73"/>
    <w:rsid w:val="00471CF0"/>
    <w:rsid w:val="0047267B"/>
    <w:rsid w:val="00485D91"/>
    <w:rsid w:val="004966D7"/>
    <w:rsid w:val="0049692D"/>
    <w:rsid w:val="004A4085"/>
    <w:rsid w:val="004B06DE"/>
    <w:rsid w:val="004B0CC9"/>
    <w:rsid w:val="004E3B7F"/>
    <w:rsid w:val="004E6283"/>
    <w:rsid w:val="004F10AD"/>
    <w:rsid w:val="004F551A"/>
    <w:rsid w:val="004F737D"/>
    <w:rsid w:val="00501452"/>
    <w:rsid w:val="0050761B"/>
    <w:rsid w:val="00515323"/>
    <w:rsid w:val="00516F11"/>
    <w:rsid w:val="0052530E"/>
    <w:rsid w:val="005258BC"/>
    <w:rsid w:val="005262D2"/>
    <w:rsid w:val="00526C0F"/>
    <w:rsid w:val="00533731"/>
    <w:rsid w:val="0054336C"/>
    <w:rsid w:val="0054350A"/>
    <w:rsid w:val="005474D8"/>
    <w:rsid w:val="00553588"/>
    <w:rsid w:val="00555895"/>
    <w:rsid w:val="00561827"/>
    <w:rsid w:val="00561976"/>
    <w:rsid w:val="00562380"/>
    <w:rsid w:val="00566D50"/>
    <w:rsid w:val="005719A3"/>
    <w:rsid w:val="005A1AFE"/>
    <w:rsid w:val="005A3922"/>
    <w:rsid w:val="005A56E1"/>
    <w:rsid w:val="005C76CF"/>
    <w:rsid w:val="005D0C54"/>
    <w:rsid w:val="005D1525"/>
    <w:rsid w:val="005D5A5B"/>
    <w:rsid w:val="005E7830"/>
    <w:rsid w:val="005F1BFF"/>
    <w:rsid w:val="00602ECC"/>
    <w:rsid w:val="006048D3"/>
    <w:rsid w:val="00626B02"/>
    <w:rsid w:val="00632951"/>
    <w:rsid w:val="00637408"/>
    <w:rsid w:val="00650A53"/>
    <w:rsid w:val="00670072"/>
    <w:rsid w:val="00672B98"/>
    <w:rsid w:val="00675098"/>
    <w:rsid w:val="00685202"/>
    <w:rsid w:val="0069364C"/>
    <w:rsid w:val="006B7E34"/>
    <w:rsid w:val="006D3FE2"/>
    <w:rsid w:val="006D4490"/>
    <w:rsid w:val="006E273B"/>
    <w:rsid w:val="006E412E"/>
    <w:rsid w:val="006F525D"/>
    <w:rsid w:val="00701280"/>
    <w:rsid w:val="007038C0"/>
    <w:rsid w:val="00711CE1"/>
    <w:rsid w:val="00712C6D"/>
    <w:rsid w:val="007217DA"/>
    <w:rsid w:val="0072322D"/>
    <w:rsid w:val="00726455"/>
    <w:rsid w:val="00732D04"/>
    <w:rsid w:val="00734347"/>
    <w:rsid w:val="00736A06"/>
    <w:rsid w:val="007413E1"/>
    <w:rsid w:val="00741D92"/>
    <w:rsid w:val="00745FA9"/>
    <w:rsid w:val="007533E6"/>
    <w:rsid w:val="00753ADE"/>
    <w:rsid w:val="0075469F"/>
    <w:rsid w:val="00755B4C"/>
    <w:rsid w:val="007647A0"/>
    <w:rsid w:val="007805BF"/>
    <w:rsid w:val="00780D5C"/>
    <w:rsid w:val="00782A4C"/>
    <w:rsid w:val="00783128"/>
    <w:rsid w:val="0078650F"/>
    <w:rsid w:val="007930C8"/>
    <w:rsid w:val="007A47A6"/>
    <w:rsid w:val="007A7A02"/>
    <w:rsid w:val="007C26D1"/>
    <w:rsid w:val="007C3C77"/>
    <w:rsid w:val="007C51D0"/>
    <w:rsid w:val="007D2E14"/>
    <w:rsid w:val="007D4FF3"/>
    <w:rsid w:val="007D777C"/>
    <w:rsid w:val="00802809"/>
    <w:rsid w:val="00803682"/>
    <w:rsid w:val="00804052"/>
    <w:rsid w:val="00810414"/>
    <w:rsid w:val="008108F2"/>
    <w:rsid w:val="00814CCC"/>
    <w:rsid w:val="00815A8C"/>
    <w:rsid w:val="00816D65"/>
    <w:rsid w:val="00822364"/>
    <w:rsid w:val="008229AF"/>
    <w:rsid w:val="00835DA9"/>
    <w:rsid w:val="0084073F"/>
    <w:rsid w:val="008454DC"/>
    <w:rsid w:val="008469F4"/>
    <w:rsid w:val="00857751"/>
    <w:rsid w:val="00860151"/>
    <w:rsid w:val="00861910"/>
    <w:rsid w:val="00862559"/>
    <w:rsid w:val="008629EE"/>
    <w:rsid w:val="0086727F"/>
    <w:rsid w:val="008750A1"/>
    <w:rsid w:val="0087568B"/>
    <w:rsid w:val="008A17EC"/>
    <w:rsid w:val="008A3E84"/>
    <w:rsid w:val="008B0109"/>
    <w:rsid w:val="008B2EA1"/>
    <w:rsid w:val="008B3AB8"/>
    <w:rsid w:val="008C20B4"/>
    <w:rsid w:val="008C25AB"/>
    <w:rsid w:val="008E54CA"/>
    <w:rsid w:val="008F6B88"/>
    <w:rsid w:val="0090493C"/>
    <w:rsid w:val="009174D6"/>
    <w:rsid w:val="00923A68"/>
    <w:rsid w:val="009302CD"/>
    <w:rsid w:val="00932861"/>
    <w:rsid w:val="00941F2D"/>
    <w:rsid w:val="00951C54"/>
    <w:rsid w:val="00953CDA"/>
    <w:rsid w:val="009731BA"/>
    <w:rsid w:val="0097585D"/>
    <w:rsid w:val="0097620D"/>
    <w:rsid w:val="00982F4A"/>
    <w:rsid w:val="009860CD"/>
    <w:rsid w:val="0099176E"/>
    <w:rsid w:val="0099298E"/>
    <w:rsid w:val="00997AA2"/>
    <w:rsid w:val="009B793C"/>
    <w:rsid w:val="009B7E1B"/>
    <w:rsid w:val="009B7E78"/>
    <w:rsid w:val="009C2885"/>
    <w:rsid w:val="009C473A"/>
    <w:rsid w:val="009E090C"/>
    <w:rsid w:val="009E0C81"/>
    <w:rsid w:val="009E56BC"/>
    <w:rsid w:val="009F1674"/>
    <w:rsid w:val="009F1F37"/>
    <w:rsid w:val="009F3BDD"/>
    <w:rsid w:val="009F66CC"/>
    <w:rsid w:val="00A11FD8"/>
    <w:rsid w:val="00A14A77"/>
    <w:rsid w:val="00A418D8"/>
    <w:rsid w:val="00A45724"/>
    <w:rsid w:val="00A45E67"/>
    <w:rsid w:val="00A52BC6"/>
    <w:rsid w:val="00A62522"/>
    <w:rsid w:val="00A64EAA"/>
    <w:rsid w:val="00A66176"/>
    <w:rsid w:val="00A72E89"/>
    <w:rsid w:val="00A733F9"/>
    <w:rsid w:val="00A76088"/>
    <w:rsid w:val="00A77BE9"/>
    <w:rsid w:val="00A87AE9"/>
    <w:rsid w:val="00A910F6"/>
    <w:rsid w:val="00A97925"/>
    <w:rsid w:val="00AA71D3"/>
    <w:rsid w:val="00AA7974"/>
    <w:rsid w:val="00AA7C06"/>
    <w:rsid w:val="00AB3CCC"/>
    <w:rsid w:val="00AB68ED"/>
    <w:rsid w:val="00AC0DDF"/>
    <w:rsid w:val="00AC22DB"/>
    <w:rsid w:val="00AC7940"/>
    <w:rsid w:val="00AC7C8B"/>
    <w:rsid w:val="00AE1AF4"/>
    <w:rsid w:val="00AE3CC6"/>
    <w:rsid w:val="00AE413A"/>
    <w:rsid w:val="00AE6E97"/>
    <w:rsid w:val="00AF1CEB"/>
    <w:rsid w:val="00AF50F0"/>
    <w:rsid w:val="00AF5ED7"/>
    <w:rsid w:val="00AF6D0A"/>
    <w:rsid w:val="00B00F52"/>
    <w:rsid w:val="00B01662"/>
    <w:rsid w:val="00B074A2"/>
    <w:rsid w:val="00B11603"/>
    <w:rsid w:val="00B130F9"/>
    <w:rsid w:val="00B13519"/>
    <w:rsid w:val="00B24DBA"/>
    <w:rsid w:val="00B25B6C"/>
    <w:rsid w:val="00B2633F"/>
    <w:rsid w:val="00B27262"/>
    <w:rsid w:val="00B338A8"/>
    <w:rsid w:val="00B34F9E"/>
    <w:rsid w:val="00B47F7B"/>
    <w:rsid w:val="00B55ED9"/>
    <w:rsid w:val="00B57D75"/>
    <w:rsid w:val="00B60ACC"/>
    <w:rsid w:val="00B673C2"/>
    <w:rsid w:val="00B834B8"/>
    <w:rsid w:val="00B8502E"/>
    <w:rsid w:val="00B95B99"/>
    <w:rsid w:val="00BA3D79"/>
    <w:rsid w:val="00BA5681"/>
    <w:rsid w:val="00BB0527"/>
    <w:rsid w:val="00BC7B74"/>
    <w:rsid w:val="00BD4311"/>
    <w:rsid w:val="00BD7515"/>
    <w:rsid w:val="00BF6F79"/>
    <w:rsid w:val="00BF70BB"/>
    <w:rsid w:val="00C00651"/>
    <w:rsid w:val="00C00729"/>
    <w:rsid w:val="00C02A5A"/>
    <w:rsid w:val="00C114EA"/>
    <w:rsid w:val="00C31864"/>
    <w:rsid w:val="00C40049"/>
    <w:rsid w:val="00C50FE8"/>
    <w:rsid w:val="00C53ABE"/>
    <w:rsid w:val="00C609BD"/>
    <w:rsid w:val="00C64CFA"/>
    <w:rsid w:val="00C66894"/>
    <w:rsid w:val="00C67724"/>
    <w:rsid w:val="00C73B18"/>
    <w:rsid w:val="00C934A9"/>
    <w:rsid w:val="00C94D14"/>
    <w:rsid w:val="00CA0DA3"/>
    <w:rsid w:val="00CA444F"/>
    <w:rsid w:val="00CB23E9"/>
    <w:rsid w:val="00CB445B"/>
    <w:rsid w:val="00CB597E"/>
    <w:rsid w:val="00CC3D44"/>
    <w:rsid w:val="00CC67EA"/>
    <w:rsid w:val="00CD06B6"/>
    <w:rsid w:val="00CD11F3"/>
    <w:rsid w:val="00CD4377"/>
    <w:rsid w:val="00CD7261"/>
    <w:rsid w:val="00CE2A8B"/>
    <w:rsid w:val="00CF2130"/>
    <w:rsid w:val="00D02BE4"/>
    <w:rsid w:val="00D071BF"/>
    <w:rsid w:val="00D12033"/>
    <w:rsid w:val="00D14A9A"/>
    <w:rsid w:val="00D1536D"/>
    <w:rsid w:val="00D179FA"/>
    <w:rsid w:val="00D30ECE"/>
    <w:rsid w:val="00D32D70"/>
    <w:rsid w:val="00D42701"/>
    <w:rsid w:val="00D5272D"/>
    <w:rsid w:val="00D53523"/>
    <w:rsid w:val="00D54DCE"/>
    <w:rsid w:val="00D55821"/>
    <w:rsid w:val="00D630B8"/>
    <w:rsid w:val="00D714B5"/>
    <w:rsid w:val="00D72293"/>
    <w:rsid w:val="00D726F1"/>
    <w:rsid w:val="00D829A5"/>
    <w:rsid w:val="00D93765"/>
    <w:rsid w:val="00D94554"/>
    <w:rsid w:val="00D94678"/>
    <w:rsid w:val="00D94A97"/>
    <w:rsid w:val="00DB0E57"/>
    <w:rsid w:val="00DB2963"/>
    <w:rsid w:val="00DC08BF"/>
    <w:rsid w:val="00DC0A8B"/>
    <w:rsid w:val="00DC1D68"/>
    <w:rsid w:val="00DC3826"/>
    <w:rsid w:val="00DC7195"/>
    <w:rsid w:val="00DD00C7"/>
    <w:rsid w:val="00DD5910"/>
    <w:rsid w:val="00DE3623"/>
    <w:rsid w:val="00DE42FB"/>
    <w:rsid w:val="00DE7ACA"/>
    <w:rsid w:val="00DF603A"/>
    <w:rsid w:val="00E07C86"/>
    <w:rsid w:val="00E131BA"/>
    <w:rsid w:val="00E231CD"/>
    <w:rsid w:val="00E30766"/>
    <w:rsid w:val="00E354C4"/>
    <w:rsid w:val="00E36CA9"/>
    <w:rsid w:val="00E378A3"/>
    <w:rsid w:val="00E42064"/>
    <w:rsid w:val="00E46222"/>
    <w:rsid w:val="00E51746"/>
    <w:rsid w:val="00E657FB"/>
    <w:rsid w:val="00E75DEF"/>
    <w:rsid w:val="00E865F1"/>
    <w:rsid w:val="00E90D22"/>
    <w:rsid w:val="00E92084"/>
    <w:rsid w:val="00E9427D"/>
    <w:rsid w:val="00EB3886"/>
    <w:rsid w:val="00EE2694"/>
    <w:rsid w:val="00EF10AB"/>
    <w:rsid w:val="00F153A2"/>
    <w:rsid w:val="00F20C22"/>
    <w:rsid w:val="00F30F25"/>
    <w:rsid w:val="00F37BA7"/>
    <w:rsid w:val="00F41F1D"/>
    <w:rsid w:val="00F424B1"/>
    <w:rsid w:val="00F45790"/>
    <w:rsid w:val="00F62244"/>
    <w:rsid w:val="00F64097"/>
    <w:rsid w:val="00F6532E"/>
    <w:rsid w:val="00F85F2B"/>
    <w:rsid w:val="00F91589"/>
    <w:rsid w:val="00F97666"/>
    <w:rsid w:val="00FA0742"/>
    <w:rsid w:val="00FA7776"/>
    <w:rsid w:val="00FD14E2"/>
    <w:rsid w:val="00FD2751"/>
    <w:rsid w:val="00FD44DA"/>
    <w:rsid w:val="00FD4CE3"/>
    <w:rsid w:val="00FF1999"/>
    <w:rsid w:val="00FF3210"/>
    <w:rsid w:val="00FF6791"/>
    <w:rsid w:val="00FF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4F529A3"/>
  <w15:docId w15:val="{46ECB9F6-92E8-439E-86D6-0A1ADA10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95959" w:themeColor="text1" w:themeTint="A6"/>
        <w:sz w:val="19"/>
        <w:szCs w:val="19"/>
        <w:lang w:val="sv-SE" w:eastAsia="sv-SE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67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1826C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5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B564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</w:style>
  <w:style w:type="character" w:styleId="a5">
    <w:name w:val="Placeholder Text"/>
    <w:basedOn w:val="a0"/>
    <w:uiPriority w:val="99"/>
    <w:semiHidden/>
    <w:rPr>
      <w:color w:val="808080"/>
    </w:rPr>
  </w:style>
  <w:style w:type="table" w:styleId="a6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</w:style>
  <w:style w:type="paragraph" w:styleId="a9">
    <w:name w:val="No Spacing"/>
    <w:uiPriority w:val="1"/>
    <w:qFormat/>
    <w:pPr>
      <w:spacing w:after="0" w:line="264" w:lineRule="auto"/>
    </w:pPr>
  </w:style>
  <w:style w:type="paragraph" w:customStyle="1" w:styleId="Namn">
    <w:name w:val="Namn"/>
    <w:basedOn w:val="a"/>
    <w:uiPriority w:val="2"/>
    <w:qFormat/>
    <w:pPr>
      <w:spacing w:after="0" w:line="216" w:lineRule="auto"/>
    </w:pPr>
    <w:rPr>
      <w:rFonts w:asciiTheme="majorHAnsi" w:eastAsiaTheme="majorEastAsia" w:hAnsiTheme="majorHAnsi" w:cstheme="majorBidi"/>
      <w:color w:val="11826C" w:themeColor="accent1" w:themeShade="BF"/>
      <w:sz w:val="28"/>
      <w:szCs w:val="28"/>
    </w:rPr>
  </w:style>
  <w:style w:type="paragraph" w:styleId="aa">
    <w:name w:val="Date"/>
    <w:basedOn w:val="a"/>
    <w:next w:val="a"/>
    <w:link w:val="ab"/>
    <w:uiPriority w:val="2"/>
    <w:unhideWhenUsed/>
    <w:pPr>
      <w:spacing w:after="400"/>
    </w:pPr>
  </w:style>
  <w:style w:type="character" w:customStyle="1" w:styleId="ab">
    <w:name w:val="Дата Знак"/>
    <w:basedOn w:val="a0"/>
    <w:link w:val="aa"/>
    <w:uiPriority w:val="2"/>
  </w:style>
  <w:style w:type="paragraph" w:customStyle="1" w:styleId="Kontaktinformation">
    <w:name w:val="Kontaktinformation"/>
    <w:basedOn w:val="a"/>
    <w:uiPriority w:val="2"/>
    <w:qFormat/>
    <w:pPr>
      <w:spacing w:after="480"/>
      <w:contextualSpacing/>
    </w:pPr>
  </w:style>
  <w:style w:type="paragraph" w:styleId="ac">
    <w:name w:val="Closing"/>
    <w:basedOn w:val="a"/>
    <w:link w:val="ad"/>
    <w:uiPriority w:val="2"/>
    <w:unhideWhenUsed/>
    <w:qFormat/>
    <w:pPr>
      <w:spacing w:before="600" w:after="800"/>
    </w:pPr>
  </w:style>
  <w:style w:type="character" w:customStyle="1" w:styleId="ad">
    <w:name w:val="Прощание Знак"/>
    <w:basedOn w:val="a0"/>
    <w:link w:val="ac"/>
    <w:uiPriority w:val="2"/>
  </w:style>
  <w:style w:type="paragraph" w:styleId="ae">
    <w:name w:val="Signature"/>
    <w:basedOn w:val="a"/>
    <w:link w:val="af"/>
    <w:uiPriority w:val="2"/>
    <w:unhideWhenUsed/>
    <w:qFormat/>
    <w:pPr>
      <w:spacing w:after="600"/>
    </w:pPr>
  </w:style>
  <w:style w:type="character" w:customStyle="1" w:styleId="af">
    <w:name w:val="Подпись Знак"/>
    <w:basedOn w:val="a0"/>
    <w:link w:val="ae"/>
    <w:uiPriority w:val="2"/>
  </w:style>
  <w:style w:type="paragraph" w:styleId="af0">
    <w:name w:val="List Paragraph"/>
    <w:basedOn w:val="a"/>
    <w:uiPriority w:val="34"/>
    <w:unhideWhenUsed/>
    <w:qFormat/>
    <w:rsid w:val="0055589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C670D"/>
    <w:rPr>
      <w:rFonts w:asciiTheme="majorHAnsi" w:eastAsiaTheme="majorEastAsia" w:hAnsiTheme="majorHAnsi" w:cstheme="majorBidi"/>
      <w:color w:val="11826C" w:themeColor="accent1" w:themeShade="BF"/>
      <w:sz w:val="32"/>
      <w:szCs w:val="32"/>
    </w:rPr>
  </w:style>
  <w:style w:type="paragraph" w:styleId="af1">
    <w:name w:val="Balloon Text"/>
    <w:basedOn w:val="a"/>
    <w:link w:val="af2"/>
    <w:uiPriority w:val="99"/>
    <w:semiHidden/>
    <w:unhideWhenUsed/>
    <w:rsid w:val="00F62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62244"/>
    <w:rPr>
      <w:rFonts w:ascii="Segoe UI" w:hAnsi="Segoe UI" w:cs="Segoe UI"/>
      <w:sz w:val="18"/>
      <w:szCs w:val="18"/>
    </w:rPr>
  </w:style>
  <w:style w:type="character" w:styleId="af3">
    <w:name w:val="Hyperlink"/>
    <w:basedOn w:val="a0"/>
    <w:unhideWhenUsed/>
    <w:rsid w:val="000D2AA0"/>
    <w:rPr>
      <w:color w:val="178DBB" w:themeColor="hyperlink"/>
      <w:u w:val="single"/>
    </w:rPr>
  </w:style>
  <w:style w:type="paragraph" w:styleId="31">
    <w:name w:val="Body Text Indent 3"/>
    <w:basedOn w:val="a"/>
    <w:link w:val="32"/>
    <w:rsid w:val="00D1536D"/>
    <w:pPr>
      <w:spacing w:after="0" w:line="240" w:lineRule="auto"/>
      <w:ind w:firstLine="720"/>
      <w:jc w:val="both"/>
    </w:pPr>
    <w:rPr>
      <w:rFonts w:ascii="Courier New" w:eastAsia="Calibri" w:hAnsi="Courier New" w:cs="Courier New"/>
      <w:bCs/>
      <w:color w:val="auto"/>
      <w:sz w:val="23"/>
      <w:szCs w:val="24"/>
      <w:u w:val="single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rsid w:val="00D1536D"/>
    <w:rPr>
      <w:rFonts w:ascii="Courier New" w:eastAsia="Calibri" w:hAnsi="Courier New" w:cs="Courier New"/>
      <w:bCs/>
      <w:color w:val="auto"/>
      <w:sz w:val="23"/>
      <w:szCs w:val="24"/>
      <w:u w:val="single"/>
      <w:lang w:val="ru-RU" w:eastAsia="ru-RU"/>
    </w:rPr>
  </w:style>
  <w:style w:type="paragraph" w:customStyle="1" w:styleId="11">
    <w:name w:val="Абзац списка1"/>
    <w:basedOn w:val="a"/>
    <w:rsid w:val="00D1536D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color w:val="auto"/>
      <w:sz w:val="26"/>
      <w:szCs w:val="22"/>
      <w:lang w:val="ru-RU" w:eastAsia="en-US"/>
    </w:rPr>
  </w:style>
  <w:style w:type="paragraph" w:customStyle="1" w:styleId="CharChar">
    <w:name w:val="Char Char Знак"/>
    <w:basedOn w:val="a"/>
    <w:autoRedefine/>
    <w:rsid w:val="00D1536D"/>
    <w:pPr>
      <w:spacing w:after="160" w:line="240" w:lineRule="exact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val="ru-RU" w:eastAsia="en-US"/>
    </w:rPr>
  </w:style>
  <w:style w:type="paragraph" w:styleId="af4">
    <w:name w:val="annotation text"/>
    <w:basedOn w:val="a"/>
    <w:link w:val="af5"/>
    <w:rsid w:val="00D1536D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val="ru-RU" w:eastAsia="ru-RU"/>
    </w:rPr>
  </w:style>
  <w:style w:type="character" w:customStyle="1" w:styleId="af5">
    <w:name w:val="Текст примечания Знак"/>
    <w:basedOn w:val="a0"/>
    <w:link w:val="af4"/>
    <w:rsid w:val="00D1536D"/>
    <w:rPr>
      <w:rFonts w:ascii="Times New Roman" w:eastAsia="Times New Roman" w:hAnsi="Times New Roman" w:cs="Times New Roman"/>
      <w:color w:val="auto"/>
      <w:sz w:val="20"/>
      <w:szCs w:val="20"/>
      <w:lang w:val="ru-RU" w:eastAsia="ru-RU"/>
    </w:rPr>
  </w:style>
  <w:style w:type="paragraph" w:styleId="af6">
    <w:name w:val="Title"/>
    <w:basedOn w:val="a"/>
    <w:link w:val="af7"/>
    <w:qFormat/>
    <w:rsid w:val="00D1536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8"/>
      <w:szCs w:val="24"/>
      <w:lang w:val="ru-RU" w:eastAsia="ru-RU"/>
    </w:rPr>
  </w:style>
  <w:style w:type="character" w:customStyle="1" w:styleId="af7">
    <w:name w:val="Заголовок Знак"/>
    <w:basedOn w:val="a0"/>
    <w:link w:val="af6"/>
    <w:rsid w:val="00D1536D"/>
    <w:rPr>
      <w:rFonts w:ascii="Times New Roman" w:eastAsia="Times New Roman" w:hAnsi="Times New Roman" w:cs="Times New Roman"/>
      <w:color w:val="auto"/>
      <w:sz w:val="28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5355B"/>
    <w:rPr>
      <w:rFonts w:asciiTheme="majorHAnsi" w:eastAsiaTheme="majorEastAsia" w:hAnsiTheme="majorHAnsi" w:cstheme="majorBidi"/>
      <w:color w:val="0B564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71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39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582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AppData\Roaming\Microsoft\Templates\Aff&#228;rsbrev.dotx" TargetMode="External"/></Relationships>
</file>

<file path=word/theme/theme1.xml><?xml version="1.0" encoding="utf-8"?>
<a:theme xmlns:a="http://schemas.openxmlformats.org/drawingml/2006/main" name="Office Theme">
  <a:themeElements>
    <a:clrScheme name="Sales">
      <a:dk1>
        <a:sysClr val="windowText" lastClr="000000"/>
      </a:dk1>
      <a:lt1>
        <a:sysClr val="window" lastClr="FFFFFF"/>
      </a:lt1>
      <a:dk2>
        <a:srgbClr val="1F2123"/>
      </a:dk2>
      <a:lt2>
        <a:srgbClr val="EBEBEB"/>
      </a:lt2>
      <a:accent1>
        <a:srgbClr val="17AE92"/>
      </a:accent1>
      <a:accent2>
        <a:srgbClr val="F7A23F"/>
      </a:accent2>
      <a:accent3>
        <a:srgbClr val="6F7E84"/>
      </a:accent3>
      <a:accent4>
        <a:srgbClr val="178DBB"/>
      </a:accent4>
      <a:accent5>
        <a:srgbClr val="E3584E"/>
      </a:accent5>
      <a:accent6>
        <a:srgbClr val="6FB344"/>
      </a:accent6>
      <a:hlink>
        <a:srgbClr val="178DBB"/>
      </a:hlink>
      <a:folHlink>
        <a:srgbClr val="885BA2"/>
      </a:folHlink>
    </a:clrScheme>
    <a:fontScheme name="Hardcover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1686B-DAFB-4DC4-8777-D7C1B4ABBA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27879F-929F-4015-B509-49820E3CE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Affärsbrev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Letterhead (Sales stripes)</vt:lpstr>
      <vt:lpstr>Letterhead (Sales stripes)</vt:lpstr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 (Sales stripes)</dc:title>
  <dc:creator>SweBend AB</dc:creator>
  <cp:lastModifiedBy>Lenovo</cp:lastModifiedBy>
  <cp:revision>4</cp:revision>
  <cp:lastPrinted>2023-05-22T12:52:00Z</cp:lastPrinted>
  <dcterms:created xsi:type="dcterms:W3CDTF">2023-07-25T14:30:00Z</dcterms:created>
  <dcterms:modified xsi:type="dcterms:W3CDTF">2023-07-25T14:57:00Z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TC029011649991</vt:lpwstr>
  </property>
</Properties>
</file>