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AA" w:rsidRPr="00EE4738" w:rsidRDefault="004250AA" w:rsidP="00C12858">
      <w:pPr>
        <w:jc w:val="center"/>
        <w:rPr>
          <w:b/>
        </w:rPr>
      </w:pPr>
      <w:r w:rsidRPr="00EE4738">
        <w:rPr>
          <w:b/>
        </w:rPr>
        <w:t>АКТ</w:t>
      </w:r>
    </w:p>
    <w:p w:rsidR="004250AA" w:rsidRPr="00EE4738" w:rsidRDefault="004250AA" w:rsidP="00C12858">
      <w:pPr>
        <w:jc w:val="center"/>
        <w:rPr>
          <w:b/>
        </w:rPr>
      </w:pPr>
      <w:r w:rsidRPr="00EE4738">
        <w:rPr>
          <w:b/>
        </w:rPr>
        <w:t xml:space="preserve">сдачи-приемки </w:t>
      </w:r>
      <w:r>
        <w:rPr>
          <w:b/>
        </w:rPr>
        <w:t>оборудования</w:t>
      </w:r>
      <w:r w:rsidRPr="00EE4738">
        <w:rPr>
          <w:b/>
        </w:rPr>
        <w:t xml:space="preserve"> </w:t>
      </w:r>
    </w:p>
    <w:p w:rsidR="004250AA" w:rsidRPr="00EE4738" w:rsidRDefault="004250AA" w:rsidP="00C12858">
      <w:pPr>
        <w:jc w:val="center"/>
      </w:pPr>
      <w:r>
        <w:rPr>
          <w:b/>
        </w:rPr>
        <w:t xml:space="preserve">по договору   </w:t>
      </w:r>
      <w:r w:rsidRPr="00BA0C86">
        <w:rPr>
          <w:b/>
        </w:rPr>
        <w:t xml:space="preserve">№ </w:t>
      </w:r>
      <w:r>
        <w:rPr>
          <w:b/>
        </w:rPr>
        <w:t>56277/1210-22-0013 от 30.05 2022г.</w:t>
      </w:r>
    </w:p>
    <w:p w:rsidR="004250AA" w:rsidRPr="00EE4738" w:rsidRDefault="004250AA" w:rsidP="00C12858">
      <w:pPr>
        <w:jc w:val="center"/>
      </w:pPr>
    </w:p>
    <w:p w:rsidR="004250AA" w:rsidRPr="00EE4738" w:rsidRDefault="004250AA" w:rsidP="00C12858"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E4738">
        <w:t>«</w:t>
      </w:r>
      <w:r>
        <w:t xml:space="preserve">   </w:t>
      </w:r>
      <w:r w:rsidRPr="00EE4738">
        <w:t xml:space="preserve">» </w:t>
      </w:r>
      <w:r>
        <w:t>___________</w:t>
      </w:r>
      <w:r w:rsidRPr="00EE4738">
        <w:t xml:space="preserve"> 20</w:t>
      </w:r>
      <w:r>
        <w:t>23г.</w:t>
      </w:r>
    </w:p>
    <w:p w:rsidR="004250AA" w:rsidRPr="00EE4738" w:rsidRDefault="004250AA" w:rsidP="00C12858"/>
    <w:p w:rsidR="004250AA" w:rsidRPr="00EE4738" w:rsidRDefault="004250AA" w:rsidP="00C12858"/>
    <w:p w:rsidR="004250AA" w:rsidRDefault="004250AA" w:rsidP="0092029A">
      <w:pPr>
        <w:ind w:firstLine="540"/>
        <w:jc w:val="both"/>
      </w:pPr>
      <w:r w:rsidRPr="00EE4738">
        <w:t xml:space="preserve">Мы, нижеподписавшиеся, </w:t>
      </w:r>
      <w:r>
        <w:t>ПОСТАВЩИК</w:t>
      </w:r>
      <w:r w:rsidRPr="00EE4738">
        <w:t xml:space="preserve"> - ООО «</w:t>
      </w:r>
      <w:r>
        <w:t>Мир намоточных станков</w:t>
      </w:r>
      <w:r w:rsidRPr="00EE4738">
        <w:t xml:space="preserve">», в лице генерального директора Зениной Аллы Ивановны, с одной стороны и </w:t>
      </w:r>
    </w:p>
    <w:p w:rsidR="004250AA" w:rsidRDefault="004250AA" w:rsidP="0092029A">
      <w:pPr>
        <w:ind w:firstLine="540"/>
        <w:jc w:val="both"/>
      </w:pPr>
      <w:r>
        <w:t>ПОКУПАТЕЛЬ</w:t>
      </w:r>
      <w:r w:rsidRPr="00EE4738">
        <w:t xml:space="preserve"> </w:t>
      </w:r>
      <w:r>
        <w:t>–</w:t>
      </w:r>
      <w:r w:rsidRPr="00EE4738">
        <w:t xml:space="preserve"> </w:t>
      </w:r>
      <w:r>
        <w:t>Акционерное общество «Уралэлектротяжмаш»</w:t>
      </w:r>
      <w:r w:rsidRPr="00EE4738">
        <w:t xml:space="preserve">, в лице </w:t>
      </w:r>
      <w:r>
        <w:t xml:space="preserve">генерального директора Калаущенко Владимира Николаевича, </w:t>
      </w:r>
      <w:r w:rsidRPr="00EE4738">
        <w:t xml:space="preserve">с другой стороны, составили настоящий акт </w:t>
      </w:r>
      <w:r>
        <w:t>сдачи-приемки оборудования к д</w:t>
      </w:r>
      <w:r w:rsidRPr="00EE4738">
        <w:t>оговор</w:t>
      </w:r>
      <w:r>
        <w:t>у № 56277/1210-22-0013 от 30 мая 2022г</w:t>
      </w:r>
    </w:p>
    <w:p w:rsidR="004250AA" w:rsidRPr="00EE4738" w:rsidRDefault="004250AA" w:rsidP="0092029A">
      <w:pPr>
        <w:ind w:firstLine="540"/>
        <w:jc w:val="both"/>
      </w:pPr>
    </w:p>
    <w:p w:rsidR="004250AA" w:rsidRDefault="004250AA" w:rsidP="00EE4AE5">
      <w:pPr>
        <w:ind w:firstLine="540"/>
        <w:jc w:val="both"/>
      </w:pPr>
      <w:r w:rsidRPr="00EE4738">
        <w:t>Оборудование</w:t>
      </w:r>
      <w:r>
        <w:t xml:space="preserve"> согласно Спецификации №1 к к д</w:t>
      </w:r>
      <w:r w:rsidRPr="00EE4738">
        <w:t>оговор</w:t>
      </w:r>
      <w:r>
        <w:t>у № 56277/1210-22-0013 от 30 мая 2022г</w:t>
      </w:r>
      <w:r w:rsidRPr="00E2331A">
        <w:t>.</w:t>
      </w:r>
      <w:r>
        <w:t xml:space="preserve"> - намоточный изолировочный станок тороидальной намотки СНТ-1000И – в количестве 1шт</w:t>
      </w:r>
      <w:r w:rsidRPr="0059579B">
        <w:t>.</w:t>
      </w:r>
      <w:r>
        <w:t xml:space="preserve"> изготовлено, п</w:t>
      </w:r>
      <w:r w:rsidRPr="00441A3A">
        <w:t>редставителем</w:t>
      </w:r>
      <w:r w:rsidRPr="00EE4738">
        <w:t xml:space="preserve"> "</w:t>
      </w:r>
      <w:r>
        <w:t>Покупателя</w:t>
      </w:r>
      <w:r w:rsidRPr="00EE4738">
        <w:t>" произведена проверка</w:t>
      </w:r>
      <w:r>
        <w:t xml:space="preserve"> работоспособности вышеуказанного станка</w:t>
      </w:r>
      <w:r w:rsidRPr="00EE4738">
        <w:t xml:space="preserve"> на соответствие заявленных технических характеристик</w:t>
      </w:r>
      <w:r>
        <w:t>, комплектности и комплекта сопроводительной документации,  приведенным в приложении №2 к д</w:t>
      </w:r>
      <w:r w:rsidRPr="00EE4738">
        <w:t>оговор</w:t>
      </w:r>
      <w:r>
        <w:t>у № 56277/1210-22-0013 от 30 мая 2022г</w:t>
      </w:r>
      <w:r w:rsidRPr="00E2331A">
        <w:t>.</w:t>
      </w:r>
    </w:p>
    <w:p w:rsidR="004250AA" w:rsidRDefault="004250AA" w:rsidP="00EE4AE5">
      <w:pPr>
        <w:ind w:firstLine="540"/>
        <w:jc w:val="both"/>
      </w:pPr>
    </w:p>
    <w:p w:rsidR="004250AA" w:rsidRPr="00EE4738" w:rsidRDefault="004250AA" w:rsidP="0092029A">
      <w:pPr>
        <w:ind w:firstLine="540"/>
        <w:jc w:val="both"/>
      </w:pPr>
      <w:r w:rsidRPr="00441A3A">
        <w:t>Представитель</w:t>
      </w:r>
      <w:r w:rsidRPr="00EE4738">
        <w:t xml:space="preserve"> "</w:t>
      </w:r>
      <w:r>
        <w:t>Покупателя</w:t>
      </w:r>
      <w:r w:rsidRPr="00EE4738">
        <w:t xml:space="preserve">" </w:t>
      </w:r>
      <w:r>
        <w:t>ознакомлен</w:t>
      </w:r>
      <w:r w:rsidRPr="00EE4738">
        <w:t xml:space="preserve"> с основными положениями программирования и </w:t>
      </w:r>
      <w:r>
        <w:t>работы на этом оборудовании. Им</w:t>
      </w:r>
      <w:r w:rsidRPr="00EE4738">
        <w:t xml:space="preserve"> произведена апробация в работе оборудования</w:t>
      </w:r>
      <w:r>
        <w:t>, на момент проверки замечаний не выявлено</w:t>
      </w:r>
      <w:r w:rsidRPr="00EE4738">
        <w:t>.</w:t>
      </w:r>
    </w:p>
    <w:p w:rsidR="004250AA" w:rsidRPr="00EE4738" w:rsidRDefault="004250AA" w:rsidP="0092029A">
      <w:pPr>
        <w:ind w:firstLine="540"/>
        <w:jc w:val="both"/>
      </w:pPr>
    </w:p>
    <w:p w:rsidR="004250AA" w:rsidRDefault="004250AA" w:rsidP="001B72F3">
      <w:pPr>
        <w:ind w:firstLine="540"/>
        <w:jc w:val="both"/>
      </w:pPr>
      <w:r>
        <w:t>На момент приемки о</w:t>
      </w:r>
      <w:r w:rsidRPr="00EE4738">
        <w:t>бору</w:t>
      </w:r>
      <w:r>
        <w:t xml:space="preserve">дование соответствует заявленным техническим </w:t>
      </w:r>
      <w:r w:rsidRPr="00EE4738">
        <w:t>характеристик</w:t>
      </w:r>
      <w:r>
        <w:t>ам, комплектности в соответствии с</w:t>
      </w:r>
      <w:r w:rsidRPr="000228E4">
        <w:t xml:space="preserve"> </w:t>
      </w:r>
      <w:r>
        <w:t>приложением №2 к д</w:t>
      </w:r>
      <w:r w:rsidRPr="00EE4738">
        <w:t>оговор</w:t>
      </w:r>
      <w:r>
        <w:t>у № 56277/1210-22-0013 от 30 мая 2022г</w:t>
      </w:r>
      <w:r w:rsidRPr="00E2331A">
        <w:t>.</w:t>
      </w:r>
      <w:r>
        <w:t>, укомплектовано сопроводительной документацией.</w:t>
      </w:r>
    </w:p>
    <w:p w:rsidR="004250AA" w:rsidRPr="00EE4738" w:rsidRDefault="004250AA" w:rsidP="00C12858">
      <w:pPr>
        <w:jc w:val="both"/>
      </w:pPr>
    </w:p>
    <w:tbl>
      <w:tblPr>
        <w:tblW w:w="9572" w:type="dxa"/>
        <w:tblLook w:val="01E0"/>
      </w:tblPr>
      <w:tblGrid>
        <w:gridCol w:w="4786"/>
        <w:gridCol w:w="4786"/>
      </w:tblGrid>
      <w:tr w:rsidR="004250AA" w:rsidRPr="00345EA8" w:rsidTr="00C12858">
        <w:tc>
          <w:tcPr>
            <w:tcW w:w="4786" w:type="dxa"/>
          </w:tcPr>
          <w:p w:rsidR="004250AA" w:rsidRPr="00345EA8" w:rsidRDefault="004250AA" w:rsidP="00C12858">
            <w:pPr>
              <w:jc w:val="both"/>
              <w:rPr>
                <w:bCs/>
              </w:rPr>
            </w:pPr>
            <w:r>
              <w:rPr>
                <w:bCs/>
              </w:rPr>
              <w:t>ПОСТАВЩИК</w:t>
            </w:r>
          </w:p>
          <w:p w:rsidR="004250AA" w:rsidRPr="00345EA8" w:rsidRDefault="004250AA" w:rsidP="00C12858">
            <w:pPr>
              <w:jc w:val="both"/>
              <w:rPr>
                <w:bCs/>
              </w:rPr>
            </w:pPr>
          </w:p>
          <w:p w:rsidR="004250AA" w:rsidRPr="00345EA8" w:rsidRDefault="004250AA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Генеральный директор</w:t>
            </w:r>
          </w:p>
          <w:p w:rsidR="004250AA" w:rsidRPr="00345EA8" w:rsidRDefault="004250AA" w:rsidP="00C12858">
            <w:pPr>
              <w:rPr>
                <w:bCs/>
              </w:rPr>
            </w:pPr>
            <w:r w:rsidRPr="00345EA8">
              <w:rPr>
                <w:bCs/>
              </w:rPr>
              <w:t>ООО «</w:t>
            </w:r>
            <w:r>
              <w:rPr>
                <w:bCs/>
              </w:rPr>
              <w:t>Мир намоточных станков</w:t>
            </w:r>
            <w:r w:rsidRPr="00345EA8">
              <w:rPr>
                <w:bCs/>
              </w:rPr>
              <w:t>»</w:t>
            </w:r>
          </w:p>
          <w:p w:rsidR="004250AA" w:rsidRPr="00345EA8" w:rsidRDefault="004250AA" w:rsidP="00C12858">
            <w:pPr>
              <w:jc w:val="both"/>
              <w:rPr>
                <w:bCs/>
              </w:rPr>
            </w:pPr>
          </w:p>
          <w:p w:rsidR="004250AA" w:rsidRDefault="004250AA" w:rsidP="00C12858">
            <w:pPr>
              <w:jc w:val="both"/>
              <w:rPr>
                <w:bCs/>
              </w:rPr>
            </w:pPr>
          </w:p>
          <w:p w:rsidR="004250AA" w:rsidRPr="00345EA8" w:rsidRDefault="004250AA" w:rsidP="00C12858">
            <w:pPr>
              <w:jc w:val="both"/>
              <w:rPr>
                <w:bCs/>
              </w:rPr>
            </w:pPr>
          </w:p>
          <w:p w:rsidR="004250AA" w:rsidRPr="00345EA8" w:rsidRDefault="004250AA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________________ Зенина А.И.</w:t>
            </w:r>
          </w:p>
          <w:p w:rsidR="004250AA" w:rsidRPr="00345EA8" w:rsidRDefault="004250AA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</w:tc>
        <w:tc>
          <w:tcPr>
            <w:tcW w:w="4786" w:type="dxa"/>
          </w:tcPr>
          <w:p w:rsidR="004250AA" w:rsidRPr="00345EA8" w:rsidRDefault="004250AA" w:rsidP="00C12858">
            <w:pPr>
              <w:jc w:val="both"/>
              <w:rPr>
                <w:bCs/>
              </w:rPr>
            </w:pPr>
            <w:r>
              <w:rPr>
                <w:bCs/>
              </w:rPr>
              <w:t>ПОКУПАТЕЛЬ</w:t>
            </w:r>
          </w:p>
          <w:p w:rsidR="004250AA" w:rsidRPr="00345EA8" w:rsidRDefault="004250AA" w:rsidP="00C12858">
            <w:pPr>
              <w:jc w:val="both"/>
              <w:rPr>
                <w:bCs/>
              </w:rPr>
            </w:pPr>
          </w:p>
          <w:p w:rsidR="004250AA" w:rsidRDefault="004250AA" w:rsidP="00C12858">
            <w:pPr>
              <w:jc w:val="both"/>
            </w:pPr>
            <w:r>
              <w:t xml:space="preserve">Генеральный директор – </w:t>
            </w:r>
          </w:p>
          <w:p w:rsidR="004250AA" w:rsidRDefault="004250AA" w:rsidP="00C12858">
            <w:pPr>
              <w:jc w:val="both"/>
            </w:pPr>
            <w:r>
              <w:t>АО «УТЭМ»</w:t>
            </w:r>
          </w:p>
          <w:p w:rsidR="004250AA" w:rsidRDefault="004250AA" w:rsidP="00C12858">
            <w:pPr>
              <w:jc w:val="both"/>
            </w:pPr>
          </w:p>
          <w:p w:rsidR="004250AA" w:rsidRPr="00345EA8" w:rsidRDefault="004250AA" w:rsidP="00C12858">
            <w:pPr>
              <w:jc w:val="both"/>
            </w:pPr>
          </w:p>
          <w:p w:rsidR="004250AA" w:rsidRPr="00345EA8" w:rsidRDefault="004250AA" w:rsidP="00C12858">
            <w:pPr>
              <w:jc w:val="both"/>
            </w:pPr>
          </w:p>
          <w:p w:rsidR="004250AA" w:rsidRPr="00345EA8" w:rsidRDefault="004250AA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____________________ </w:t>
            </w:r>
            <w:r>
              <w:t>Калаущенко В.Н.</w:t>
            </w:r>
          </w:p>
          <w:p w:rsidR="004250AA" w:rsidRDefault="004250AA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  <w:p w:rsidR="004250AA" w:rsidRDefault="004250AA" w:rsidP="00C12858">
            <w:pPr>
              <w:jc w:val="both"/>
              <w:rPr>
                <w:bCs/>
              </w:rPr>
            </w:pPr>
          </w:p>
          <w:p w:rsidR="004250AA" w:rsidRDefault="004250AA" w:rsidP="00C12858">
            <w:pPr>
              <w:jc w:val="both"/>
              <w:rPr>
                <w:bCs/>
              </w:rPr>
            </w:pPr>
          </w:p>
          <w:p w:rsidR="004250AA" w:rsidRPr="00345EA8" w:rsidRDefault="004250AA" w:rsidP="00C12858">
            <w:pPr>
              <w:jc w:val="both"/>
              <w:rPr>
                <w:bCs/>
              </w:rPr>
            </w:pPr>
          </w:p>
        </w:tc>
      </w:tr>
    </w:tbl>
    <w:p w:rsidR="004250AA" w:rsidRPr="00EE4738" w:rsidRDefault="004250AA" w:rsidP="00C12858"/>
    <w:p w:rsidR="004250AA" w:rsidRDefault="004250AA" w:rsidP="00105300">
      <w:pPr>
        <w:ind w:firstLine="360"/>
        <w:jc w:val="both"/>
        <w:rPr>
          <w:i/>
        </w:rPr>
      </w:pPr>
    </w:p>
    <w:p w:rsidR="004250AA" w:rsidRDefault="004250AA" w:rsidP="00105300">
      <w:pPr>
        <w:ind w:firstLine="360"/>
        <w:jc w:val="both"/>
        <w:rPr>
          <w:i/>
        </w:rPr>
      </w:pPr>
    </w:p>
    <w:p w:rsidR="004250AA" w:rsidRDefault="004250AA" w:rsidP="00105300">
      <w:pPr>
        <w:ind w:firstLine="360"/>
        <w:jc w:val="both"/>
        <w:rPr>
          <w:i/>
        </w:rPr>
      </w:pPr>
    </w:p>
    <w:p w:rsidR="004250AA" w:rsidRPr="00EF3CA3" w:rsidRDefault="004250AA" w:rsidP="00EE4AE5"/>
    <w:sectPr w:rsidR="004250AA" w:rsidRPr="00EF3CA3" w:rsidSect="00105300">
      <w:pgSz w:w="11906" w:h="16838"/>
      <w:pgMar w:top="71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EA7"/>
    <w:multiLevelType w:val="hybridMultilevel"/>
    <w:tmpl w:val="C10EB0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297FDB"/>
    <w:multiLevelType w:val="hybridMultilevel"/>
    <w:tmpl w:val="B38C7758"/>
    <w:lvl w:ilvl="0" w:tplc="280CB4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87B2435"/>
    <w:multiLevelType w:val="hybridMultilevel"/>
    <w:tmpl w:val="8438EDCA"/>
    <w:lvl w:ilvl="0" w:tplc="9BAA4DE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E0D5E52"/>
    <w:multiLevelType w:val="hybridMultilevel"/>
    <w:tmpl w:val="B69E3B96"/>
    <w:lvl w:ilvl="0" w:tplc="228A6AB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3AA34A0B"/>
    <w:multiLevelType w:val="hybridMultilevel"/>
    <w:tmpl w:val="58308CE0"/>
    <w:lvl w:ilvl="0" w:tplc="1CE6EE7A">
      <w:start w:val="1"/>
      <w:numFmt w:val="decimal"/>
      <w:lvlText w:val="%1."/>
      <w:lvlJc w:val="left"/>
      <w:pPr>
        <w:ind w:left="141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5">
    <w:nsid w:val="56C1613C"/>
    <w:multiLevelType w:val="hybridMultilevel"/>
    <w:tmpl w:val="75C807AA"/>
    <w:lvl w:ilvl="0" w:tplc="CF04771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62827301"/>
    <w:multiLevelType w:val="hybridMultilevel"/>
    <w:tmpl w:val="685C1B4E"/>
    <w:lvl w:ilvl="0" w:tplc="0419000F">
      <w:start w:val="1"/>
      <w:numFmt w:val="decimal"/>
      <w:lvlText w:val="%1."/>
      <w:lvlJc w:val="left"/>
      <w:pPr>
        <w:ind w:left="12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7">
    <w:nsid w:val="6E755B44"/>
    <w:multiLevelType w:val="hybridMultilevel"/>
    <w:tmpl w:val="04FED1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6744A7"/>
    <w:multiLevelType w:val="hybridMultilevel"/>
    <w:tmpl w:val="98E4DD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C3124B"/>
    <w:multiLevelType w:val="hybridMultilevel"/>
    <w:tmpl w:val="334C4C7A"/>
    <w:lvl w:ilvl="0" w:tplc="D132EE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4F52385"/>
    <w:multiLevelType w:val="hybridMultilevel"/>
    <w:tmpl w:val="263424BE"/>
    <w:lvl w:ilvl="0" w:tplc="29B8DE5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76196DC3"/>
    <w:multiLevelType w:val="hybridMultilevel"/>
    <w:tmpl w:val="40FE9B82"/>
    <w:lvl w:ilvl="0" w:tplc="CAFCE3F6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12">
    <w:nsid w:val="76DE042F"/>
    <w:multiLevelType w:val="hybridMultilevel"/>
    <w:tmpl w:val="250A5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9F90B5A"/>
    <w:multiLevelType w:val="hybridMultilevel"/>
    <w:tmpl w:val="11204E64"/>
    <w:lvl w:ilvl="0" w:tplc="E36A103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7DF318F6"/>
    <w:multiLevelType w:val="hybridMultilevel"/>
    <w:tmpl w:val="E8F46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2"/>
  </w:num>
  <w:num w:numId="5">
    <w:abstractNumId w:val="10"/>
  </w:num>
  <w:num w:numId="6">
    <w:abstractNumId w:val="4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9"/>
  </w:num>
  <w:num w:numId="12">
    <w:abstractNumId w:val="0"/>
  </w:num>
  <w:num w:numId="13">
    <w:abstractNumId w:val="1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033"/>
    <w:rsid w:val="00007DBB"/>
    <w:rsid w:val="00012510"/>
    <w:rsid w:val="000228E4"/>
    <w:rsid w:val="00053F5F"/>
    <w:rsid w:val="00080CE2"/>
    <w:rsid w:val="00093940"/>
    <w:rsid w:val="000A558B"/>
    <w:rsid w:val="000B40FE"/>
    <w:rsid w:val="000F52F4"/>
    <w:rsid w:val="00105300"/>
    <w:rsid w:val="00122F75"/>
    <w:rsid w:val="00131CBD"/>
    <w:rsid w:val="00162CAD"/>
    <w:rsid w:val="001B4885"/>
    <w:rsid w:val="001B72F3"/>
    <w:rsid w:val="001E7731"/>
    <w:rsid w:val="002217F8"/>
    <w:rsid w:val="0023552B"/>
    <w:rsid w:val="00236853"/>
    <w:rsid w:val="002400A9"/>
    <w:rsid w:val="00251B9E"/>
    <w:rsid w:val="00294A2C"/>
    <w:rsid w:val="002E1EDB"/>
    <w:rsid w:val="0032354C"/>
    <w:rsid w:val="0032699E"/>
    <w:rsid w:val="00345EA8"/>
    <w:rsid w:val="00393A28"/>
    <w:rsid w:val="003C1598"/>
    <w:rsid w:val="004060EB"/>
    <w:rsid w:val="00407AAC"/>
    <w:rsid w:val="004250AA"/>
    <w:rsid w:val="00432269"/>
    <w:rsid w:val="00441A3A"/>
    <w:rsid w:val="00444FF1"/>
    <w:rsid w:val="00445434"/>
    <w:rsid w:val="004525FE"/>
    <w:rsid w:val="00455083"/>
    <w:rsid w:val="00467917"/>
    <w:rsid w:val="004768A0"/>
    <w:rsid w:val="00485733"/>
    <w:rsid w:val="00497B24"/>
    <w:rsid w:val="004A7267"/>
    <w:rsid w:val="004D213A"/>
    <w:rsid w:val="004E148D"/>
    <w:rsid w:val="0051047F"/>
    <w:rsid w:val="00514560"/>
    <w:rsid w:val="00515318"/>
    <w:rsid w:val="00520543"/>
    <w:rsid w:val="0059579B"/>
    <w:rsid w:val="005A098B"/>
    <w:rsid w:val="00637B90"/>
    <w:rsid w:val="0064323A"/>
    <w:rsid w:val="006657C0"/>
    <w:rsid w:val="00684B07"/>
    <w:rsid w:val="00693B0E"/>
    <w:rsid w:val="006B6E37"/>
    <w:rsid w:val="0070533D"/>
    <w:rsid w:val="00730656"/>
    <w:rsid w:val="007320D4"/>
    <w:rsid w:val="00743E81"/>
    <w:rsid w:val="00746E67"/>
    <w:rsid w:val="00762380"/>
    <w:rsid w:val="00773C26"/>
    <w:rsid w:val="0078334B"/>
    <w:rsid w:val="00797BD8"/>
    <w:rsid w:val="007A752D"/>
    <w:rsid w:val="007A7A9A"/>
    <w:rsid w:val="00803927"/>
    <w:rsid w:val="00835243"/>
    <w:rsid w:val="00867219"/>
    <w:rsid w:val="008B12AA"/>
    <w:rsid w:val="008B736A"/>
    <w:rsid w:val="008C6E61"/>
    <w:rsid w:val="008D5834"/>
    <w:rsid w:val="0090202E"/>
    <w:rsid w:val="0092029A"/>
    <w:rsid w:val="009244EC"/>
    <w:rsid w:val="00953244"/>
    <w:rsid w:val="00991DEB"/>
    <w:rsid w:val="009A5591"/>
    <w:rsid w:val="009B2B10"/>
    <w:rsid w:val="009E5A7D"/>
    <w:rsid w:val="00A2326B"/>
    <w:rsid w:val="00A25861"/>
    <w:rsid w:val="00A511E9"/>
    <w:rsid w:val="00A54058"/>
    <w:rsid w:val="00A67EFE"/>
    <w:rsid w:val="00A965E9"/>
    <w:rsid w:val="00AA7BB2"/>
    <w:rsid w:val="00AF7EE1"/>
    <w:rsid w:val="00B00353"/>
    <w:rsid w:val="00B04B08"/>
    <w:rsid w:val="00B04E62"/>
    <w:rsid w:val="00B12767"/>
    <w:rsid w:val="00B379DD"/>
    <w:rsid w:val="00B51C5A"/>
    <w:rsid w:val="00BA0C86"/>
    <w:rsid w:val="00BA0FD6"/>
    <w:rsid w:val="00BB2732"/>
    <w:rsid w:val="00C12858"/>
    <w:rsid w:val="00C1651B"/>
    <w:rsid w:val="00C16A0D"/>
    <w:rsid w:val="00C23EE1"/>
    <w:rsid w:val="00CA1827"/>
    <w:rsid w:val="00CD3597"/>
    <w:rsid w:val="00CF08D7"/>
    <w:rsid w:val="00D15A68"/>
    <w:rsid w:val="00D21A4A"/>
    <w:rsid w:val="00D94F98"/>
    <w:rsid w:val="00E06E6D"/>
    <w:rsid w:val="00E16456"/>
    <w:rsid w:val="00E2331A"/>
    <w:rsid w:val="00E3690C"/>
    <w:rsid w:val="00E613DA"/>
    <w:rsid w:val="00E67AC6"/>
    <w:rsid w:val="00E74FB6"/>
    <w:rsid w:val="00E75378"/>
    <w:rsid w:val="00E8115A"/>
    <w:rsid w:val="00E8351A"/>
    <w:rsid w:val="00E939BC"/>
    <w:rsid w:val="00EB111A"/>
    <w:rsid w:val="00ED64C1"/>
    <w:rsid w:val="00EE4738"/>
    <w:rsid w:val="00EE4AE5"/>
    <w:rsid w:val="00EF2678"/>
    <w:rsid w:val="00EF3CA3"/>
    <w:rsid w:val="00F07E4F"/>
    <w:rsid w:val="00F31B86"/>
    <w:rsid w:val="00F35033"/>
    <w:rsid w:val="00F46F7A"/>
    <w:rsid w:val="00F51C67"/>
    <w:rsid w:val="00F676CC"/>
    <w:rsid w:val="00F80F55"/>
    <w:rsid w:val="00F82178"/>
    <w:rsid w:val="00F877D3"/>
    <w:rsid w:val="00F879FD"/>
    <w:rsid w:val="00FD0BC6"/>
    <w:rsid w:val="00FD3E55"/>
    <w:rsid w:val="00FE5E7F"/>
    <w:rsid w:val="00FF399A"/>
    <w:rsid w:val="00FF3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locked="1" w:semiHidden="0" w:uiPriority="0"/>
    <w:lsdException w:name="Table Web 1" w:unhideWhenUsed="1"/>
    <w:lsdException w:name="Table Web 2" w:unhideWhenUsed="1"/>
    <w:lsdException w:name="Table Web 3" w:locked="1" w:semiHidden="0" w:uiPriority="0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B40FE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BB27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B2732"/>
    <w:rPr>
      <w:rFonts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rsid w:val="004525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EF267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80CE2"/>
    <w:pPr>
      <w:ind w:left="720"/>
      <w:contextualSpacing/>
    </w:pPr>
    <w:rPr>
      <w:lang w:val="en-US" w:eastAsia="en-US"/>
    </w:rPr>
  </w:style>
  <w:style w:type="table" w:styleId="TableGrid">
    <w:name w:val="Table Grid"/>
    <w:basedOn w:val="TableNormal"/>
    <w:uiPriority w:val="99"/>
    <w:rsid w:val="00EF3C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15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1</Pages>
  <Words>238</Words>
  <Characters>1358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subject/>
  <dc:creator>:)</dc:creator>
  <cp:keywords/>
  <dc:description/>
  <cp:lastModifiedBy>user</cp:lastModifiedBy>
  <cp:revision>2</cp:revision>
  <cp:lastPrinted>2021-03-11T10:43:00Z</cp:lastPrinted>
  <dcterms:created xsi:type="dcterms:W3CDTF">2023-04-24T06:50:00Z</dcterms:created>
  <dcterms:modified xsi:type="dcterms:W3CDTF">2023-04-24T06:50:00Z</dcterms:modified>
</cp:coreProperties>
</file>