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A24" w:rsidRPr="00EE4738" w:rsidRDefault="005B4A24" w:rsidP="00C12858">
      <w:pPr>
        <w:jc w:val="center"/>
        <w:rPr>
          <w:b/>
        </w:rPr>
      </w:pPr>
      <w:r w:rsidRPr="00EE4738">
        <w:rPr>
          <w:b/>
        </w:rPr>
        <w:t>АКТ</w:t>
      </w:r>
    </w:p>
    <w:p w:rsidR="005B4A24" w:rsidRPr="00EE4738" w:rsidRDefault="005B4A24" w:rsidP="00C12858">
      <w:pPr>
        <w:jc w:val="center"/>
        <w:rPr>
          <w:b/>
        </w:rPr>
      </w:pPr>
      <w:r w:rsidRPr="00EE4738">
        <w:rPr>
          <w:b/>
        </w:rPr>
        <w:t xml:space="preserve">сдачи-приемки </w:t>
      </w:r>
      <w:r>
        <w:rPr>
          <w:b/>
        </w:rPr>
        <w:t>оборудования</w:t>
      </w:r>
      <w:r w:rsidRPr="00EE4738">
        <w:rPr>
          <w:b/>
        </w:rPr>
        <w:t xml:space="preserve"> </w:t>
      </w:r>
    </w:p>
    <w:p w:rsidR="005B4A24" w:rsidRPr="00EE4738" w:rsidRDefault="005B4A24" w:rsidP="00C12858">
      <w:pPr>
        <w:jc w:val="center"/>
      </w:pPr>
      <w:r>
        <w:rPr>
          <w:b/>
        </w:rPr>
        <w:t xml:space="preserve">по договору   </w:t>
      </w:r>
      <w:r w:rsidRPr="00BA0C86">
        <w:rPr>
          <w:b/>
        </w:rPr>
        <w:t xml:space="preserve">№ </w:t>
      </w:r>
      <w:r>
        <w:rPr>
          <w:b/>
        </w:rPr>
        <w:t>56277/1210-22-0013 от 30.05 2022г.</w:t>
      </w:r>
    </w:p>
    <w:p w:rsidR="005B4A24" w:rsidRPr="00EE4738" w:rsidRDefault="005B4A24" w:rsidP="00C12858">
      <w:pPr>
        <w:jc w:val="center"/>
      </w:pPr>
    </w:p>
    <w:p w:rsidR="005B4A24" w:rsidRPr="00EE4738" w:rsidRDefault="005B4A24" w:rsidP="00C12858"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E4738">
        <w:t>«</w:t>
      </w:r>
      <w:r>
        <w:t xml:space="preserve">   </w:t>
      </w:r>
      <w:r w:rsidRPr="00EE4738">
        <w:t xml:space="preserve">» </w:t>
      </w:r>
      <w:r>
        <w:t>___________</w:t>
      </w:r>
      <w:r w:rsidRPr="00EE4738">
        <w:t xml:space="preserve"> 20</w:t>
      </w:r>
      <w:r>
        <w:t>23г.</w:t>
      </w:r>
    </w:p>
    <w:p w:rsidR="005B4A24" w:rsidRPr="00EE4738" w:rsidRDefault="005B4A24" w:rsidP="00C12858"/>
    <w:p w:rsidR="005B4A24" w:rsidRPr="00EE4738" w:rsidRDefault="005B4A24" w:rsidP="00C12858"/>
    <w:p w:rsidR="005B4A24" w:rsidRDefault="005B4A24" w:rsidP="0092029A">
      <w:pPr>
        <w:ind w:firstLine="540"/>
        <w:jc w:val="both"/>
      </w:pPr>
      <w:r w:rsidRPr="00EE4738">
        <w:t xml:space="preserve">Мы, нижеподписавшиеся, </w:t>
      </w:r>
      <w:r>
        <w:t>ПОСТАВЩИК</w:t>
      </w:r>
      <w:r w:rsidRPr="00EE4738">
        <w:t xml:space="preserve"> - ООО «</w:t>
      </w:r>
      <w:r>
        <w:t>Мир намоточных станков</w:t>
      </w:r>
      <w:r w:rsidRPr="00EE4738">
        <w:t xml:space="preserve">», в лице генерального директора Зениной Аллы Ивановны, с одной стороны и </w:t>
      </w:r>
    </w:p>
    <w:p w:rsidR="005B4A24" w:rsidRPr="009E1D09" w:rsidRDefault="005B4A24" w:rsidP="009E1D09">
      <w:pPr>
        <w:spacing w:after="160"/>
        <w:ind w:firstLine="539"/>
        <w:rPr>
          <w:b/>
          <w:snapToGrid w:val="0"/>
        </w:rPr>
      </w:pPr>
      <w:r>
        <w:t>ПОКУПАТЕЛЬ</w:t>
      </w:r>
      <w:r w:rsidRPr="00EE4738">
        <w:t xml:space="preserve"> </w:t>
      </w:r>
      <w:r>
        <w:t>–</w:t>
      </w:r>
      <w:r w:rsidRPr="00EE4738">
        <w:t xml:space="preserve"> </w:t>
      </w:r>
      <w:r>
        <w:t>Акционерное общество «Уралэлектротяжмаш»</w:t>
      </w:r>
      <w:r w:rsidRPr="00EE4738">
        <w:t xml:space="preserve">, в лице </w:t>
      </w:r>
      <w:r>
        <w:t xml:space="preserve">представителя </w:t>
      </w:r>
      <w:r w:rsidRPr="009E1D09">
        <w:rPr>
          <w:bCs/>
          <w:sz w:val="26"/>
          <w:szCs w:val="26"/>
        </w:rPr>
        <w:t>Ларичева Дмитрия  Николаевича</w:t>
      </w:r>
      <w:r>
        <w:rPr>
          <w:bCs/>
          <w:sz w:val="26"/>
          <w:szCs w:val="26"/>
        </w:rPr>
        <w:t xml:space="preserve">, действующего на основании доверенности  </w:t>
      </w:r>
      <w:bookmarkStart w:id="0" w:name="Нмр"/>
      <w:r>
        <w:rPr>
          <w:bCs/>
          <w:sz w:val="26"/>
          <w:szCs w:val="26"/>
        </w:rPr>
        <w:t>№</w:t>
      </w:r>
      <w:r w:rsidRPr="009E1D09">
        <w:rPr>
          <w:snapToGrid w:val="0"/>
        </w:rPr>
        <w:t>6600</w:t>
      </w:r>
      <w:bookmarkEnd w:id="0"/>
      <w:r w:rsidRPr="009E1D09">
        <w:rPr>
          <w:snapToGrid w:val="0"/>
        </w:rPr>
        <w:t>-042/23 от 20.04.2023г</w:t>
      </w:r>
      <w:r>
        <w:rPr>
          <w:b/>
          <w:snapToGrid w:val="0"/>
        </w:rPr>
        <w:t>,</w:t>
      </w:r>
      <w:r>
        <w:t xml:space="preserve">, </w:t>
      </w:r>
      <w:r w:rsidRPr="00EE4738">
        <w:t xml:space="preserve">с другой стороны, составили настоящий акт </w:t>
      </w:r>
      <w:r>
        <w:t>сдачи-приемки оборудования к д</w:t>
      </w:r>
      <w:r w:rsidRPr="00EE4738">
        <w:t>оговор</w:t>
      </w:r>
      <w:r>
        <w:t>у № 56277/1210-22-0013 от 30 мая 2022г</w:t>
      </w:r>
      <w:r w:rsidRPr="00E2331A">
        <w:t>.</w:t>
      </w:r>
    </w:p>
    <w:p w:rsidR="005B4A24" w:rsidRDefault="005B4A24" w:rsidP="0092029A">
      <w:pPr>
        <w:ind w:firstLine="540"/>
        <w:jc w:val="both"/>
      </w:pPr>
      <w:r w:rsidRPr="00EE4738">
        <w:t>Оборудование</w:t>
      </w:r>
      <w:r>
        <w:t xml:space="preserve"> согласно Спецификации №1 к к д</w:t>
      </w:r>
      <w:r w:rsidRPr="00EE4738">
        <w:t>оговор</w:t>
      </w:r>
      <w:r>
        <w:t>у № 56277/1210-22-0013 от 30 мая 2022г</w:t>
      </w:r>
      <w:r w:rsidRPr="00E2331A">
        <w:t>.</w:t>
      </w:r>
      <w:r>
        <w:t xml:space="preserve"> - намоточный изолировочный станок тороидальной намотки СНТ-1000И – в количестве 1шт</w:t>
      </w:r>
      <w:r w:rsidRPr="0059579B">
        <w:t>.</w:t>
      </w:r>
      <w:r>
        <w:t xml:space="preserve"> изготовлено, п</w:t>
      </w:r>
      <w:r w:rsidRPr="00441A3A">
        <w:t>редставителем</w:t>
      </w:r>
      <w:r w:rsidRPr="00EE4738">
        <w:t xml:space="preserve"> "</w:t>
      </w:r>
      <w:r>
        <w:t>Покупателя</w:t>
      </w:r>
      <w:r w:rsidRPr="00EE4738">
        <w:t>" произведена проверка</w:t>
      </w:r>
      <w:r>
        <w:t xml:space="preserve"> работоспособности вышеуказанного станка</w:t>
      </w:r>
      <w:r w:rsidRPr="00EE4738">
        <w:t xml:space="preserve"> на соответствие заявленных технических характеристик</w:t>
      </w:r>
      <w:r>
        <w:t>, комплектности и комплекта сопроводительной документации,  приведенным в приложении №2 к д</w:t>
      </w:r>
      <w:r w:rsidRPr="00EE4738">
        <w:t>оговор</w:t>
      </w:r>
      <w:r>
        <w:t>у № 56277/1210-22-0013 от 30 мая 2022г</w:t>
      </w:r>
      <w:r w:rsidRPr="00E2331A">
        <w:t>.</w:t>
      </w:r>
    </w:p>
    <w:p w:rsidR="005B4A24" w:rsidRPr="00EE4738" w:rsidRDefault="005B4A24" w:rsidP="0092029A">
      <w:pPr>
        <w:ind w:firstLine="540"/>
        <w:jc w:val="both"/>
      </w:pPr>
    </w:p>
    <w:p w:rsidR="005B4A24" w:rsidRPr="00EE4738" w:rsidRDefault="005B4A24" w:rsidP="0092029A">
      <w:pPr>
        <w:ind w:firstLine="540"/>
        <w:jc w:val="both"/>
      </w:pPr>
      <w:r w:rsidRPr="00441A3A">
        <w:t>Представитель</w:t>
      </w:r>
      <w:r w:rsidRPr="00EE4738">
        <w:t xml:space="preserve"> "</w:t>
      </w:r>
      <w:r>
        <w:t>Покупателя</w:t>
      </w:r>
      <w:r w:rsidRPr="00EE4738">
        <w:t xml:space="preserve">" </w:t>
      </w:r>
      <w:r>
        <w:t>ознакомлен</w:t>
      </w:r>
      <w:r w:rsidRPr="00EE4738">
        <w:t xml:space="preserve"> с основными положениями программирования и </w:t>
      </w:r>
      <w:r>
        <w:t>работы на этом оборудовании. Им</w:t>
      </w:r>
      <w:r w:rsidRPr="00EE4738">
        <w:t xml:space="preserve"> произведена апробация в работе оборудования</w:t>
      </w:r>
      <w:r>
        <w:t>, на момент проверки замечаний не выявлено</w:t>
      </w:r>
      <w:r w:rsidRPr="00EE4738">
        <w:t>.</w:t>
      </w:r>
    </w:p>
    <w:p w:rsidR="005B4A24" w:rsidRPr="00EE4738" w:rsidRDefault="005B4A24" w:rsidP="00805A49">
      <w:pPr>
        <w:jc w:val="both"/>
      </w:pPr>
    </w:p>
    <w:p w:rsidR="005B4A24" w:rsidRDefault="005B4A24" w:rsidP="001B72F3">
      <w:pPr>
        <w:ind w:firstLine="540"/>
        <w:jc w:val="both"/>
      </w:pPr>
      <w:r>
        <w:t>На момент приемки о</w:t>
      </w:r>
      <w:r w:rsidRPr="00EE4738">
        <w:t>бору</w:t>
      </w:r>
      <w:r>
        <w:t xml:space="preserve">дование соответствует заявленным техническим </w:t>
      </w:r>
      <w:r w:rsidRPr="00EE4738">
        <w:t>характеристик</w:t>
      </w:r>
      <w:r>
        <w:t>ам, комплектности в соответствии с</w:t>
      </w:r>
      <w:r w:rsidRPr="000228E4">
        <w:t xml:space="preserve"> </w:t>
      </w:r>
      <w:r>
        <w:t>приложением №2 к д</w:t>
      </w:r>
      <w:r w:rsidRPr="00EE4738">
        <w:t>оговор</w:t>
      </w:r>
      <w:r>
        <w:t>у № 56277/1210-22-0013 от 30 мая 2022г</w:t>
      </w:r>
      <w:r w:rsidRPr="00E2331A">
        <w:t>.</w:t>
      </w:r>
      <w:r>
        <w:t>, укомплектовано сопроводительной документацией.</w:t>
      </w:r>
    </w:p>
    <w:p w:rsidR="005B4A24" w:rsidRPr="00EE4738" w:rsidRDefault="005B4A24" w:rsidP="00EB111A">
      <w:pPr>
        <w:ind w:firstLine="540"/>
        <w:jc w:val="both"/>
      </w:pPr>
      <w:r>
        <w:t>Испытания проведены в соответствии с Приложением №1 «Объем испытаний и проверок» к настоящему акту сдачи-приемки оборудования.</w:t>
      </w:r>
    </w:p>
    <w:p w:rsidR="005B4A24" w:rsidRPr="00EE4738" w:rsidRDefault="005B4A24" w:rsidP="00F46F7A">
      <w:pPr>
        <w:ind w:firstLine="540"/>
        <w:jc w:val="both"/>
      </w:pPr>
    </w:p>
    <w:p w:rsidR="005B4A24" w:rsidRPr="00EE4738" w:rsidRDefault="005B4A24" w:rsidP="00C12858">
      <w:pPr>
        <w:jc w:val="both"/>
      </w:pPr>
    </w:p>
    <w:tbl>
      <w:tblPr>
        <w:tblW w:w="9572" w:type="dxa"/>
        <w:tblLook w:val="01E0"/>
      </w:tblPr>
      <w:tblGrid>
        <w:gridCol w:w="4786"/>
        <w:gridCol w:w="4786"/>
      </w:tblGrid>
      <w:tr w:rsidR="005B4A24" w:rsidRPr="00345EA8" w:rsidTr="00C12858">
        <w:tc>
          <w:tcPr>
            <w:tcW w:w="4786" w:type="dxa"/>
          </w:tcPr>
          <w:p w:rsidR="005B4A24" w:rsidRPr="00345EA8" w:rsidRDefault="005B4A24" w:rsidP="00C12858">
            <w:pPr>
              <w:jc w:val="both"/>
              <w:rPr>
                <w:bCs/>
              </w:rPr>
            </w:pPr>
            <w:r>
              <w:rPr>
                <w:bCs/>
              </w:rPr>
              <w:t>ПОСТАВЩИК</w:t>
            </w:r>
          </w:p>
          <w:p w:rsidR="005B4A24" w:rsidRPr="00345EA8" w:rsidRDefault="005B4A24" w:rsidP="00C12858">
            <w:pPr>
              <w:jc w:val="both"/>
              <w:rPr>
                <w:bCs/>
              </w:rPr>
            </w:pPr>
          </w:p>
          <w:p w:rsidR="005B4A24" w:rsidRPr="00345EA8" w:rsidRDefault="005B4A24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Генеральный директор</w:t>
            </w:r>
          </w:p>
          <w:p w:rsidR="005B4A24" w:rsidRPr="00345EA8" w:rsidRDefault="005B4A24" w:rsidP="00C12858">
            <w:pPr>
              <w:rPr>
                <w:bCs/>
              </w:rPr>
            </w:pPr>
            <w:r w:rsidRPr="00345EA8">
              <w:rPr>
                <w:bCs/>
              </w:rPr>
              <w:t>ООО «</w:t>
            </w:r>
            <w:r>
              <w:rPr>
                <w:bCs/>
              </w:rPr>
              <w:t>Мир намоточных станков</w:t>
            </w:r>
            <w:r w:rsidRPr="00345EA8">
              <w:rPr>
                <w:bCs/>
              </w:rPr>
              <w:t>»</w:t>
            </w:r>
          </w:p>
          <w:p w:rsidR="005B4A24" w:rsidRPr="00345EA8" w:rsidRDefault="005B4A24" w:rsidP="00C12858">
            <w:pPr>
              <w:jc w:val="both"/>
              <w:rPr>
                <w:bCs/>
              </w:rPr>
            </w:pPr>
          </w:p>
          <w:p w:rsidR="005B4A24" w:rsidRDefault="005B4A24" w:rsidP="00C12858">
            <w:pPr>
              <w:jc w:val="both"/>
              <w:rPr>
                <w:bCs/>
              </w:rPr>
            </w:pPr>
          </w:p>
          <w:p w:rsidR="005B4A24" w:rsidRPr="00345EA8" w:rsidRDefault="005B4A24" w:rsidP="00C12858">
            <w:pPr>
              <w:jc w:val="both"/>
              <w:rPr>
                <w:bCs/>
              </w:rPr>
            </w:pPr>
          </w:p>
          <w:p w:rsidR="005B4A24" w:rsidRPr="00345EA8" w:rsidRDefault="005B4A24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________________ Зенина А.И.</w:t>
            </w:r>
          </w:p>
          <w:p w:rsidR="005B4A24" w:rsidRPr="00345EA8" w:rsidRDefault="005B4A24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м.п.</w:t>
            </w:r>
          </w:p>
        </w:tc>
        <w:tc>
          <w:tcPr>
            <w:tcW w:w="4786" w:type="dxa"/>
          </w:tcPr>
          <w:p w:rsidR="005B4A24" w:rsidRPr="00345EA8" w:rsidRDefault="005B4A24" w:rsidP="00C12858">
            <w:pPr>
              <w:jc w:val="both"/>
              <w:rPr>
                <w:bCs/>
              </w:rPr>
            </w:pPr>
            <w:r>
              <w:rPr>
                <w:bCs/>
              </w:rPr>
              <w:t>ПОКУПАТЕЛЬ</w:t>
            </w:r>
          </w:p>
          <w:p w:rsidR="005B4A24" w:rsidRPr="00345EA8" w:rsidRDefault="005B4A24" w:rsidP="00C12858">
            <w:pPr>
              <w:jc w:val="both"/>
              <w:rPr>
                <w:bCs/>
              </w:rPr>
            </w:pPr>
          </w:p>
          <w:p w:rsidR="005B4A24" w:rsidRDefault="005B4A24" w:rsidP="00C12858">
            <w:pPr>
              <w:jc w:val="both"/>
            </w:pPr>
            <w:r>
              <w:t>Представитель АО «УТЭМ»</w:t>
            </w:r>
          </w:p>
          <w:p w:rsidR="005B4A24" w:rsidRDefault="005B4A24" w:rsidP="00C12858">
            <w:pPr>
              <w:jc w:val="both"/>
            </w:pPr>
          </w:p>
          <w:p w:rsidR="005B4A24" w:rsidRPr="00345EA8" w:rsidRDefault="005B4A24" w:rsidP="00C12858">
            <w:pPr>
              <w:jc w:val="both"/>
            </w:pPr>
          </w:p>
          <w:p w:rsidR="005B4A24" w:rsidRPr="00345EA8" w:rsidRDefault="005B4A24" w:rsidP="00C12858">
            <w:pPr>
              <w:jc w:val="both"/>
            </w:pPr>
          </w:p>
          <w:p w:rsidR="005B4A24" w:rsidRPr="00345EA8" w:rsidRDefault="005B4A24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 xml:space="preserve">____________________ </w:t>
            </w:r>
            <w:r>
              <w:t>Ларичев Д.Н.</w:t>
            </w:r>
          </w:p>
          <w:p w:rsidR="005B4A24" w:rsidRDefault="005B4A24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м.п.</w:t>
            </w:r>
          </w:p>
          <w:p w:rsidR="005B4A24" w:rsidRDefault="005B4A24" w:rsidP="00C12858">
            <w:pPr>
              <w:jc w:val="both"/>
              <w:rPr>
                <w:bCs/>
              </w:rPr>
            </w:pPr>
          </w:p>
          <w:p w:rsidR="005B4A24" w:rsidRDefault="005B4A24" w:rsidP="00C12858">
            <w:pPr>
              <w:jc w:val="both"/>
              <w:rPr>
                <w:bCs/>
              </w:rPr>
            </w:pPr>
          </w:p>
          <w:p w:rsidR="005B4A24" w:rsidRPr="00345EA8" w:rsidRDefault="005B4A24" w:rsidP="00C12858">
            <w:pPr>
              <w:jc w:val="both"/>
              <w:rPr>
                <w:bCs/>
              </w:rPr>
            </w:pPr>
          </w:p>
        </w:tc>
      </w:tr>
    </w:tbl>
    <w:p w:rsidR="005B4A24" w:rsidRPr="00EE4738" w:rsidRDefault="005B4A24" w:rsidP="00C12858"/>
    <w:p w:rsidR="005B4A24" w:rsidRDefault="005B4A24" w:rsidP="00105300">
      <w:pPr>
        <w:ind w:firstLine="360"/>
        <w:jc w:val="both"/>
        <w:rPr>
          <w:i/>
        </w:rPr>
      </w:pPr>
    </w:p>
    <w:p w:rsidR="005B4A24" w:rsidRDefault="005B4A24" w:rsidP="00105300">
      <w:pPr>
        <w:ind w:firstLine="360"/>
        <w:jc w:val="both"/>
        <w:rPr>
          <w:i/>
        </w:rPr>
      </w:pPr>
    </w:p>
    <w:p w:rsidR="005B4A24" w:rsidRDefault="005B4A24" w:rsidP="00105300">
      <w:pPr>
        <w:ind w:firstLine="360"/>
        <w:jc w:val="both"/>
        <w:rPr>
          <w:i/>
        </w:rPr>
      </w:pPr>
    </w:p>
    <w:p w:rsidR="005B4A24" w:rsidRDefault="005B4A24" w:rsidP="00AA7BB2">
      <w:r>
        <w:rPr>
          <w:i/>
        </w:rPr>
        <w:br w:type="page"/>
      </w:r>
      <w:r>
        <w:t>Приложение №1  «Объем испытаний и проверок»</w:t>
      </w:r>
    </w:p>
    <w:p w:rsidR="005B4A24" w:rsidRPr="00EE4738" w:rsidRDefault="005B4A24" w:rsidP="00EF3CA3">
      <w:pPr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5617"/>
        <w:gridCol w:w="3092"/>
      </w:tblGrid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№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Наименование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Результат</w:t>
            </w:r>
          </w:p>
        </w:tc>
      </w:tr>
      <w:tr w:rsidR="005B4A24" w:rsidTr="009E5A7D">
        <w:tc>
          <w:tcPr>
            <w:tcW w:w="9345" w:type="dxa"/>
            <w:gridSpan w:val="3"/>
          </w:tcPr>
          <w:p w:rsidR="005B4A24" w:rsidRDefault="005B4A24" w:rsidP="009E5A7D">
            <w:pPr>
              <w:jc w:val="both"/>
            </w:pPr>
            <w:r>
              <w:t>Сопроводительная и эксплуатационная документация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Паспорт на изделие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2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 xml:space="preserve">Руководство по эксплуатации 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3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Схема электрических соединений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4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Чертеж с габаритно присоединительными размерами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9345" w:type="dxa"/>
            <w:gridSpan w:val="3"/>
          </w:tcPr>
          <w:p w:rsidR="005B4A24" w:rsidRDefault="005B4A24" w:rsidP="009E5A7D">
            <w:pPr>
              <w:jc w:val="both"/>
            </w:pPr>
            <w:r>
              <w:t>Проверка комплектности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5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 xml:space="preserve">Комплект документации в полном объеме 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 xml:space="preserve">6 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Станок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6.1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Механизм намотки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6.2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Механизм зажима магнитопровода и раскладки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6.3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 xml:space="preserve">Узел перемещения механизма намотки 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6.4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Изолировочные колесо №1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6.5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Изолировочные колесо №2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6.6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Блок управления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Имеется</w:t>
            </w:r>
          </w:p>
        </w:tc>
      </w:tr>
      <w:tr w:rsidR="005B4A24" w:rsidTr="009E5A7D">
        <w:tc>
          <w:tcPr>
            <w:tcW w:w="9345" w:type="dxa"/>
            <w:gridSpan w:val="3"/>
          </w:tcPr>
          <w:p w:rsidR="005B4A24" w:rsidRDefault="005B4A24" w:rsidP="009E5A7D">
            <w:pPr>
              <w:jc w:val="both"/>
            </w:pPr>
            <w:r>
              <w:t>Технические характеристики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7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В соответствии с договором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Выполняются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7.1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7.2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</w:p>
        </w:tc>
      </w:tr>
      <w:tr w:rsidR="005B4A24" w:rsidTr="009E5A7D">
        <w:tc>
          <w:tcPr>
            <w:tcW w:w="9345" w:type="dxa"/>
            <w:gridSpan w:val="3"/>
          </w:tcPr>
          <w:p w:rsidR="005B4A24" w:rsidRDefault="005B4A24" w:rsidP="009E5A7D">
            <w:pPr>
              <w:jc w:val="both"/>
            </w:pPr>
            <w:r>
              <w:t xml:space="preserve">Решение протокола приемки от 06.03.2023 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8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 xml:space="preserve">Добавить механизм съема 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 xml:space="preserve">Устранено 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9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Увеличение скорости перемещения подвижных частей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10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Изменить конфигурацию пульта. Выполнить фиксацию пульта при помощи магнита.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11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 xml:space="preserve">Исправить высоту стоек из условия минимальной высоты МП </w:t>
            </w:r>
            <w:smartTag w:uri="urn:schemas-microsoft-com:office:smarttags" w:element="metricconverter">
              <w:smartTagPr>
                <w:attr w:name="ProductID" w:val="10 мм"/>
              </w:smartTagPr>
              <w:r>
                <w:t>10 мм</w:t>
              </w:r>
            </w:smartTag>
            <w:r>
              <w:t xml:space="preserve"> 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12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Обеспечить минимальное усилие натяжения изолировочной ленты 5-10 Н*м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13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Сократить количество рулонов ленты до 2-х, для оптимизации нагрузки на изолировочное кольцо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9345" w:type="dxa"/>
            <w:gridSpan w:val="3"/>
          </w:tcPr>
          <w:p w:rsidR="005B4A24" w:rsidRDefault="005B4A24" w:rsidP="009E5A7D">
            <w:pPr>
              <w:jc w:val="both"/>
            </w:pPr>
            <w:r>
              <w:t>Проведенные испытания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14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 xml:space="preserve">Продемонстрировать работу оборудования с 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14.1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Минимальным диаметром МП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14.2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Максимальным диаметром МП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15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Минимальное натяжение изоляционной ленты при полном обороте изолировочного кольца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5 Н*м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16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Перемещение механизмов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16.1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Основная часть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16.2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Прижимные ролики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17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Работа стопоров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18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Работа механизмов разъёма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  <w:tr w:rsidR="005B4A24" w:rsidTr="009E5A7D">
        <w:tc>
          <w:tcPr>
            <w:tcW w:w="636" w:type="dxa"/>
          </w:tcPr>
          <w:p w:rsidR="005B4A24" w:rsidRDefault="005B4A24" w:rsidP="009E5A7D">
            <w:pPr>
              <w:jc w:val="both"/>
            </w:pPr>
            <w:r>
              <w:t>19</w:t>
            </w:r>
          </w:p>
        </w:tc>
        <w:tc>
          <w:tcPr>
            <w:tcW w:w="5617" w:type="dxa"/>
          </w:tcPr>
          <w:p w:rsidR="005B4A24" w:rsidRDefault="005B4A24" w:rsidP="009E5A7D">
            <w:pPr>
              <w:jc w:val="both"/>
            </w:pPr>
            <w:r>
              <w:t>Контрольная изолировка опытного образца</w:t>
            </w:r>
          </w:p>
        </w:tc>
        <w:tc>
          <w:tcPr>
            <w:tcW w:w="3092" w:type="dxa"/>
          </w:tcPr>
          <w:p w:rsidR="005B4A24" w:rsidRDefault="005B4A24" w:rsidP="009E5A7D">
            <w:pPr>
              <w:jc w:val="both"/>
            </w:pPr>
            <w:r>
              <w:t>Выполнено</w:t>
            </w:r>
          </w:p>
        </w:tc>
      </w:tr>
    </w:tbl>
    <w:p w:rsidR="005B4A24" w:rsidRDefault="005B4A24" w:rsidP="00105300">
      <w:pPr>
        <w:ind w:firstLine="360"/>
        <w:jc w:val="both"/>
      </w:pPr>
    </w:p>
    <w:tbl>
      <w:tblPr>
        <w:tblW w:w="9572" w:type="dxa"/>
        <w:tblLook w:val="01E0"/>
      </w:tblPr>
      <w:tblGrid>
        <w:gridCol w:w="4786"/>
        <w:gridCol w:w="4786"/>
      </w:tblGrid>
      <w:tr w:rsidR="005B4A24" w:rsidRPr="00345EA8" w:rsidTr="00B00353">
        <w:tc>
          <w:tcPr>
            <w:tcW w:w="4786" w:type="dxa"/>
          </w:tcPr>
          <w:p w:rsidR="005B4A24" w:rsidRPr="00345EA8" w:rsidRDefault="005B4A24" w:rsidP="00B00353">
            <w:pPr>
              <w:jc w:val="both"/>
              <w:rPr>
                <w:bCs/>
              </w:rPr>
            </w:pPr>
            <w:r>
              <w:rPr>
                <w:bCs/>
              </w:rPr>
              <w:t>ПОСТАВЩИК</w:t>
            </w:r>
          </w:p>
          <w:p w:rsidR="005B4A24" w:rsidRPr="00345EA8" w:rsidRDefault="005B4A24" w:rsidP="00B00353">
            <w:pPr>
              <w:jc w:val="both"/>
              <w:rPr>
                <w:bCs/>
              </w:rPr>
            </w:pPr>
            <w:r w:rsidRPr="00345EA8">
              <w:rPr>
                <w:bCs/>
              </w:rPr>
              <w:t>Генеральный директор</w:t>
            </w:r>
          </w:p>
          <w:p w:rsidR="005B4A24" w:rsidRPr="00345EA8" w:rsidRDefault="005B4A24" w:rsidP="00B00353">
            <w:pPr>
              <w:rPr>
                <w:bCs/>
              </w:rPr>
            </w:pPr>
            <w:r w:rsidRPr="00345EA8">
              <w:rPr>
                <w:bCs/>
              </w:rPr>
              <w:t>ООО «</w:t>
            </w:r>
            <w:r>
              <w:rPr>
                <w:bCs/>
              </w:rPr>
              <w:t>Мир намоточных станков</w:t>
            </w:r>
            <w:r w:rsidRPr="00345EA8">
              <w:rPr>
                <w:bCs/>
              </w:rPr>
              <w:t>»</w:t>
            </w:r>
          </w:p>
          <w:p w:rsidR="005B4A24" w:rsidRPr="00345EA8" w:rsidRDefault="005B4A24" w:rsidP="00B00353">
            <w:pPr>
              <w:jc w:val="both"/>
              <w:rPr>
                <w:bCs/>
              </w:rPr>
            </w:pPr>
          </w:p>
          <w:p w:rsidR="005B4A24" w:rsidRPr="00345EA8" w:rsidRDefault="005B4A24" w:rsidP="00B00353">
            <w:pPr>
              <w:jc w:val="both"/>
              <w:rPr>
                <w:bCs/>
              </w:rPr>
            </w:pPr>
            <w:r w:rsidRPr="00345EA8">
              <w:rPr>
                <w:bCs/>
              </w:rPr>
              <w:t>________________ Зенина А.И.</w:t>
            </w:r>
          </w:p>
          <w:p w:rsidR="005B4A24" w:rsidRPr="00345EA8" w:rsidRDefault="005B4A24" w:rsidP="00B00353">
            <w:pPr>
              <w:jc w:val="both"/>
              <w:rPr>
                <w:bCs/>
              </w:rPr>
            </w:pPr>
            <w:r w:rsidRPr="00345EA8">
              <w:rPr>
                <w:bCs/>
              </w:rPr>
              <w:t>м.п.</w:t>
            </w:r>
          </w:p>
        </w:tc>
        <w:tc>
          <w:tcPr>
            <w:tcW w:w="4786" w:type="dxa"/>
          </w:tcPr>
          <w:p w:rsidR="005B4A24" w:rsidRPr="00345EA8" w:rsidRDefault="005B4A24" w:rsidP="00B00353">
            <w:pPr>
              <w:jc w:val="both"/>
              <w:rPr>
                <w:bCs/>
              </w:rPr>
            </w:pPr>
            <w:r>
              <w:rPr>
                <w:bCs/>
              </w:rPr>
              <w:t>ПОКУПАТЕЛЬ</w:t>
            </w:r>
          </w:p>
          <w:p w:rsidR="005B4A24" w:rsidRPr="00345EA8" w:rsidRDefault="005B4A24" w:rsidP="00B00353">
            <w:pPr>
              <w:jc w:val="both"/>
            </w:pPr>
            <w:r>
              <w:t>Представитель АО «УЭТМ»</w:t>
            </w:r>
          </w:p>
          <w:p w:rsidR="005B4A24" w:rsidRPr="00345EA8" w:rsidRDefault="005B4A24" w:rsidP="00B00353">
            <w:pPr>
              <w:jc w:val="both"/>
            </w:pPr>
          </w:p>
          <w:p w:rsidR="005B4A24" w:rsidRPr="00345EA8" w:rsidRDefault="005B4A24" w:rsidP="00B00353">
            <w:pPr>
              <w:jc w:val="both"/>
              <w:rPr>
                <w:bCs/>
              </w:rPr>
            </w:pPr>
            <w:r w:rsidRPr="00345EA8">
              <w:rPr>
                <w:bCs/>
              </w:rPr>
              <w:t xml:space="preserve">____________________ </w:t>
            </w:r>
            <w:r>
              <w:t>Ларичев Д.Н.</w:t>
            </w:r>
          </w:p>
          <w:p w:rsidR="005B4A24" w:rsidRPr="00345EA8" w:rsidRDefault="005B4A24" w:rsidP="00520543">
            <w:pPr>
              <w:jc w:val="both"/>
              <w:rPr>
                <w:bCs/>
              </w:rPr>
            </w:pPr>
            <w:r w:rsidRPr="00345EA8">
              <w:rPr>
                <w:bCs/>
              </w:rPr>
              <w:t>м.п.</w:t>
            </w:r>
          </w:p>
        </w:tc>
      </w:tr>
    </w:tbl>
    <w:p w:rsidR="005B4A24" w:rsidRPr="00EF3CA3" w:rsidRDefault="005B4A24" w:rsidP="000F52F4">
      <w:pPr>
        <w:jc w:val="both"/>
      </w:pPr>
    </w:p>
    <w:sectPr w:rsidR="005B4A24" w:rsidRPr="00EF3CA3" w:rsidSect="00105300">
      <w:pgSz w:w="11906" w:h="16838"/>
      <w:pgMar w:top="71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1EA7"/>
    <w:multiLevelType w:val="hybridMultilevel"/>
    <w:tmpl w:val="C10EB0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297FDB"/>
    <w:multiLevelType w:val="hybridMultilevel"/>
    <w:tmpl w:val="B38C7758"/>
    <w:lvl w:ilvl="0" w:tplc="280CB4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87B2435"/>
    <w:multiLevelType w:val="hybridMultilevel"/>
    <w:tmpl w:val="8438EDCA"/>
    <w:lvl w:ilvl="0" w:tplc="9BAA4DE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2E0D5E52"/>
    <w:multiLevelType w:val="hybridMultilevel"/>
    <w:tmpl w:val="B69E3B96"/>
    <w:lvl w:ilvl="0" w:tplc="228A6AB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3AA34A0B"/>
    <w:multiLevelType w:val="hybridMultilevel"/>
    <w:tmpl w:val="58308CE0"/>
    <w:lvl w:ilvl="0" w:tplc="1CE6EE7A">
      <w:start w:val="1"/>
      <w:numFmt w:val="decimal"/>
      <w:lvlText w:val="%1."/>
      <w:lvlJc w:val="left"/>
      <w:pPr>
        <w:ind w:left="1410" w:hanging="8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5">
    <w:nsid w:val="56C1613C"/>
    <w:multiLevelType w:val="hybridMultilevel"/>
    <w:tmpl w:val="75C807AA"/>
    <w:lvl w:ilvl="0" w:tplc="CF047712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62827301"/>
    <w:multiLevelType w:val="hybridMultilevel"/>
    <w:tmpl w:val="685C1B4E"/>
    <w:lvl w:ilvl="0" w:tplc="0419000F">
      <w:start w:val="1"/>
      <w:numFmt w:val="decimal"/>
      <w:lvlText w:val="%1."/>
      <w:lvlJc w:val="left"/>
      <w:pPr>
        <w:ind w:left="129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  <w:rPr>
        <w:rFonts w:cs="Times New Roman"/>
      </w:rPr>
    </w:lvl>
  </w:abstractNum>
  <w:abstractNum w:abstractNumId="7">
    <w:nsid w:val="6E755B44"/>
    <w:multiLevelType w:val="hybridMultilevel"/>
    <w:tmpl w:val="04FED1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16744A7"/>
    <w:multiLevelType w:val="hybridMultilevel"/>
    <w:tmpl w:val="98E4DD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C3124B"/>
    <w:multiLevelType w:val="hybridMultilevel"/>
    <w:tmpl w:val="334C4C7A"/>
    <w:lvl w:ilvl="0" w:tplc="D132EE7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74F52385"/>
    <w:multiLevelType w:val="hybridMultilevel"/>
    <w:tmpl w:val="263424BE"/>
    <w:lvl w:ilvl="0" w:tplc="29B8DE5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76196DC3"/>
    <w:multiLevelType w:val="hybridMultilevel"/>
    <w:tmpl w:val="40FE9B82"/>
    <w:lvl w:ilvl="0" w:tplc="CAFCE3F6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12">
    <w:nsid w:val="76DE042F"/>
    <w:multiLevelType w:val="hybridMultilevel"/>
    <w:tmpl w:val="250A5D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9F90B5A"/>
    <w:multiLevelType w:val="hybridMultilevel"/>
    <w:tmpl w:val="11204E64"/>
    <w:lvl w:ilvl="0" w:tplc="E36A1034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7DF318F6"/>
    <w:multiLevelType w:val="hybridMultilevel"/>
    <w:tmpl w:val="E8F46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14"/>
  </w:num>
  <w:num w:numId="4">
    <w:abstractNumId w:val="12"/>
  </w:num>
  <w:num w:numId="5">
    <w:abstractNumId w:val="10"/>
  </w:num>
  <w:num w:numId="6">
    <w:abstractNumId w:val="4"/>
  </w:num>
  <w:num w:numId="7">
    <w:abstractNumId w:val="7"/>
  </w:num>
  <w:num w:numId="8">
    <w:abstractNumId w:val="11"/>
  </w:num>
  <w:num w:numId="9">
    <w:abstractNumId w:val="8"/>
  </w:num>
  <w:num w:numId="10">
    <w:abstractNumId w:val="2"/>
  </w:num>
  <w:num w:numId="11">
    <w:abstractNumId w:val="9"/>
  </w:num>
  <w:num w:numId="12">
    <w:abstractNumId w:val="0"/>
  </w:num>
  <w:num w:numId="13">
    <w:abstractNumId w:val="1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033"/>
    <w:rsid w:val="00007DBB"/>
    <w:rsid w:val="00012510"/>
    <w:rsid w:val="000228E4"/>
    <w:rsid w:val="00053F5F"/>
    <w:rsid w:val="00080CE2"/>
    <w:rsid w:val="00093940"/>
    <w:rsid w:val="00096D2E"/>
    <w:rsid w:val="000A558B"/>
    <w:rsid w:val="000B40FE"/>
    <w:rsid w:val="000F52F4"/>
    <w:rsid w:val="00105300"/>
    <w:rsid w:val="00122F75"/>
    <w:rsid w:val="00131CBD"/>
    <w:rsid w:val="00162CAD"/>
    <w:rsid w:val="001B4885"/>
    <w:rsid w:val="001B72F3"/>
    <w:rsid w:val="001E7731"/>
    <w:rsid w:val="002217F8"/>
    <w:rsid w:val="0023552B"/>
    <w:rsid w:val="002400A9"/>
    <w:rsid w:val="00251B9E"/>
    <w:rsid w:val="00294A2C"/>
    <w:rsid w:val="002E1EDB"/>
    <w:rsid w:val="0032354C"/>
    <w:rsid w:val="0032699E"/>
    <w:rsid w:val="00345EA8"/>
    <w:rsid w:val="00393A28"/>
    <w:rsid w:val="003C1598"/>
    <w:rsid w:val="004060EB"/>
    <w:rsid w:val="00407AAC"/>
    <w:rsid w:val="00432269"/>
    <w:rsid w:val="00441A3A"/>
    <w:rsid w:val="00444FF1"/>
    <w:rsid w:val="00445434"/>
    <w:rsid w:val="004525FE"/>
    <w:rsid w:val="00455083"/>
    <w:rsid w:val="00467917"/>
    <w:rsid w:val="004768A0"/>
    <w:rsid w:val="00485733"/>
    <w:rsid w:val="00497B24"/>
    <w:rsid w:val="004A7267"/>
    <w:rsid w:val="004D213A"/>
    <w:rsid w:val="004E148D"/>
    <w:rsid w:val="0051047F"/>
    <w:rsid w:val="00514560"/>
    <w:rsid w:val="00515318"/>
    <w:rsid w:val="00520543"/>
    <w:rsid w:val="0059579B"/>
    <w:rsid w:val="005A098B"/>
    <w:rsid w:val="005B4A24"/>
    <w:rsid w:val="00637B90"/>
    <w:rsid w:val="0064323A"/>
    <w:rsid w:val="006657C0"/>
    <w:rsid w:val="00684B07"/>
    <w:rsid w:val="00693B0E"/>
    <w:rsid w:val="006955F2"/>
    <w:rsid w:val="006B6E37"/>
    <w:rsid w:val="0070533D"/>
    <w:rsid w:val="00730656"/>
    <w:rsid w:val="007320D4"/>
    <w:rsid w:val="00743E81"/>
    <w:rsid w:val="00746E67"/>
    <w:rsid w:val="00762380"/>
    <w:rsid w:val="00773C26"/>
    <w:rsid w:val="0078334B"/>
    <w:rsid w:val="00797BD8"/>
    <w:rsid w:val="007A752D"/>
    <w:rsid w:val="007A7A9A"/>
    <w:rsid w:val="00803927"/>
    <w:rsid w:val="00805A49"/>
    <w:rsid w:val="00835243"/>
    <w:rsid w:val="00867219"/>
    <w:rsid w:val="008B12AA"/>
    <w:rsid w:val="008C6E61"/>
    <w:rsid w:val="008D5834"/>
    <w:rsid w:val="0090202E"/>
    <w:rsid w:val="0092029A"/>
    <w:rsid w:val="009244EC"/>
    <w:rsid w:val="00953244"/>
    <w:rsid w:val="00991DEB"/>
    <w:rsid w:val="009A5591"/>
    <w:rsid w:val="009B2B10"/>
    <w:rsid w:val="009E1D09"/>
    <w:rsid w:val="009E5A7D"/>
    <w:rsid w:val="00A2326B"/>
    <w:rsid w:val="00A25861"/>
    <w:rsid w:val="00A511E9"/>
    <w:rsid w:val="00A54058"/>
    <w:rsid w:val="00A67EFE"/>
    <w:rsid w:val="00A965E9"/>
    <w:rsid w:val="00AA7BB2"/>
    <w:rsid w:val="00AF7EE1"/>
    <w:rsid w:val="00B00353"/>
    <w:rsid w:val="00B04B08"/>
    <w:rsid w:val="00B04E62"/>
    <w:rsid w:val="00B12767"/>
    <w:rsid w:val="00B379DD"/>
    <w:rsid w:val="00B51C5A"/>
    <w:rsid w:val="00BA0C86"/>
    <w:rsid w:val="00BA0FD6"/>
    <w:rsid w:val="00BB2732"/>
    <w:rsid w:val="00C12858"/>
    <w:rsid w:val="00C1651B"/>
    <w:rsid w:val="00C16A0D"/>
    <w:rsid w:val="00C23EE1"/>
    <w:rsid w:val="00CA1827"/>
    <w:rsid w:val="00CC0589"/>
    <w:rsid w:val="00CD3597"/>
    <w:rsid w:val="00CF08D7"/>
    <w:rsid w:val="00D15A68"/>
    <w:rsid w:val="00D21A4A"/>
    <w:rsid w:val="00D50EBD"/>
    <w:rsid w:val="00D53CDE"/>
    <w:rsid w:val="00D56397"/>
    <w:rsid w:val="00D94F98"/>
    <w:rsid w:val="00E06E6D"/>
    <w:rsid w:val="00E16456"/>
    <w:rsid w:val="00E2331A"/>
    <w:rsid w:val="00E3690C"/>
    <w:rsid w:val="00E613DA"/>
    <w:rsid w:val="00E67AC6"/>
    <w:rsid w:val="00E74FB6"/>
    <w:rsid w:val="00E75378"/>
    <w:rsid w:val="00E8115A"/>
    <w:rsid w:val="00E8351A"/>
    <w:rsid w:val="00E939BC"/>
    <w:rsid w:val="00EB111A"/>
    <w:rsid w:val="00ED64C1"/>
    <w:rsid w:val="00EE4738"/>
    <w:rsid w:val="00EF2678"/>
    <w:rsid w:val="00EF3CA3"/>
    <w:rsid w:val="00F07E4F"/>
    <w:rsid w:val="00F31B86"/>
    <w:rsid w:val="00F35033"/>
    <w:rsid w:val="00F46F7A"/>
    <w:rsid w:val="00F51C67"/>
    <w:rsid w:val="00F676CC"/>
    <w:rsid w:val="00F80F55"/>
    <w:rsid w:val="00F82178"/>
    <w:rsid w:val="00F877D3"/>
    <w:rsid w:val="00F879FD"/>
    <w:rsid w:val="00FD0BC6"/>
    <w:rsid w:val="00FD3E55"/>
    <w:rsid w:val="00FE5E7F"/>
    <w:rsid w:val="00FF399A"/>
    <w:rsid w:val="00FF3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B40FE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BB27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B2732"/>
    <w:rPr>
      <w:rFonts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rsid w:val="004525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6D2E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EF267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80CE2"/>
    <w:pPr>
      <w:ind w:left="720"/>
      <w:contextualSpacing/>
    </w:pPr>
    <w:rPr>
      <w:lang w:val="en-US" w:eastAsia="en-US"/>
    </w:rPr>
  </w:style>
  <w:style w:type="table" w:styleId="TableGrid">
    <w:name w:val="Table Grid"/>
    <w:basedOn w:val="TableNormal"/>
    <w:uiPriority w:val="99"/>
    <w:rsid w:val="00EF3CA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1"/>
    <w:uiPriority w:val="99"/>
    <w:rsid w:val="009E1D09"/>
    <w:pPr>
      <w:autoSpaceDE w:val="0"/>
      <w:autoSpaceDN w:val="0"/>
      <w:jc w:val="both"/>
    </w:pPr>
    <w:rPr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character" w:customStyle="1" w:styleId="BodyTextIndentChar1">
    <w:name w:val="Body Text Indent Char1"/>
    <w:link w:val="BodyTextIndent"/>
    <w:uiPriority w:val="99"/>
    <w:locked/>
    <w:rsid w:val="009E1D09"/>
    <w:rPr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284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540</Words>
  <Characters>3078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subject/>
  <dc:creator>:)</dc:creator>
  <cp:keywords/>
  <dc:description/>
  <cp:lastModifiedBy>user</cp:lastModifiedBy>
  <cp:revision>3</cp:revision>
  <cp:lastPrinted>2021-03-11T10:43:00Z</cp:lastPrinted>
  <dcterms:created xsi:type="dcterms:W3CDTF">2023-04-24T06:50:00Z</dcterms:created>
  <dcterms:modified xsi:type="dcterms:W3CDTF">2023-04-24T07:00:00Z</dcterms:modified>
</cp:coreProperties>
</file>