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378" w:rsidRPr="009F7CAE" w:rsidRDefault="00FC1793" w:rsidP="009F7CAE">
      <w:pPr>
        <w:pStyle w:val="3"/>
        <w:spacing w:before="0" w:after="0"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9F7CA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46934" cy="1088278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!!!_логотип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543" cy="108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378" w:rsidRPr="009F7CAE" w:rsidRDefault="00361378" w:rsidP="009F7CAE">
      <w:pPr>
        <w:pStyle w:val="3"/>
        <w:spacing w:before="0" w:after="0"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ED4BC9" w:rsidRPr="009F7CAE" w:rsidRDefault="00FC1793" w:rsidP="009F7CAE">
      <w:pPr>
        <w:pStyle w:val="3"/>
        <w:spacing w:before="0" w:after="0" w:line="360" w:lineRule="auto"/>
        <w:jc w:val="center"/>
        <w:rPr>
          <w:rFonts w:ascii="Times New Roman" w:hAnsi="Times New Roman"/>
          <w:color w:val="C00000"/>
          <w:sz w:val="24"/>
          <w:szCs w:val="24"/>
        </w:rPr>
      </w:pPr>
      <w:r w:rsidRPr="009F7CAE">
        <w:rPr>
          <w:rFonts w:ascii="Times New Roman" w:hAnsi="Times New Roman"/>
          <w:color w:val="C00000"/>
          <w:sz w:val="24"/>
          <w:szCs w:val="24"/>
        </w:rPr>
        <w:t>КАРТОЧКА ПРЕДПРИЯТИЯ</w:t>
      </w:r>
    </w:p>
    <w:p w:rsidR="00ED4BC9" w:rsidRPr="009F7CAE" w:rsidRDefault="00ED4BC9" w:rsidP="009F7CAE">
      <w:pPr>
        <w:pStyle w:val="Text"/>
        <w:spacing w:after="0" w:line="360" w:lineRule="auto"/>
        <w:rPr>
          <w:rStyle w:val="BoldTextChar"/>
          <w:rFonts w:ascii="Times New Roman" w:hAnsi="Times New Roman" w:cs="Times New Roman"/>
          <w:sz w:val="24"/>
          <w:szCs w:val="24"/>
        </w:rPr>
      </w:pPr>
    </w:p>
    <w:p w:rsidR="00FC1793" w:rsidRPr="009F7CAE" w:rsidRDefault="00FC1793" w:rsidP="009F7CA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7CAE">
        <w:rPr>
          <w:rFonts w:ascii="Times New Roman" w:hAnsi="Times New Roman" w:cs="Times New Roman"/>
          <w:b/>
          <w:sz w:val="24"/>
          <w:szCs w:val="24"/>
          <w:u w:val="single"/>
        </w:rPr>
        <w:t>Реквизиты организации:</w:t>
      </w:r>
    </w:p>
    <w:p w:rsidR="00FC1793" w:rsidRPr="009F7CAE" w:rsidRDefault="00FC1793" w:rsidP="009F7CAE">
      <w:pPr>
        <w:tabs>
          <w:tab w:val="left" w:pos="234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Полное наименование:</w:t>
      </w:r>
      <w:r w:rsidRPr="009F7CAE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«СтальГрад»</w:t>
      </w:r>
    </w:p>
    <w:p w:rsidR="00FC1793" w:rsidRPr="009F7CAE" w:rsidRDefault="00FC1793" w:rsidP="009F7CAE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 xml:space="preserve">Сокращенное наименование: </w:t>
      </w:r>
      <w:r w:rsidRPr="009F7CAE">
        <w:rPr>
          <w:rFonts w:ascii="Times New Roman" w:hAnsi="Times New Roman" w:cs="Times New Roman"/>
          <w:sz w:val="24"/>
          <w:szCs w:val="24"/>
        </w:rPr>
        <w:t>ООО «СтальГрад»</w:t>
      </w:r>
    </w:p>
    <w:p w:rsidR="00FC1793" w:rsidRPr="009F7CAE" w:rsidRDefault="00FC1793" w:rsidP="009F7CAE">
      <w:pPr>
        <w:tabs>
          <w:tab w:val="left" w:pos="2340"/>
        </w:tabs>
        <w:spacing w:line="36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Юр. адрес:</w:t>
      </w:r>
      <w:r w:rsidR="00193ED4" w:rsidRPr="009F7CAE">
        <w:rPr>
          <w:rFonts w:ascii="Times New Roman" w:hAnsi="Times New Roman" w:cs="Times New Roman"/>
          <w:sz w:val="24"/>
          <w:szCs w:val="24"/>
        </w:rPr>
        <w:t xml:space="preserve"> </w:t>
      </w:r>
      <w:r w:rsidR="000D2D87">
        <w:rPr>
          <w:rFonts w:ascii="Times New Roman" w:hAnsi="Times New Roman" w:cs="Times New Roman"/>
          <w:sz w:val="24"/>
          <w:szCs w:val="24"/>
        </w:rPr>
        <w:t>690065, г. Владивосток, ул. Стрельникова, д. 3, оф. 13В</w:t>
      </w:r>
    </w:p>
    <w:p w:rsidR="00FC1793" w:rsidRPr="009F7CAE" w:rsidRDefault="00FC1793" w:rsidP="009F7CAE">
      <w:pPr>
        <w:tabs>
          <w:tab w:val="left" w:pos="2340"/>
        </w:tabs>
        <w:spacing w:line="36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Почт. адрес:</w:t>
      </w:r>
      <w:r w:rsidR="00193ED4" w:rsidRPr="009F7CAE">
        <w:rPr>
          <w:rFonts w:ascii="Times New Roman" w:hAnsi="Times New Roman" w:cs="Times New Roman"/>
          <w:sz w:val="24"/>
          <w:szCs w:val="24"/>
        </w:rPr>
        <w:t xml:space="preserve"> </w:t>
      </w:r>
      <w:r w:rsidR="00557277" w:rsidRPr="009F7CAE">
        <w:rPr>
          <w:rFonts w:ascii="Times New Roman" w:hAnsi="Times New Roman" w:cs="Times New Roman"/>
          <w:sz w:val="24"/>
          <w:szCs w:val="24"/>
        </w:rPr>
        <w:t>690025, г. Владивосток, ул. Фанзавод, д. 1, стр. 3</w:t>
      </w:r>
    </w:p>
    <w:p w:rsidR="00FC1793" w:rsidRPr="009F7CAE" w:rsidRDefault="00FC1793" w:rsidP="009F7CAE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ИНН/КПП</w:t>
      </w:r>
      <w:r w:rsidR="00ED6ECC" w:rsidRPr="009F7CAE">
        <w:rPr>
          <w:rFonts w:ascii="Times New Roman" w:hAnsi="Times New Roman" w:cs="Times New Roman"/>
          <w:sz w:val="24"/>
          <w:szCs w:val="24"/>
        </w:rPr>
        <w:t xml:space="preserve"> 2536240456/25</w:t>
      </w:r>
      <w:r w:rsidR="00193ED4" w:rsidRPr="009F7CAE">
        <w:rPr>
          <w:rFonts w:ascii="Times New Roman" w:hAnsi="Times New Roman" w:cs="Times New Roman"/>
          <w:sz w:val="24"/>
          <w:szCs w:val="24"/>
        </w:rPr>
        <w:t>40</w:t>
      </w:r>
      <w:r w:rsidR="00ED6ECC" w:rsidRPr="009F7CAE">
        <w:rPr>
          <w:rFonts w:ascii="Times New Roman" w:hAnsi="Times New Roman" w:cs="Times New Roman"/>
          <w:sz w:val="24"/>
          <w:szCs w:val="24"/>
        </w:rPr>
        <w:t>01</w:t>
      </w:r>
      <w:r w:rsidRPr="009F7CAE">
        <w:rPr>
          <w:rFonts w:ascii="Times New Roman" w:hAnsi="Times New Roman" w:cs="Times New Roman"/>
          <w:sz w:val="24"/>
          <w:szCs w:val="24"/>
        </w:rPr>
        <w:t>001</w:t>
      </w:r>
    </w:p>
    <w:p w:rsidR="00FC1793" w:rsidRPr="009F7CAE" w:rsidRDefault="00FC1793" w:rsidP="009F7CAE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ОГРН</w:t>
      </w:r>
      <w:r w:rsidR="00ED6ECC" w:rsidRPr="009F7CAE">
        <w:rPr>
          <w:rFonts w:ascii="Times New Roman" w:hAnsi="Times New Roman" w:cs="Times New Roman"/>
          <w:sz w:val="24"/>
          <w:szCs w:val="24"/>
        </w:rPr>
        <w:t xml:space="preserve"> 11125360028</w:t>
      </w:r>
      <w:r w:rsidR="00916CE4" w:rsidRPr="009F7CAE">
        <w:rPr>
          <w:rFonts w:ascii="Times New Roman" w:hAnsi="Times New Roman" w:cs="Times New Roman"/>
          <w:sz w:val="24"/>
          <w:szCs w:val="24"/>
        </w:rPr>
        <w:t>86</w:t>
      </w:r>
    </w:p>
    <w:p w:rsidR="009E6A4F" w:rsidRPr="009F7CAE" w:rsidRDefault="009E6A4F" w:rsidP="009F7CAE">
      <w:pPr>
        <w:tabs>
          <w:tab w:val="left" w:pos="2340"/>
        </w:tabs>
        <w:spacing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Руководитель:</w:t>
      </w:r>
      <w:r w:rsidRPr="009F7CAE">
        <w:rPr>
          <w:rFonts w:ascii="Times New Roman" w:hAnsi="Times New Roman" w:cs="Times New Roman"/>
          <w:sz w:val="24"/>
          <w:szCs w:val="24"/>
        </w:rPr>
        <w:t xml:space="preserve"> </w:t>
      </w:r>
      <w:r w:rsidR="009C02B1" w:rsidRPr="009F7CAE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Pr="009F7CAE">
        <w:rPr>
          <w:rFonts w:ascii="Times New Roman" w:hAnsi="Times New Roman" w:cs="Times New Roman"/>
          <w:sz w:val="24"/>
          <w:szCs w:val="24"/>
        </w:rPr>
        <w:t xml:space="preserve"> Магомедов Сергей Мехманович,</w:t>
      </w:r>
    </w:p>
    <w:p w:rsidR="009E6A4F" w:rsidRPr="009F7CAE" w:rsidRDefault="009E6A4F" w:rsidP="009F7CAE">
      <w:pPr>
        <w:tabs>
          <w:tab w:val="left" w:pos="2340"/>
        </w:tabs>
        <w:spacing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sz w:val="24"/>
          <w:szCs w:val="24"/>
        </w:rPr>
        <w:t xml:space="preserve">действует на основании </w:t>
      </w:r>
      <w:r w:rsidR="009C02B1" w:rsidRPr="009F7CAE">
        <w:rPr>
          <w:rFonts w:ascii="Times New Roman" w:hAnsi="Times New Roman" w:cs="Times New Roman"/>
          <w:sz w:val="24"/>
          <w:szCs w:val="24"/>
        </w:rPr>
        <w:t>Устава</w:t>
      </w:r>
    </w:p>
    <w:p w:rsidR="00FC1793" w:rsidRPr="009F7CAE" w:rsidRDefault="00FC1793" w:rsidP="009F7CAE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1793" w:rsidRPr="009F7CAE" w:rsidRDefault="00FC1793" w:rsidP="009F7CA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7CAE">
        <w:rPr>
          <w:rFonts w:ascii="Times New Roman" w:hAnsi="Times New Roman" w:cs="Times New Roman"/>
          <w:b/>
          <w:sz w:val="24"/>
          <w:szCs w:val="24"/>
          <w:u w:val="single"/>
        </w:rPr>
        <w:t>Банковские реквизиты:</w:t>
      </w:r>
    </w:p>
    <w:p w:rsidR="00FC1793" w:rsidRPr="009F7CAE" w:rsidRDefault="00FC1793" w:rsidP="009F7CAE">
      <w:pPr>
        <w:spacing w:line="360" w:lineRule="auto"/>
        <w:ind w:right="72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р/с</w:t>
      </w:r>
      <w:r w:rsidR="003A55E8" w:rsidRPr="009F7CAE">
        <w:rPr>
          <w:rFonts w:ascii="Times New Roman" w:hAnsi="Times New Roman" w:cs="Times New Roman"/>
          <w:sz w:val="24"/>
          <w:szCs w:val="24"/>
        </w:rPr>
        <w:t xml:space="preserve"> 407028107002600002</w:t>
      </w:r>
      <w:r w:rsidRPr="009F7CAE">
        <w:rPr>
          <w:rFonts w:ascii="Times New Roman" w:hAnsi="Times New Roman" w:cs="Times New Roman"/>
          <w:sz w:val="24"/>
          <w:szCs w:val="24"/>
        </w:rPr>
        <w:t>11</w:t>
      </w:r>
    </w:p>
    <w:p w:rsidR="00FC1793" w:rsidRPr="009F7CAE" w:rsidRDefault="0056690F" w:rsidP="009F7CAE">
      <w:pPr>
        <w:spacing w:line="360" w:lineRule="auto"/>
        <w:ind w:right="72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sz w:val="24"/>
          <w:szCs w:val="24"/>
        </w:rPr>
        <w:t>в П</w:t>
      </w:r>
      <w:r w:rsidR="00FC1793" w:rsidRPr="009F7CAE">
        <w:rPr>
          <w:rFonts w:ascii="Times New Roman" w:hAnsi="Times New Roman" w:cs="Times New Roman"/>
          <w:sz w:val="24"/>
          <w:szCs w:val="24"/>
        </w:rPr>
        <w:t xml:space="preserve">АО СКБ ПРИМОРЬЯ </w:t>
      </w:r>
      <w:r w:rsidR="00FC1793" w:rsidRPr="009F7CAE">
        <w:rPr>
          <w:rFonts w:ascii="Times New Roman" w:hAnsi="Times New Roman" w:cs="Times New Roman"/>
          <w:b/>
          <w:sz w:val="24"/>
          <w:szCs w:val="24"/>
        </w:rPr>
        <w:t>«ПРИМСОЦБАНК»</w:t>
      </w:r>
      <w:r w:rsidR="00FC1793" w:rsidRPr="009F7CAE">
        <w:rPr>
          <w:rFonts w:ascii="Times New Roman" w:hAnsi="Times New Roman" w:cs="Times New Roman"/>
          <w:sz w:val="24"/>
          <w:szCs w:val="24"/>
        </w:rPr>
        <w:t xml:space="preserve"> г. Владивосток</w:t>
      </w:r>
    </w:p>
    <w:p w:rsidR="00FC1793" w:rsidRPr="009F7CAE" w:rsidRDefault="00FC1793" w:rsidP="009F7C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к/с</w:t>
      </w:r>
      <w:r w:rsidR="00ED6ECC" w:rsidRPr="009F7CAE">
        <w:rPr>
          <w:rFonts w:ascii="Times New Roman" w:hAnsi="Times New Roman" w:cs="Times New Roman"/>
          <w:sz w:val="24"/>
          <w:szCs w:val="24"/>
        </w:rPr>
        <w:t xml:space="preserve"> 301018102000</w:t>
      </w:r>
      <w:r w:rsidRPr="009F7CAE">
        <w:rPr>
          <w:rFonts w:ascii="Times New Roman" w:hAnsi="Times New Roman" w:cs="Times New Roman"/>
          <w:sz w:val="24"/>
          <w:szCs w:val="24"/>
        </w:rPr>
        <w:t>00000803</w:t>
      </w:r>
    </w:p>
    <w:p w:rsidR="00FC1793" w:rsidRPr="009F7CAE" w:rsidRDefault="00FC1793" w:rsidP="009F7C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БИК</w:t>
      </w:r>
      <w:r w:rsidR="00ED6ECC" w:rsidRPr="009F7CAE">
        <w:rPr>
          <w:rFonts w:ascii="Times New Roman" w:hAnsi="Times New Roman" w:cs="Times New Roman"/>
          <w:sz w:val="24"/>
          <w:szCs w:val="24"/>
        </w:rPr>
        <w:t xml:space="preserve"> 040</w:t>
      </w:r>
      <w:r w:rsidRPr="009F7CAE">
        <w:rPr>
          <w:rFonts w:ascii="Times New Roman" w:hAnsi="Times New Roman" w:cs="Times New Roman"/>
          <w:sz w:val="24"/>
          <w:szCs w:val="24"/>
        </w:rPr>
        <w:t>507803</w:t>
      </w:r>
    </w:p>
    <w:p w:rsidR="00B1514A" w:rsidRPr="009F7CAE" w:rsidRDefault="00B1514A" w:rsidP="009F7C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1793" w:rsidRPr="009F7CAE" w:rsidRDefault="00FC1793" w:rsidP="009F7CAE">
      <w:pPr>
        <w:tabs>
          <w:tab w:val="left" w:pos="234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7CAE">
        <w:rPr>
          <w:rFonts w:ascii="Times New Roman" w:hAnsi="Times New Roman" w:cs="Times New Roman"/>
          <w:b/>
          <w:sz w:val="24"/>
          <w:szCs w:val="24"/>
          <w:u w:val="single"/>
        </w:rPr>
        <w:t>Контактная информация:</w:t>
      </w:r>
    </w:p>
    <w:p w:rsidR="00FC1793" w:rsidRPr="00BA246B" w:rsidRDefault="00FC1793" w:rsidP="009F7C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>Телефон</w:t>
      </w:r>
      <w:r w:rsidRPr="00BA24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A246B">
        <w:rPr>
          <w:rFonts w:ascii="Times New Roman" w:hAnsi="Times New Roman" w:cs="Times New Roman"/>
          <w:sz w:val="24"/>
          <w:szCs w:val="24"/>
        </w:rPr>
        <w:t>8 (423) 239-09-09</w:t>
      </w:r>
    </w:p>
    <w:p w:rsidR="009F6FBA" w:rsidRPr="00256308" w:rsidRDefault="00FC1793" w:rsidP="009F7CAE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7CAE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256308">
        <w:rPr>
          <w:rFonts w:ascii="Times New Roman" w:hAnsi="Times New Roman" w:cs="Times New Roman"/>
          <w:b/>
          <w:sz w:val="24"/>
          <w:szCs w:val="24"/>
          <w:lang w:val="en-US"/>
        </w:rPr>
        <w:t>-</w:t>
      </w:r>
      <w:r w:rsidRPr="009F7CAE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256308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bookmarkStart w:id="0" w:name="_GoBack"/>
      <w:bookmarkEnd w:id="0"/>
      <w:r w:rsidR="00256308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256308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"mailto:</w:instrText>
      </w:r>
      <w:r w:rsidR="00256308" w:rsidRPr="00256308">
        <w:rPr>
          <w:rFonts w:ascii="Times New Roman" w:hAnsi="Times New Roman" w:cs="Times New Roman"/>
          <w:sz w:val="24"/>
          <w:szCs w:val="24"/>
          <w:lang w:val="en-US"/>
        </w:rPr>
        <w:instrText xml:space="preserve">snab-oto@stalgrad-dv.ru </w:instrText>
      </w:r>
      <w:r w:rsidR="00256308">
        <w:rPr>
          <w:rFonts w:ascii="Times New Roman" w:hAnsi="Times New Roman" w:cs="Times New Roman"/>
          <w:sz w:val="24"/>
          <w:szCs w:val="24"/>
          <w:lang w:val="en-US"/>
        </w:rPr>
        <w:instrText xml:space="preserve">" </w:instrText>
      </w:r>
      <w:r w:rsidR="00256308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256308" w:rsidRPr="00985346">
        <w:rPr>
          <w:rStyle w:val="a6"/>
          <w:rFonts w:ascii="Times New Roman" w:hAnsi="Times New Roman" w:cs="Times New Roman"/>
          <w:sz w:val="24"/>
          <w:szCs w:val="24"/>
          <w:lang w:val="en-US"/>
        </w:rPr>
        <w:t xml:space="preserve">snab-oto@stalgrad-dv.ru </w:t>
      </w:r>
      <w:r w:rsidR="00256308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p w:rsidR="00FC1793" w:rsidRPr="009F7CAE" w:rsidRDefault="00FC1793" w:rsidP="009F7CAE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b/>
          <w:sz w:val="24"/>
          <w:szCs w:val="24"/>
        </w:rPr>
        <w:t xml:space="preserve">Наш сайт: </w:t>
      </w:r>
      <w:hyperlink r:id="rId8" w:history="1">
        <w:r w:rsidR="00444E81" w:rsidRPr="009F7CAE">
          <w:rPr>
            <w:rStyle w:val="a6"/>
            <w:rFonts w:ascii="Times New Roman" w:hAnsi="Times New Roman" w:cs="Times New Roman"/>
            <w:sz w:val="24"/>
            <w:szCs w:val="24"/>
          </w:rPr>
          <w:t>www.stalgrad-dv.ru</w:t>
        </w:r>
      </w:hyperlink>
      <w:r w:rsidR="00444E81" w:rsidRPr="009F7C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1793" w:rsidRPr="009F7CAE" w:rsidRDefault="00FC1793" w:rsidP="009F7CAE">
      <w:pPr>
        <w:spacing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</w:p>
    <w:p w:rsidR="002553A2" w:rsidRPr="009F7CAE" w:rsidRDefault="003668A5" w:rsidP="009F7CAE">
      <w:pPr>
        <w:spacing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  <w:r w:rsidRPr="009F7CAE">
        <w:rPr>
          <w:rFonts w:ascii="Times New Roman" w:hAnsi="Times New Roman" w:cs="Times New Roman"/>
          <w:sz w:val="24"/>
          <w:szCs w:val="24"/>
        </w:rPr>
        <w:t>ОСНО: общая система налогообложения (НДС).</w:t>
      </w:r>
    </w:p>
    <w:sectPr w:rsidR="002553A2" w:rsidRPr="009F7CAE" w:rsidSect="00D70E5A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9" w:h="16834" w:code="9"/>
      <w:pgMar w:top="851" w:right="851" w:bottom="851" w:left="851" w:header="964" w:footer="9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E9A" w:rsidRDefault="00410E9A">
      <w:r>
        <w:separator/>
      </w:r>
    </w:p>
    <w:p w:rsidR="00410E9A" w:rsidRDefault="00410E9A"/>
  </w:endnote>
  <w:endnote w:type="continuationSeparator" w:id="0">
    <w:p w:rsidR="00410E9A" w:rsidRDefault="00410E9A">
      <w:r>
        <w:continuationSeparator/>
      </w:r>
    </w:p>
    <w:p w:rsidR="00410E9A" w:rsidRDefault="00410E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17A" w:rsidRPr="00CA017A" w:rsidRDefault="00CA017A">
    <w:pPr>
      <w:pStyle w:val="a4"/>
    </w:pPr>
    <w:r w:rsidRPr="00CA017A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A2" w:rsidRPr="00CA017A" w:rsidRDefault="002553A2">
    <w:pPr>
      <w:pStyle w:val="a4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E9A" w:rsidRDefault="00410E9A">
      <w:r>
        <w:separator/>
      </w:r>
    </w:p>
    <w:p w:rsidR="00410E9A" w:rsidRDefault="00410E9A"/>
  </w:footnote>
  <w:footnote w:type="continuationSeparator" w:id="0">
    <w:p w:rsidR="00410E9A" w:rsidRDefault="00410E9A">
      <w:r>
        <w:continuationSeparator/>
      </w:r>
    </w:p>
    <w:p w:rsidR="00410E9A" w:rsidRDefault="00410E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A2" w:rsidRDefault="002553A2">
    <w:pPr>
      <w:pStyle w:val="a3"/>
    </w:pPr>
  </w:p>
  <w:p w:rsidR="002553A2" w:rsidRDefault="002553A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A2" w:rsidRDefault="002553A2">
    <w:pPr>
      <w:pStyle w:val="a3"/>
    </w:pPr>
    <w:r>
      <w:t>Отчет компании «Новые технологии» о доходах за четвертый квартал</w:t>
    </w:r>
    <w:r>
      <w:tab/>
      <w:t xml:space="preserve">Страница </w:t>
    </w:r>
    <w:r w:rsidR="00CB45A2">
      <w:fldChar w:fldCharType="begin"/>
    </w:r>
    <w:r>
      <w:instrText xml:space="preserve"> PAGE \* Arabic \* MERGEFORMAT </w:instrText>
    </w:r>
    <w:r w:rsidR="00CB45A2">
      <w:fldChar w:fldCharType="separate"/>
    </w:r>
    <w:r w:rsidR="00B1514A">
      <w:rPr>
        <w:noProof/>
      </w:rPr>
      <w:t>2</w:t>
    </w:r>
    <w:r w:rsidR="00CB45A2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17A" w:rsidRPr="00CA017A" w:rsidRDefault="00CA017A">
    <w:pPr>
      <w:pStyle w:val="a3"/>
    </w:pPr>
    <w:r w:rsidRPr="00CA017A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1DC1"/>
    <w:rsid w:val="0002682A"/>
    <w:rsid w:val="00083495"/>
    <w:rsid w:val="000D2D87"/>
    <w:rsid w:val="00193ED4"/>
    <w:rsid w:val="001C235F"/>
    <w:rsid w:val="002553A2"/>
    <w:rsid w:val="00256308"/>
    <w:rsid w:val="002719FD"/>
    <w:rsid w:val="0027650E"/>
    <w:rsid w:val="002A5739"/>
    <w:rsid w:val="002E25F4"/>
    <w:rsid w:val="0035113E"/>
    <w:rsid w:val="00361378"/>
    <w:rsid w:val="003668A5"/>
    <w:rsid w:val="003A55E8"/>
    <w:rsid w:val="00410E9A"/>
    <w:rsid w:val="00430161"/>
    <w:rsid w:val="00444E81"/>
    <w:rsid w:val="004530C7"/>
    <w:rsid w:val="00491E68"/>
    <w:rsid w:val="004D04E5"/>
    <w:rsid w:val="004D63FA"/>
    <w:rsid w:val="00557277"/>
    <w:rsid w:val="0056690F"/>
    <w:rsid w:val="00572E06"/>
    <w:rsid w:val="005B72D8"/>
    <w:rsid w:val="00681446"/>
    <w:rsid w:val="006E7DA6"/>
    <w:rsid w:val="007A68DE"/>
    <w:rsid w:val="00853858"/>
    <w:rsid w:val="00865443"/>
    <w:rsid w:val="008C137B"/>
    <w:rsid w:val="00916CE4"/>
    <w:rsid w:val="009C02B1"/>
    <w:rsid w:val="009C6D5E"/>
    <w:rsid w:val="009E6A4F"/>
    <w:rsid w:val="009F6FBA"/>
    <w:rsid w:val="009F7CAE"/>
    <w:rsid w:val="00A0641F"/>
    <w:rsid w:val="00AC13A2"/>
    <w:rsid w:val="00AD0E60"/>
    <w:rsid w:val="00AF29CB"/>
    <w:rsid w:val="00B12795"/>
    <w:rsid w:val="00B1514A"/>
    <w:rsid w:val="00BA246B"/>
    <w:rsid w:val="00BA5B29"/>
    <w:rsid w:val="00BC14F2"/>
    <w:rsid w:val="00CA017A"/>
    <w:rsid w:val="00CB45A2"/>
    <w:rsid w:val="00D70E5A"/>
    <w:rsid w:val="00D7309B"/>
    <w:rsid w:val="00D80E3B"/>
    <w:rsid w:val="00DA4E92"/>
    <w:rsid w:val="00E35193"/>
    <w:rsid w:val="00E66B54"/>
    <w:rsid w:val="00EC7FAA"/>
    <w:rsid w:val="00ED1DC1"/>
    <w:rsid w:val="00ED4BC9"/>
    <w:rsid w:val="00ED6ECC"/>
    <w:rsid w:val="00F314E2"/>
    <w:rsid w:val="00F42C13"/>
    <w:rsid w:val="00F86CC6"/>
    <w:rsid w:val="00FB367C"/>
    <w:rsid w:val="00FC1793"/>
    <w:rsid w:val="00FD26BF"/>
    <w:rsid w:val="00FE716E"/>
    <w:rsid w:val="00FF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7AB05423"/>
  <w15:docId w15:val="{8840F6E0-7DAC-41C9-B27D-C2683FBE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C13"/>
    <w:rPr>
      <w:rFonts w:ascii="Century Gothic" w:hAnsi="Century Gothic" w:cs="Century Gothic"/>
      <w:spacing w:val="-5"/>
      <w:sz w:val="18"/>
      <w:szCs w:val="18"/>
    </w:rPr>
  </w:style>
  <w:style w:type="paragraph" w:styleId="1">
    <w:name w:val="heading 1"/>
    <w:basedOn w:val="a"/>
    <w:next w:val="a"/>
    <w:qFormat/>
    <w:rsid w:val="00F42C13"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2">
    <w:name w:val="heading 2"/>
    <w:basedOn w:val="1"/>
    <w:next w:val="a"/>
    <w:qFormat/>
    <w:rsid w:val="00F42C13"/>
    <w:pPr>
      <w:spacing w:before="0"/>
      <w:jc w:val="right"/>
      <w:outlineLvl w:val="1"/>
    </w:pPr>
    <w:rPr>
      <w:b/>
      <w:sz w:val="28"/>
      <w:szCs w:val="28"/>
    </w:rPr>
  </w:style>
  <w:style w:type="paragraph" w:styleId="3">
    <w:name w:val="heading 3"/>
    <w:basedOn w:val="a"/>
    <w:next w:val="a"/>
    <w:qFormat/>
    <w:rsid w:val="00F42C13"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2C13"/>
    <w:pPr>
      <w:tabs>
        <w:tab w:val="right" w:pos="9360"/>
      </w:tabs>
    </w:pPr>
    <w:rPr>
      <w:b/>
      <w:caps/>
      <w:color w:val="2A5A78"/>
    </w:rPr>
  </w:style>
  <w:style w:type="paragraph" w:styleId="a4">
    <w:name w:val="footer"/>
    <w:basedOn w:val="a"/>
    <w:rsid w:val="00F42C13"/>
    <w:pPr>
      <w:tabs>
        <w:tab w:val="right" w:pos="9360"/>
      </w:tabs>
    </w:pPr>
    <w:rPr>
      <w:b/>
      <w:caps/>
      <w:color w:val="2A5A78"/>
    </w:rPr>
  </w:style>
  <w:style w:type="paragraph" w:styleId="a5">
    <w:name w:val="Balloon Text"/>
    <w:basedOn w:val="a"/>
    <w:semiHidden/>
    <w:rsid w:val="00F42C13"/>
    <w:rPr>
      <w:sz w:val="16"/>
      <w:szCs w:val="16"/>
    </w:rPr>
  </w:style>
  <w:style w:type="paragraph" w:customStyle="1" w:styleId="ContactInformation">
    <w:name w:val="Contact Information"/>
    <w:basedOn w:val="a"/>
    <w:rsid w:val="00F42C13"/>
    <w:pPr>
      <w:spacing w:line="180" w:lineRule="exact"/>
    </w:pPr>
    <w:rPr>
      <w:color w:val="2A5A78"/>
      <w:sz w:val="16"/>
      <w:szCs w:val="16"/>
      <w:lang w:bidi="ru-RU"/>
    </w:rPr>
  </w:style>
  <w:style w:type="paragraph" w:customStyle="1" w:styleId="ContactName">
    <w:name w:val="Contact Name"/>
    <w:basedOn w:val="ContactInformation"/>
    <w:rsid w:val="00F42C13"/>
    <w:rPr>
      <w:b/>
    </w:rPr>
  </w:style>
  <w:style w:type="paragraph" w:customStyle="1" w:styleId="Subhead">
    <w:name w:val="Subhead"/>
    <w:basedOn w:val="a"/>
    <w:rsid w:val="00F42C13"/>
    <w:pPr>
      <w:spacing w:after="600"/>
    </w:pPr>
    <w:rPr>
      <w:i/>
      <w:color w:val="2A5A78"/>
      <w:sz w:val="22"/>
      <w:szCs w:val="22"/>
      <w:lang w:bidi="ru-RU"/>
    </w:rPr>
  </w:style>
  <w:style w:type="character" w:customStyle="1" w:styleId="TextChar">
    <w:name w:val="Text Char"/>
    <w:basedOn w:val="a0"/>
    <w:link w:val="Text"/>
    <w:locked/>
    <w:rsid w:val="00F42C13"/>
    <w:rPr>
      <w:rFonts w:ascii="Century Gothic" w:hAnsi="Century Gothic" w:hint="default"/>
      <w:sz w:val="18"/>
      <w:szCs w:val="18"/>
      <w:lang w:val="ru-RU" w:eastAsia="ru-RU" w:bidi="ru-RU"/>
    </w:rPr>
  </w:style>
  <w:style w:type="paragraph" w:customStyle="1" w:styleId="Text">
    <w:name w:val="Text"/>
    <w:basedOn w:val="a"/>
    <w:link w:val="TextChar"/>
    <w:rsid w:val="00F42C13"/>
    <w:pPr>
      <w:spacing w:after="220" w:line="336" w:lineRule="auto"/>
    </w:pPr>
    <w:rPr>
      <w:spacing w:val="0"/>
      <w:lang w:bidi="ru-RU"/>
    </w:rPr>
  </w:style>
  <w:style w:type="character" w:customStyle="1" w:styleId="BoldTextChar">
    <w:name w:val="Bold Text Char"/>
    <w:basedOn w:val="TextChar"/>
    <w:link w:val="BoldText"/>
    <w:locked/>
    <w:rsid w:val="00F42C13"/>
    <w:rPr>
      <w:rFonts w:ascii="Century Gothic" w:hAnsi="Century Gothic" w:hint="default"/>
      <w:b/>
      <w:bCs w:val="0"/>
      <w:sz w:val="18"/>
      <w:szCs w:val="18"/>
      <w:lang w:val="ru-RU" w:eastAsia="ru-RU" w:bidi="ru-RU"/>
    </w:rPr>
  </w:style>
  <w:style w:type="paragraph" w:customStyle="1" w:styleId="BoldText">
    <w:name w:val="Bold Text"/>
    <w:basedOn w:val="Text"/>
    <w:link w:val="BoldTextChar"/>
    <w:rsid w:val="00F42C13"/>
    <w:rPr>
      <w:b/>
    </w:rPr>
  </w:style>
  <w:style w:type="character" w:styleId="a6">
    <w:name w:val="Hyperlink"/>
    <w:basedOn w:val="a0"/>
    <w:unhideWhenUsed/>
    <w:rsid w:val="00FE71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lgrad-dv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&#1064;&#1072;&#1073;&#1083;&#1086;&#1085;&#1099;\&#1055;&#1088;&#1077;&#1089;&#1089;-&#1088;&#1077;&#1083;&#1080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66743-4F57-4F7D-B644-BEA8EDA3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Пресс-релиз</Template>
  <TotalTime>50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Контактное лицо: Евгений Куликов</vt:lpstr>
    </vt:vector>
  </TitlesOfParts>
  <Company>Microsoft Corporation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Георгиевна Мещерякова</cp:lastModifiedBy>
  <cp:revision>31</cp:revision>
  <cp:lastPrinted>2004-01-13T02:03:00Z</cp:lastPrinted>
  <dcterms:created xsi:type="dcterms:W3CDTF">2014-04-24T03:58:00Z</dcterms:created>
  <dcterms:modified xsi:type="dcterms:W3CDTF">2021-04-28T00:46:00Z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TC010197751049</vt:lpwstr>
  </property>
</Properties>
</file>