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CFFDB" w14:textId="77777777" w:rsidR="00237646" w:rsidRPr="007C0D51" w:rsidRDefault="007C0D51" w:rsidP="007C0D51">
      <w:pPr>
        <w:shd w:val="clear" w:color="auto" w:fill="FFFFFF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E5D08D4" wp14:editId="72286522">
            <wp:simplePos x="0" y="0"/>
            <wp:positionH relativeFrom="column">
              <wp:posOffset>-171450</wp:posOffset>
            </wp:positionH>
            <wp:positionV relativeFrom="page">
              <wp:posOffset>474345</wp:posOffset>
            </wp:positionV>
            <wp:extent cx="6371590" cy="722630"/>
            <wp:effectExtent l="0" t="0" r="0" b="127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590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7646">
        <w:rPr>
          <w:sz w:val="20"/>
          <w:szCs w:val="20"/>
        </w:rPr>
        <w:t xml:space="preserve"> </w:t>
      </w:r>
    </w:p>
    <w:p w14:paraId="3950190D" w14:textId="77777777" w:rsidR="00B07471" w:rsidRDefault="00B07471" w:rsidP="00AC078A">
      <w:pPr>
        <w:tabs>
          <w:tab w:val="left" w:pos="4962"/>
          <w:tab w:val="left" w:pos="5103"/>
          <w:tab w:val="left" w:pos="5245"/>
        </w:tabs>
        <w:rPr>
          <w:sz w:val="28"/>
          <w:szCs w:val="20"/>
        </w:rPr>
      </w:pPr>
    </w:p>
    <w:p w14:paraId="50DDE3CE" w14:textId="77777777" w:rsidR="00C17DF1" w:rsidRDefault="001B75DD" w:rsidP="001B75DD">
      <w:pPr>
        <w:jc w:val="center"/>
        <w:rPr>
          <w:b/>
          <w:i/>
          <w:sz w:val="28"/>
          <w:szCs w:val="20"/>
        </w:rPr>
      </w:pPr>
      <w:r>
        <w:rPr>
          <w:b/>
          <w:i/>
          <w:sz w:val="28"/>
          <w:szCs w:val="20"/>
        </w:rPr>
        <w:t>КАРТОЧКА  ПРЕДПРИЯТИЯ</w:t>
      </w:r>
    </w:p>
    <w:p w14:paraId="6B7925A2" w14:textId="77777777" w:rsidR="001B75DD" w:rsidRDefault="001B75DD" w:rsidP="001B75DD">
      <w:pPr>
        <w:jc w:val="both"/>
        <w:rPr>
          <w:b/>
          <w:i/>
          <w:sz w:val="28"/>
          <w:szCs w:val="20"/>
        </w:rPr>
      </w:pPr>
    </w:p>
    <w:tbl>
      <w:tblPr>
        <w:tblStyle w:val="a7"/>
        <w:tblW w:w="10065" w:type="dxa"/>
        <w:tblInd w:w="-318" w:type="dxa"/>
        <w:tblLook w:val="04A0" w:firstRow="1" w:lastRow="0" w:firstColumn="1" w:lastColumn="0" w:noHBand="0" w:noVBand="1"/>
      </w:tblPr>
      <w:tblGrid>
        <w:gridCol w:w="3120"/>
        <w:gridCol w:w="2856"/>
        <w:gridCol w:w="4089"/>
      </w:tblGrid>
      <w:tr w:rsidR="001B75DD" w:rsidRPr="00881C1A" w14:paraId="4A6F56CF" w14:textId="77777777" w:rsidTr="00881C1A">
        <w:tc>
          <w:tcPr>
            <w:tcW w:w="3120" w:type="dxa"/>
          </w:tcPr>
          <w:p w14:paraId="21A5A2DA" w14:textId="77777777" w:rsidR="001B75DD" w:rsidRPr="00881C1A" w:rsidRDefault="001B75DD" w:rsidP="001B75DD">
            <w:pPr>
              <w:jc w:val="center"/>
              <w:rPr>
                <w:i/>
              </w:rPr>
            </w:pPr>
            <w:r w:rsidRPr="00881C1A">
              <w:rPr>
                <w:i/>
              </w:rPr>
              <w:t>Организационно-правовая форма и фирменное наименование</w:t>
            </w:r>
          </w:p>
        </w:tc>
        <w:tc>
          <w:tcPr>
            <w:tcW w:w="6945" w:type="dxa"/>
            <w:gridSpan w:val="2"/>
          </w:tcPr>
          <w:p w14:paraId="6A65475B" w14:textId="77777777" w:rsidR="001B75DD" w:rsidRPr="00881C1A" w:rsidRDefault="001B75DD" w:rsidP="00DB73AF">
            <w:pPr>
              <w:jc w:val="both"/>
              <w:rPr>
                <w:b/>
                <w:i/>
              </w:rPr>
            </w:pPr>
            <w:r w:rsidRPr="00881C1A">
              <w:rPr>
                <w:b/>
                <w:i/>
              </w:rPr>
              <w:t>Акционер</w:t>
            </w:r>
            <w:r w:rsidR="00DB73AF">
              <w:rPr>
                <w:b/>
                <w:i/>
              </w:rPr>
              <w:t>ное общество «Производственное О</w:t>
            </w:r>
            <w:r w:rsidRPr="00881C1A">
              <w:rPr>
                <w:b/>
                <w:i/>
              </w:rPr>
              <w:t xml:space="preserve">бъединение Муромский </w:t>
            </w:r>
            <w:r w:rsidR="00DB73AF">
              <w:rPr>
                <w:b/>
                <w:i/>
              </w:rPr>
              <w:t>М</w:t>
            </w:r>
            <w:r w:rsidRPr="00881C1A">
              <w:rPr>
                <w:b/>
                <w:i/>
              </w:rPr>
              <w:t xml:space="preserve">ашиностроительный </w:t>
            </w:r>
            <w:r w:rsidR="00DB73AF">
              <w:rPr>
                <w:b/>
                <w:i/>
              </w:rPr>
              <w:t>З</w:t>
            </w:r>
            <w:r w:rsidRPr="00881C1A">
              <w:rPr>
                <w:b/>
                <w:i/>
              </w:rPr>
              <w:t>авод»</w:t>
            </w:r>
          </w:p>
        </w:tc>
      </w:tr>
      <w:tr w:rsidR="001B75DD" w:rsidRPr="00881C1A" w14:paraId="51E2F5E7" w14:textId="77777777" w:rsidTr="00881C1A">
        <w:tc>
          <w:tcPr>
            <w:tcW w:w="3120" w:type="dxa"/>
          </w:tcPr>
          <w:p w14:paraId="2C621A7E" w14:textId="77777777" w:rsidR="001B75DD" w:rsidRPr="00881C1A" w:rsidRDefault="001B75DD" w:rsidP="0016640A">
            <w:pPr>
              <w:jc w:val="center"/>
              <w:rPr>
                <w:i/>
              </w:rPr>
            </w:pPr>
            <w:r w:rsidRPr="00881C1A">
              <w:rPr>
                <w:i/>
              </w:rPr>
              <w:t xml:space="preserve">Свидетельство о внесении в Единый государственный реестр </w:t>
            </w:r>
            <w:r w:rsidR="0016640A" w:rsidRPr="00881C1A">
              <w:rPr>
                <w:i/>
              </w:rPr>
              <w:t>юридических лиц (дата и номер, кем выдано)</w:t>
            </w:r>
          </w:p>
        </w:tc>
        <w:tc>
          <w:tcPr>
            <w:tcW w:w="6945" w:type="dxa"/>
            <w:gridSpan w:val="2"/>
          </w:tcPr>
          <w:p w14:paraId="4A9F1EB4" w14:textId="77777777" w:rsidR="001B75DD" w:rsidRPr="00881C1A" w:rsidRDefault="001B75DD" w:rsidP="001B75DD">
            <w:pPr>
              <w:jc w:val="both"/>
              <w:rPr>
                <w:i/>
              </w:rPr>
            </w:pPr>
          </w:p>
          <w:p w14:paraId="5569AB71" w14:textId="77777777" w:rsidR="0016640A" w:rsidRPr="00881C1A" w:rsidRDefault="000B2B53" w:rsidP="000B2B53">
            <w:pPr>
              <w:jc w:val="center"/>
              <w:rPr>
                <w:i/>
              </w:rPr>
            </w:pPr>
            <w:r>
              <w:rPr>
                <w:i/>
              </w:rPr>
              <w:t xml:space="preserve">33 </w:t>
            </w:r>
            <w:r w:rsidR="0016640A" w:rsidRPr="00881C1A">
              <w:rPr>
                <w:i/>
              </w:rPr>
              <w:t xml:space="preserve">№ </w:t>
            </w:r>
            <w:r>
              <w:rPr>
                <w:i/>
              </w:rPr>
              <w:t xml:space="preserve">001018850 </w:t>
            </w:r>
            <w:r w:rsidR="0016640A" w:rsidRPr="00881C1A">
              <w:rPr>
                <w:i/>
              </w:rPr>
              <w:t>от 26.04.2005 г., выдано М</w:t>
            </w:r>
            <w:r>
              <w:rPr>
                <w:i/>
              </w:rPr>
              <w:t>Р</w:t>
            </w:r>
            <w:r w:rsidR="0016640A" w:rsidRPr="00881C1A">
              <w:rPr>
                <w:i/>
              </w:rPr>
              <w:t>ИФНС РФ № 4</w:t>
            </w:r>
            <w:r>
              <w:rPr>
                <w:i/>
              </w:rPr>
              <w:t xml:space="preserve"> по Владимирской области </w:t>
            </w:r>
          </w:p>
        </w:tc>
      </w:tr>
      <w:tr w:rsidR="000B2B53" w:rsidRPr="00881C1A" w14:paraId="6E7078F8" w14:textId="77777777" w:rsidTr="00881C1A">
        <w:tc>
          <w:tcPr>
            <w:tcW w:w="3120" w:type="dxa"/>
          </w:tcPr>
          <w:p w14:paraId="0B006F52" w14:textId="77777777" w:rsidR="000B2B53" w:rsidRPr="00881C1A" w:rsidRDefault="000B2B53" w:rsidP="0016640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ОГРН </w:t>
            </w:r>
          </w:p>
        </w:tc>
        <w:tc>
          <w:tcPr>
            <w:tcW w:w="6945" w:type="dxa"/>
            <w:gridSpan w:val="2"/>
          </w:tcPr>
          <w:p w14:paraId="2ABB4C72" w14:textId="77777777" w:rsidR="000B2B53" w:rsidRPr="00881C1A" w:rsidRDefault="000B2B53" w:rsidP="0016640A">
            <w:pPr>
              <w:jc w:val="center"/>
              <w:rPr>
                <w:i/>
              </w:rPr>
            </w:pPr>
            <w:r w:rsidRPr="00881C1A">
              <w:rPr>
                <w:i/>
              </w:rPr>
              <w:t>1053302121509</w:t>
            </w:r>
          </w:p>
        </w:tc>
      </w:tr>
      <w:tr w:rsidR="001B75DD" w:rsidRPr="00881C1A" w14:paraId="19070A37" w14:textId="77777777" w:rsidTr="00881C1A">
        <w:tc>
          <w:tcPr>
            <w:tcW w:w="3120" w:type="dxa"/>
          </w:tcPr>
          <w:p w14:paraId="6BDDADD7" w14:textId="77777777" w:rsidR="001B75DD" w:rsidRPr="00881C1A" w:rsidRDefault="0016640A" w:rsidP="0016640A">
            <w:pPr>
              <w:jc w:val="center"/>
              <w:rPr>
                <w:b/>
                <w:i/>
              </w:rPr>
            </w:pPr>
            <w:r w:rsidRPr="00881C1A">
              <w:rPr>
                <w:b/>
                <w:i/>
              </w:rPr>
              <w:t>ИНН/КПП</w:t>
            </w:r>
          </w:p>
        </w:tc>
        <w:tc>
          <w:tcPr>
            <w:tcW w:w="6945" w:type="dxa"/>
            <w:gridSpan w:val="2"/>
          </w:tcPr>
          <w:p w14:paraId="3262F2BD" w14:textId="0C6919E0" w:rsidR="001B75DD" w:rsidRPr="00881C1A" w:rsidRDefault="00DD7FD4" w:rsidP="0016640A">
            <w:pPr>
              <w:jc w:val="center"/>
              <w:rPr>
                <w:i/>
              </w:rPr>
            </w:pPr>
            <w:r>
              <w:rPr>
                <w:i/>
              </w:rPr>
              <w:t>3334005395/77</w:t>
            </w:r>
            <w:r w:rsidR="00E002BF">
              <w:rPr>
                <w:i/>
              </w:rPr>
              <w:t>10</w:t>
            </w:r>
            <w:r w:rsidR="0016640A" w:rsidRPr="00881C1A">
              <w:rPr>
                <w:i/>
              </w:rPr>
              <w:t>01001</w:t>
            </w:r>
          </w:p>
        </w:tc>
      </w:tr>
      <w:tr w:rsidR="001B75DD" w:rsidRPr="00881C1A" w14:paraId="4B814AD9" w14:textId="77777777" w:rsidTr="00881C1A">
        <w:tc>
          <w:tcPr>
            <w:tcW w:w="3120" w:type="dxa"/>
          </w:tcPr>
          <w:p w14:paraId="3E1F9362" w14:textId="77777777" w:rsidR="001B75DD" w:rsidRPr="00881C1A" w:rsidRDefault="0016640A" w:rsidP="001B75DD">
            <w:pPr>
              <w:jc w:val="both"/>
              <w:rPr>
                <w:b/>
                <w:i/>
              </w:rPr>
            </w:pPr>
            <w:r w:rsidRPr="00881C1A">
              <w:rPr>
                <w:b/>
                <w:i/>
              </w:rPr>
              <w:t>Юридический адрес:</w:t>
            </w:r>
          </w:p>
        </w:tc>
        <w:tc>
          <w:tcPr>
            <w:tcW w:w="6945" w:type="dxa"/>
            <w:gridSpan w:val="2"/>
          </w:tcPr>
          <w:p w14:paraId="5C65E14E" w14:textId="300B46A6" w:rsidR="001B75DD" w:rsidRPr="00E002BF" w:rsidRDefault="00E002BF" w:rsidP="008F0A73">
            <w:pPr>
              <w:jc w:val="both"/>
              <w:rPr>
                <w:b/>
                <w:bCs/>
                <w:i/>
              </w:rPr>
            </w:pPr>
            <w:r w:rsidRPr="00E002BF">
              <w:rPr>
                <w:b/>
                <w:bCs/>
                <w:i/>
              </w:rPr>
              <w:t xml:space="preserve">125047, г. Москва, </w:t>
            </w:r>
            <w:proofErr w:type="spellStart"/>
            <w:r w:rsidRPr="00E002BF">
              <w:rPr>
                <w:b/>
                <w:bCs/>
                <w:i/>
              </w:rPr>
              <w:t>вн</w:t>
            </w:r>
            <w:proofErr w:type="spellEnd"/>
            <w:r w:rsidRPr="00E002BF">
              <w:rPr>
                <w:b/>
                <w:bCs/>
                <w:i/>
              </w:rPr>
              <w:t>. тер. г. Муниципальный округ Тверской, пер 4-й Лесной, д.4, офис 488</w:t>
            </w:r>
          </w:p>
        </w:tc>
      </w:tr>
      <w:tr w:rsidR="001B75DD" w:rsidRPr="00881C1A" w14:paraId="3701216A" w14:textId="77777777" w:rsidTr="00881C1A">
        <w:tc>
          <w:tcPr>
            <w:tcW w:w="3120" w:type="dxa"/>
          </w:tcPr>
          <w:p w14:paraId="3A2134AF" w14:textId="77777777" w:rsidR="001B75DD" w:rsidRPr="00881C1A" w:rsidRDefault="0016640A" w:rsidP="001B75DD">
            <w:pPr>
              <w:jc w:val="both"/>
              <w:rPr>
                <w:b/>
                <w:i/>
              </w:rPr>
            </w:pPr>
            <w:r w:rsidRPr="00881C1A">
              <w:rPr>
                <w:b/>
                <w:i/>
              </w:rPr>
              <w:t>Почтовый адрес:</w:t>
            </w:r>
          </w:p>
        </w:tc>
        <w:tc>
          <w:tcPr>
            <w:tcW w:w="6945" w:type="dxa"/>
            <w:gridSpan w:val="2"/>
          </w:tcPr>
          <w:p w14:paraId="26EEECDA" w14:textId="77777777" w:rsidR="001B75DD" w:rsidRPr="00881C1A" w:rsidRDefault="0016640A" w:rsidP="000B2B53">
            <w:pPr>
              <w:jc w:val="both"/>
              <w:rPr>
                <w:b/>
                <w:i/>
              </w:rPr>
            </w:pPr>
            <w:r w:rsidRPr="00881C1A">
              <w:rPr>
                <w:b/>
                <w:i/>
              </w:rPr>
              <w:t>6022</w:t>
            </w:r>
            <w:r w:rsidR="000B2B53">
              <w:rPr>
                <w:b/>
                <w:i/>
              </w:rPr>
              <w:t>51</w:t>
            </w:r>
            <w:r w:rsidRPr="00881C1A">
              <w:rPr>
                <w:b/>
                <w:i/>
              </w:rPr>
              <w:t>, Владимирская область,</w:t>
            </w:r>
            <w:r w:rsidR="00881C1A">
              <w:rPr>
                <w:b/>
                <w:i/>
              </w:rPr>
              <w:t xml:space="preserve"> г. Муром, Карачаровское шоссе</w:t>
            </w:r>
            <w:r w:rsidRPr="00881C1A">
              <w:rPr>
                <w:b/>
                <w:i/>
              </w:rPr>
              <w:t xml:space="preserve">  д. 5 «Б»</w:t>
            </w:r>
          </w:p>
        </w:tc>
      </w:tr>
      <w:tr w:rsidR="0016640A" w:rsidRPr="00881C1A" w14:paraId="5D78B414" w14:textId="77777777" w:rsidTr="00881C1A">
        <w:tc>
          <w:tcPr>
            <w:tcW w:w="10065" w:type="dxa"/>
            <w:gridSpan w:val="3"/>
          </w:tcPr>
          <w:p w14:paraId="416BBE84" w14:textId="77777777" w:rsidR="0016640A" w:rsidRPr="00881C1A" w:rsidRDefault="0016640A" w:rsidP="001B75DD">
            <w:pPr>
              <w:jc w:val="both"/>
              <w:rPr>
                <w:i/>
              </w:rPr>
            </w:pPr>
            <w:r w:rsidRPr="00881C1A">
              <w:rPr>
                <w:i/>
              </w:rPr>
              <w:t>Обособленное подразделение АО «ПО Муроммашзавод</w:t>
            </w:r>
            <w:r w:rsidR="00C33A4B" w:rsidRPr="00881C1A">
              <w:rPr>
                <w:i/>
              </w:rPr>
              <w:t xml:space="preserve">» 602251, Владимирская область, </w:t>
            </w:r>
            <w:r w:rsidR="00881C1A">
              <w:rPr>
                <w:i/>
              </w:rPr>
              <w:t xml:space="preserve">          </w:t>
            </w:r>
            <w:r w:rsidR="00C33A4B" w:rsidRPr="00881C1A">
              <w:rPr>
                <w:i/>
              </w:rPr>
              <w:t xml:space="preserve">г. Муром, Карачаровское шоссе, д. 5 «Б»; ИНН/КПП 3334005395/333445001 от 31.08.2011г. </w:t>
            </w:r>
          </w:p>
        </w:tc>
      </w:tr>
      <w:tr w:rsidR="00C33A4B" w:rsidRPr="007B39B8" w14:paraId="59D37BE4" w14:textId="77777777" w:rsidTr="00881C1A">
        <w:tc>
          <w:tcPr>
            <w:tcW w:w="5976" w:type="dxa"/>
            <w:gridSpan w:val="2"/>
          </w:tcPr>
          <w:p w14:paraId="7AA15335" w14:textId="77777777" w:rsidR="00C33A4B" w:rsidRPr="00881C1A" w:rsidRDefault="00C33A4B" w:rsidP="00C33A4B">
            <w:pPr>
              <w:jc w:val="center"/>
              <w:rPr>
                <w:i/>
              </w:rPr>
            </w:pPr>
            <w:r w:rsidRPr="00881C1A">
              <w:rPr>
                <w:i/>
              </w:rPr>
              <w:t>Телефон (факс): (49234) 7 – 25 – 99</w:t>
            </w:r>
          </w:p>
        </w:tc>
        <w:tc>
          <w:tcPr>
            <w:tcW w:w="4089" w:type="dxa"/>
          </w:tcPr>
          <w:p w14:paraId="1A020055" w14:textId="77777777" w:rsidR="00C33A4B" w:rsidRPr="00881C1A" w:rsidRDefault="00C33A4B" w:rsidP="006F2E8A">
            <w:pPr>
              <w:jc w:val="center"/>
              <w:rPr>
                <w:i/>
                <w:lang w:val="en-US"/>
              </w:rPr>
            </w:pPr>
            <w:r w:rsidRPr="00881C1A">
              <w:rPr>
                <w:i/>
                <w:lang w:val="en-US"/>
              </w:rPr>
              <w:t xml:space="preserve">E-mail:  </w:t>
            </w:r>
            <w:r w:rsidR="006F2E8A">
              <w:rPr>
                <w:spacing w:val="-4"/>
                <w:sz w:val="20"/>
                <w:szCs w:val="20"/>
                <w:lang w:val="en-US"/>
              </w:rPr>
              <w:t>mmz</w:t>
            </w:r>
            <w:r w:rsidR="006F2E8A" w:rsidRPr="006F2E8A">
              <w:rPr>
                <w:spacing w:val="-4"/>
                <w:sz w:val="20"/>
                <w:szCs w:val="20"/>
                <w:lang w:val="en-US"/>
              </w:rPr>
              <w:t>@</w:t>
            </w:r>
            <w:r w:rsidR="006F2E8A">
              <w:rPr>
                <w:spacing w:val="-4"/>
                <w:sz w:val="20"/>
                <w:szCs w:val="20"/>
                <w:lang w:val="en-US"/>
              </w:rPr>
              <w:t>mmz</w:t>
            </w:r>
            <w:r w:rsidR="006F2E8A" w:rsidRPr="006F2E8A">
              <w:rPr>
                <w:spacing w:val="-4"/>
                <w:sz w:val="20"/>
                <w:szCs w:val="20"/>
                <w:lang w:val="en-US"/>
              </w:rPr>
              <w:t>.</w:t>
            </w:r>
            <w:r w:rsidR="006F2E8A">
              <w:rPr>
                <w:spacing w:val="-4"/>
                <w:sz w:val="20"/>
                <w:szCs w:val="20"/>
                <w:lang w:val="en-US"/>
              </w:rPr>
              <w:t>group</w:t>
            </w:r>
          </w:p>
        </w:tc>
      </w:tr>
      <w:tr w:rsidR="001B75DD" w:rsidRPr="00881C1A" w14:paraId="52FC0CD7" w14:textId="77777777" w:rsidTr="00881C1A">
        <w:tc>
          <w:tcPr>
            <w:tcW w:w="3120" w:type="dxa"/>
          </w:tcPr>
          <w:p w14:paraId="2144D0D1" w14:textId="77777777" w:rsidR="001B75DD" w:rsidRPr="00881C1A" w:rsidRDefault="00C33A4B" w:rsidP="00966357">
            <w:pPr>
              <w:jc w:val="center"/>
              <w:rPr>
                <w:i/>
              </w:rPr>
            </w:pPr>
            <w:r w:rsidRPr="00881C1A">
              <w:rPr>
                <w:i/>
              </w:rPr>
              <w:t xml:space="preserve">Ф.И.О. </w:t>
            </w:r>
            <w:r w:rsidR="00966357" w:rsidRPr="00881C1A">
              <w:rPr>
                <w:i/>
              </w:rPr>
              <w:t>руководителя, имеющего право подписи согласно учредительным документам с указанием должности и контактного телефона</w:t>
            </w:r>
          </w:p>
        </w:tc>
        <w:tc>
          <w:tcPr>
            <w:tcW w:w="6945" w:type="dxa"/>
            <w:gridSpan w:val="2"/>
          </w:tcPr>
          <w:p w14:paraId="680BA67C" w14:textId="77777777" w:rsidR="001B75DD" w:rsidRPr="00881C1A" w:rsidRDefault="001B75DD" w:rsidP="001B75DD">
            <w:pPr>
              <w:jc w:val="both"/>
              <w:rPr>
                <w:i/>
              </w:rPr>
            </w:pPr>
          </w:p>
          <w:p w14:paraId="21FEC49B" w14:textId="77777777" w:rsidR="00966357" w:rsidRPr="00881C1A" w:rsidRDefault="00966357" w:rsidP="00881C1A">
            <w:pPr>
              <w:jc w:val="center"/>
              <w:rPr>
                <w:b/>
                <w:i/>
              </w:rPr>
            </w:pPr>
            <w:r w:rsidRPr="00881C1A">
              <w:rPr>
                <w:b/>
                <w:i/>
              </w:rPr>
              <w:t>Видонов Александр Иванович – Генеральный директор</w:t>
            </w:r>
          </w:p>
          <w:p w14:paraId="45C934D1" w14:textId="77777777" w:rsidR="00966357" w:rsidRPr="00881C1A" w:rsidRDefault="00966357" w:rsidP="00881C1A">
            <w:pPr>
              <w:jc w:val="center"/>
              <w:rPr>
                <w:i/>
              </w:rPr>
            </w:pPr>
            <w:r w:rsidRPr="00881C1A">
              <w:rPr>
                <w:i/>
              </w:rPr>
              <w:t>тел. (49234) 7-25-99; 3-34-22</w:t>
            </w:r>
          </w:p>
        </w:tc>
      </w:tr>
      <w:tr w:rsidR="00966357" w:rsidRPr="00881C1A" w14:paraId="02743A54" w14:textId="77777777" w:rsidTr="00881C1A">
        <w:tc>
          <w:tcPr>
            <w:tcW w:w="10065" w:type="dxa"/>
            <w:gridSpan w:val="3"/>
            <w:tcBorders>
              <w:left w:val="nil"/>
              <w:right w:val="nil"/>
            </w:tcBorders>
          </w:tcPr>
          <w:p w14:paraId="2A8588EC" w14:textId="77777777" w:rsidR="00966357" w:rsidRPr="00881C1A" w:rsidRDefault="00966357" w:rsidP="001B75DD">
            <w:pPr>
              <w:jc w:val="both"/>
              <w:rPr>
                <w:i/>
              </w:rPr>
            </w:pPr>
          </w:p>
          <w:p w14:paraId="5FE28007" w14:textId="77777777" w:rsidR="00966357" w:rsidRPr="00881C1A" w:rsidRDefault="00966357" w:rsidP="001B75DD">
            <w:pPr>
              <w:jc w:val="both"/>
              <w:rPr>
                <w:b/>
                <w:i/>
              </w:rPr>
            </w:pPr>
            <w:r w:rsidRPr="00881C1A">
              <w:rPr>
                <w:b/>
                <w:i/>
              </w:rPr>
              <w:t>Для указания в счет</w:t>
            </w:r>
            <w:r w:rsidR="008B317E" w:rsidRPr="00881C1A">
              <w:rPr>
                <w:b/>
                <w:i/>
              </w:rPr>
              <w:t>ах</w:t>
            </w:r>
            <w:r w:rsidRPr="00881C1A">
              <w:rPr>
                <w:b/>
                <w:i/>
              </w:rPr>
              <w:t>-фактурах, товарных накладных, Актах и др.:</w:t>
            </w:r>
          </w:p>
          <w:p w14:paraId="0F567286" w14:textId="77777777" w:rsidR="00966357" w:rsidRPr="00881C1A" w:rsidRDefault="00966357" w:rsidP="001B75DD">
            <w:pPr>
              <w:jc w:val="both"/>
              <w:rPr>
                <w:i/>
              </w:rPr>
            </w:pPr>
          </w:p>
        </w:tc>
      </w:tr>
      <w:tr w:rsidR="00966357" w:rsidRPr="00881C1A" w14:paraId="4817B37C" w14:textId="77777777" w:rsidTr="00881C1A">
        <w:tc>
          <w:tcPr>
            <w:tcW w:w="3120" w:type="dxa"/>
          </w:tcPr>
          <w:p w14:paraId="3FEE4C1B" w14:textId="77777777" w:rsidR="00966357" w:rsidRPr="00881C1A" w:rsidRDefault="008B317E" w:rsidP="001B75DD">
            <w:pPr>
              <w:jc w:val="both"/>
              <w:rPr>
                <w:b/>
                <w:i/>
              </w:rPr>
            </w:pPr>
            <w:r w:rsidRPr="00881C1A">
              <w:rPr>
                <w:b/>
                <w:i/>
              </w:rPr>
              <w:t>Покупатель:</w:t>
            </w:r>
          </w:p>
        </w:tc>
        <w:tc>
          <w:tcPr>
            <w:tcW w:w="6945" w:type="dxa"/>
            <w:gridSpan w:val="2"/>
          </w:tcPr>
          <w:p w14:paraId="33EA8C5E" w14:textId="336FFD9F" w:rsidR="00966357" w:rsidRPr="005E0885" w:rsidRDefault="00DD7FD4" w:rsidP="00DD7FD4">
            <w:pPr>
              <w:jc w:val="both"/>
              <w:rPr>
                <w:i/>
              </w:rPr>
            </w:pPr>
            <w:r>
              <w:rPr>
                <w:i/>
              </w:rPr>
              <w:t xml:space="preserve">АО «ПО Муроммашзавод», 125047, г. Москва, </w:t>
            </w:r>
            <w:proofErr w:type="spellStart"/>
            <w:r>
              <w:rPr>
                <w:i/>
              </w:rPr>
              <w:t>вн</w:t>
            </w:r>
            <w:proofErr w:type="spellEnd"/>
            <w:r>
              <w:rPr>
                <w:i/>
              </w:rPr>
              <w:t xml:space="preserve">. тер. г. </w:t>
            </w:r>
            <w:r w:rsidR="005E6C73">
              <w:rPr>
                <w:i/>
              </w:rPr>
              <w:t>Муниципальный округ Тверской</w:t>
            </w:r>
            <w:r w:rsidR="005E0885" w:rsidRPr="005E0885">
              <w:rPr>
                <w:i/>
              </w:rPr>
              <w:t>,</w:t>
            </w:r>
            <w:r w:rsidR="00E002BF">
              <w:rPr>
                <w:i/>
              </w:rPr>
              <w:t xml:space="preserve"> пер</w:t>
            </w:r>
            <w:r w:rsidR="005E6C73">
              <w:rPr>
                <w:i/>
              </w:rPr>
              <w:t xml:space="preserve"> 4-й Лесной</w:t>
            </w:r>
            <w:r w:rsidR="00E002BF">
              <w:rPr>
                <w:i/>
              </w:rPr>
              <w:t>,</w:t>
            </w:r>
            <w:r w:rsidR="005E6C73">
              <w:rPr>
                <w:i/>
              </w:rPr>
              <w:t xml:space="preserve"> д.4, оф</w:t>
            </w:r>
            <w:r w:rsidR="00E002BF">
              <w:rPr>
                <w:i/>
              </w:rPr>
              <w:t>ис</w:t>
            </w:r>
            <w:r w:rsidR="005E6C73">
              <w:rPr>
                <w:i/>
              </w:rPr>
              <w:t xml:space="preserve"> 488</w:t>
            </w:r>
            <w:r>
              <w:rPr>
                <w:i/>
              </w:rPr>
              <w:t>, ИНН/КПП 3334005395/77</w:t>
            </w:r>
            <w:r w:rsidR="00E002BF">
              <w:rPr>
                <w:i/>
              </w:rPr>
              <w:t>100</w:t>
            </w:r>
            <w:r w:rsidR="008B317E" w:rsidRPr="005E0885">
              <w:rPr>
                <w:i/>
              </w:rPr>
              <w:t>1001</w:t>
            </w:r>
          </w:p>
        </w:tc>
      </w:tr>
      <w:tr w:rsidR="00966357" w:rsidRPr="00881C1A" w14:paraId="1D0E6D3D" w14:textId="77777777" w:rsidTr="00881C1A">
        <w:tc>
          <w:tcPr>
            <w:tcW w:w="3120" w:type="dxa"/>
          </w:tcPr>
          <w:p w14:paraId="504D84DF" w14:textId="77777777" w:rsidR="00966357" w:rsidRPr="00881C1A" w:rsidRDefault="008B317E" w:rsidP="001B75DD">
            <w:pPr>
              <w:jc w:val="both"/>
              <w:rPr>
                <w:b/>
                <w:i/>
              </w:rPr>
            </w:pPr>
            <w:r w:rsidRPr="00881C1A">
              <w:rPr>
                <w:b/>
                <w:i/>
              </w:rPr>
              <w:t>Плательщик:</w:t>
            </w:r>
          </w:p>
        </w:tc>
        <w:tc>
          <w:tcPr>
            <w:tcW w:w="6945" w:type="dxa"/>
            <w:gridSpan w:val="2"/>
          </w:tcPr>
          <w:p w14:paraId="48EF3D45" w14:textId="3C8AE73D" w:rsidR="00966357" w:rsidRPr="005E0885" w:rsidRDefault="008B317E" w:rsidP="005E6C73">
            <w:pPr>
              <w:jc w:val="both"/>
              <w:rPr>
                <w:i/>
              </w:rPr>
            </w:pPr>
            <w:r w:rsidRPr="005E0885">
              <w:rPr>
                <w:i/>
              </w:rPr>
              <w:t xml:space="preserve">АО «ПО Муроммашзавод», </w:t>
            </w:r>
            <w:r w:rsidR="005E6C73">
              <w:rPr>
                <w:i/>
              </w:rPr>
              <w:t xml:space="preserve">125047, г. Москва, </w:t>
            </w:r>
            <w:proofErr w:type="spellStart"/>
            <w:r w:rsidR="005E6C73">
              <w:rPr>
                <w:i/>
              </w:rPr>
              <w:t>вн</w:t>
            </w:r>
            <w:proofErr w:type="spellEnd"/>
            <w:r w:rsidR="005E6C73">
              <w:rPr>
                <w:i/>
              </w:rPr>
              <w:t>. тер. г. Муниципальный округ Тверской</w:t>
            </w:r>
            <w:r w:rsidR="005E6C73" w:rsidRPr="005E0885">
              <w:rPr>
                <w:i/>
              </w:rPr>
              <w:t>,</w:t>
            </w:r>
            <w:r w:rsidR="00E002BF">
              <w:rPr>
                <w:i/>
              </w:rPr>
              <w:t xml:space="preserve"> пер</w:t>
            </w:r>
            <w:r w:rsidR="005E6C73">
              <w:rPr>
                <w:i/>
              </w:rPr>
              <w:t xml:space="preserve"> 4-й Лесной</w:t>
            </w:r>
            <w:r w:rsidR="00E002BF">
              <w:rPr>
                <w:i/>
              </w:rPr>
              <w:t>,</w:t>
            </w:r>
            <w:r w:rsidR="005E6C73">
              <w:rPr>
                <w:i/>
              </w:rPr>
              <w:t xml:space="preserve"> д.4, оф</w:t>
            </w:r>
            <w:r w:rsidR="00E002BF">
              <w:rPr>
                <w:i/>
              </w:rPr>
              <w:t>ис</w:t>
            </w:r>
            <w:r w:rsidR="005E6C73">
              <w:rPr>
                <w:i/>
              </w:rPr>
              <w:t xml:space="preserve"> 488, </w:t>
            </w:r>
            <w:r w:rsidR="00DD7FD4">
              <w:rPr>
                <w:i/>
              </w:rPr>
              <w:t>ИНН/КПП 3334005395/77</w:t>
            </w:r>
            <w:r w:rsidR="00E002BF">
              <w:rPr>
                <w:i/>
              </w:rPr>
              <w:t>10</w:t>
            </w:r>
            <w:r w:rsidRPr="005E0885">
              <w:rPr>
                <w:i/>
              </w:rPr>
              <w:t>01001</w:t>
            </w:r>
          </w:p>
        </w:tc>
      </w:tr>
      <w:tr w:rsidR="008B317E" w:rsidRPr="00881C1A" w14:paraId="6AD31171" w14:textId="77777777" w:rsidTr="00881C1A">
        <w:tc>
          <w:tcPr>
            <w:tcW w:w="3120" w:type="dxa"/>
          </w:tcPr>
          <w:p w14:paraId="4D818996" w14:textId="77777777" w:rsidR="008B317E" w:rsidRPr="00881C1A" w:rsidRDefault="008B317E" w:rsidP="001B75DD">
            <w:pPr>
              <w:jc w:val="both"/>
              <w:rPr>
                <w:b/>
                <w:i/>
              </w:rPr>
            </w:pPr>
            <w:bookmarkStart w:id="0" w:name="_GoBack" w:colFirst="1" w:colLast="1"/>
            <w:r w:rsidRPr="00881C1A">
              <w:rPr>
                <w:b/>
                <w:i/>
              </w:rPr>
              <w:t>Грузополучатель:</w:t>
            </w:r>
          </w:p>
        </w:tc>
        <w:tc>
          <w:tcPr>
            <w:tcW w:w="6945" w:type="dxa"/>
            <w:gridSpan w:val="2"/>
          </w:tcPr>
          <w:p w14:paraId="7D8823D1" w14:textId="14F5EE68" w:rsidR="008B317E" w:rsidRPr="00881C1A" w:rsidRDefault="007B39B8" w:rsidP="007B39B8">
            <w:pPr>
              <w:rPr>
                <w:i/>
              </w:rPr>
            </w:pPr>
            <w:r w:rsidRPr="00D34BFE">
              <w:t xml:space="preserve">Обособленное подразделение АО «ПО Муроммашзавод» </w:t>
            </w:r>
            <w:r>
              <w:t>634055, г. Томск, пр. Академический, 8/8;</w:t>
            </w:r>
            <w:r w:rsidRPr="00D34BFE">
              <w:t xml:space="preserve"> ИНН/КПП</w:t>
            </w:r>
            <w:r>
              <w:t>3334005395/701745001 от 31.03.2021г</w:t>
            </w:r>
          </w:p>
        </w:tc>
      </w:tr>
      <w:bookmarkEnd w:id="0"/>
      <w:tr w:rsidR="007B39B8" w:rsidRPr="00881C1A" w14:paraId="2847AB68" w14:textId="77777777" w:rsidTr="00881C1A">
        <w:tc>
          <w:tcPr>
            <w:tcW w:w="3120" w:type="dxa"/>
          </w:tcPr>
          <w:p w14:paraId="3E511A75" w14:textId="77777777" w:rsidR="007B39B8" w:rsidRPr="00881C1A" w:rsidRDefault="007B39B8" w:rsidP="007B39B8">
            <w:pPr>
              <w:jc w:val="both"/>
              <w:rPr>
                <w:b/>
                <w:i/>
              </w:rPr>
            </w:pPr>
            <w:r w:rsidRPr="00881C1A">
              <w:rPr>
                <w:b/>
                <w:i/>
              </w:rPr>
              <w:t>Грузоотправитель:</w:t>
            </w:r>
          </w:p>
        </w:tc>
        <w:tc>
          <w:tcPr>
            <w:tcW w:w="6945" w:type="dxa"/>
            <w:gridSpan w:val="2"/>
          </w:tcPr>
          <w:p w14:paraId="4870BE77" w14:textId="522C2C51" w:rsidR="007B39B8" w:rsidRPr="00881C1A" w:rsidRDefault="007B39B8" w:rsidP="007B39B8">
            <w:pPr>
              <w:rPr>
                <w:i/>
              </w:rPr>
            </w:pPr>
            <w:r w:rsidRPr="00D34BFE">
              <w:t xml:space="preserve">Обособленное подразделение АО «ПО Муроммашзавод» </w:t>
            </w:r>
            <w:r>
              <w:t>634055, г. Томск, пр. Академический, 8/8;</w:t>
            </w:r>
            <w:r w:rsidRPr="00D34BFE">
              <w:t xml:space="preserve"> ИНН/КПП</w:t>
            </w:r>
            <w:r>
              <w:t>3334005395/701745001 от 31.03.2021г</w:t>
            </w:r>
          </w:p>
        </w:tc>
      </w:tr>
      <w:tr w:rsidR="007B39B8" w:rsidRPr="00881C1A" w14:paraId="42D78314" w14:textId="77777777" w:rsidTr="00881C1A">
        <w:tc>
          <w:tcPr>
            <w:tcW w:w="3120" w:type="dxa"/>
          </w:tcPr>
          <w:p w14:paraId="608775E4" w14:textId="77777777" w:rsidR="007B39B8" w:rsidRPr="00881C1A" w:rsidRDefault="007B39B8" w:rsidP="007B39B8">
            <w:pPr>
              <w:jc w:val="both"/>
              <w:rPr>
                <w:b/>
                <w:i/>
              </w:rPr>
            </w:pPr>
            <w:r w:rsidRPr="00881C1A">
              <w:rPr>
                <w:b/>
                <w:i/>
              </w:rPr>
              <w:t>Банковские реквизиты:</w:t>
            </w:r>
          </w:p>
        </w:tc>
        <w:tc>
          <w:tcPr>
            <w:tcW w:w="6945" w:type="dxa"/>
            <w:gridSpan w:val="2"/>
          </w:tcPr>
          <w:p w14:paraId="1440AA18" w14:textId="1798C1EE" w:rsidR="007B39B8" w:rsidRDefault="007B39B8" w:rsidP="007B39B8">
            <w:pPr>
              <w:pStyle w:val="Bodytext20"/>
              <w:shd w:val="clear" w:color="auto" w:fill="auto"/>
              <w:spacing w:before="0" w:after="0" w:line="240" w:lineRule="auto"/>
              <w:jc w:val="left"/>
            </w:pPr>
            <w:r>
              <w:t>ИНВЕСТТОРГБАНК АО</w:t>
            </w:r>
          </w:p>
          <w:p w14:paraId="116B6ACC" w14:textId="2452B6EF" w:rsidR="007B39B8" w:rsidRDefault="007B39B8" w:rsidP="007B39B8">
            <w:pPr>
              <w:pStyle w:val="Bodytext20"/>
              <w:shd w:val="clear" w:color="auto" w:fill="auto"/>
              <w:spacing w:before="0" w:after="0" w:line="240" w:lineRule="auto"/>
              <w:jc w:val="left"/>
            </w:pPr>
            <w:r>
              <w:t>р/</w:t>
            </w:r>
            <w:proofErr w:type="spellStart"/>
            <w:r>
              <w:t>сч</w:t>
            </w:r>
            <w:proofErr w:type="spellEnd"/>
            <w:r>
              <w:t xml:space="preserve"> 40702810623000000154</w:t>
            </w:r>
          </w:p>
          <w:p w14:paraId="60ECD9CA" w14:textId="77777777" w:rsidR="007B39B8" w:rsidRDefault="007B39B8" w:rsidP="007B39B8">
            <w:pPr>
              <w:pStyle w:val="Bodytext20"/>
              <w:shd w:val="clear" w:color="auto" w:fill="auto"/>
              <w:spacing w:before="0" w:after="0" w:line="240" w:lineRule="auto"/>
              <w:jc w:val="lef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 30101810645250000267</w:t>
            </w:r>
          </w:p>
          <w:p w14:paraId="796C17BC" w14:textId="77777777" w:rsidR="007B39B8" w:rsidRPr="00881C1A" w:rsidRDefault="007B39B8" w:rsidP="007B39B8">
            <w:pPr>
              <w:pStyle w:val="Bodytext20"/>
              <w:shd w:val="clear" w:color="auto" w:fill="auto"/>
              <w:spacing w:before="0" w:after="0" w:line="240" w:lineRule="auto"/>
              <w:jc w:val="left"/>
              <w:rPr>
                <w:i/>
              </w:rPr>
            </w:pPr>
            <w:r>
              <w:t>БИК 044525267</w:t>
            </w:r>
          </w:p>
        </w:tc>
      </w:tr>
    </w:tbl>
    <w:p w14:paraId="60CC72CD" w14:textId="77777777" w:rsidR="00F96C33" w:rsidRPr="00966357" w:rsidRDefault="00F96C33" w:rsidP="00DB73AF">
      <w:pPr>
        <w:spacing w:line="276" w:lineRule="auto"/>
        <w:jc w:val="both"/>
        <w:rPr>
          <w:sz w:val="28"/>
          <w:szCs w:val="20"/>
        </w:rPr>
      </w:pPr>
    </w:p>
    <w:sectPr w:rsidR="00F96C33" w:rsidRPr="00966357" w:rsidSect="00B07471">
      <w:pgSz w:w="11906" w:h="16838"/>
      <w:pgMar w:top="567" w:right="99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C45F8"/>
    <w:multiLevelType w:val="hybridMultilevel"/>
    <w:tmpl w:val="93DCF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754C8"/>
    <w:multiLevelType w:val="hybridMultilevel"/>
    <w:tmpl w:val="4EE6470E"/>
    <w:lvl w:ilvl="0" w:tplc="3EDA7A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7B73FB1"/>
    <w:multiLevelType w:val="hybridMultilevel"/>
    <w:tmpl w:val="0CEC131C"/>
    <w:lvl w:ilvl="0" w:tplc="7710180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3AF"/>
    <w:rsid w:val="00025611"/>
    <w:rsid w:val="000304EE"/>
    <w:rsid w:val="00043A0F"/>
    <w:rsid w:val="000B2B53"/>
    <w:rsid w:val="000C67F9"/>
    <w:rsid w:val="00104590"/>
    <w:rsid w:val="00112B2E"/>
    <w:rsid w:val="001516FE"/>
    <w:rsid w:val="0016640A"/>
    <w:rsid w:val="001A273E"/>
    <w:rsid w:val="001A3DC0"/>
    <w:rsid w:val="001B75DD"/>
    <w:rsid w:val="001C6C06"/>
    <w:rsid w:val="001E60F2"/>
    <w:rsid w:val="00237646"/>
    <w:rsid w:val="00246CDF"/>
    <w:rsid w:val="002870B0"/>
    <w:rsid w:val="002D43DF"/>
    <w:rsid w:val="002F73B5"/>
    <w:rsid w:val="00312D92"/>
    <w:rsid w:val="00317D45"/>
    <w:rsid w:val="00344E00"/>
    <w:rsid w:val="00362D75"/>
    <w:rsid w:val="003634F1"/>
    <w:rsid w:val="0038013D"/>
    <w:rsid w:val="00380532"/>
    <w:rsid w:val="0039319F"/>
    <w:rsid w:val="003D3DF4"/>
    <w:rsid w:val="003E08A5"/>
    <w:rsid w:val="003E491E"/>
    <w:rsid w:val="00414E49"/>
    <w:rsid w:val="0047367A"/>
    <w:rsid w:val="0047648A"/>
    <w:rsid w:val="00491EA5"/>
    <w:rsid w:val="0049496F"/>
    <w:rsid w:val="004A54E4"/>
    <w:rsid w:val="004B6F7F"/>
    <w:rsid w:val="004B7F8B"/>
    <w:rsid w:val="004C020A"/>
    <w:rsid w:val="00524D6F"/>
    <w:rsid w:val="00562933"/>
    <w:rsid w:val="00566368"/>
    <w:rsid w:val="0056726C"/>
    <w:rsid w:val="00567668"/>
    <w:rsid w:val="00587E8E"/>
    <w:rsid w:val="005A5CB5"/>
    <w:rsid w:val="005D5E2A"/>
    <w:rsid w:val="005E0885"/>
    <w:rsid w:val="005E6C73"/>
    <w:rsid w:val="005F256E"/>
    <w:rsid w:val="006427FB"/>
    <w:rsid w:val="006460AC"/>
    <w:rsid w:val="006D289B"/>
    <w:rsid w:val="006E5F7B"/>
    <w:rsid w:val="006F2E8A"/>
    <w:rsid w:val="006F468B"/>
    <w:rsid w:val="00740B4E"/>
    <w:rsid w:val="007563AF"/>
    <w:rsid w:val="007633B8"/>
    <w:rsid w:val="007660BD"/>
    <w:rsid w:val="007B39B8"/>
    <w:rsid w:val="007C0D51"/>
    <w:rsid w:val="007D5E4B"/>
    <w:rsid w:val="007F3768"/>
    <w:rsid w:val="00854B8F"/>
    <w:rsid w:val="008618C5"/>
    <w:rsid w:val="00861DF3"/>
    <w:rsid w:val="00881C1A"/>
    <w:rsid w:val="008B2F68"/>
    <w:rsid w:val="008B317E"/>
    <w:rsid w:val="008F0A73"/>
    <w:rsid w:val="00926475"/>
    <w:rsid w:val="00926DE7"/>
    <w:rsid w:val="00936F68"/>
    <w:rsid w:val="00966357"/>
    <w:rsid w:val="009669E3"/>
    <w:rsid w:val="009E50C3"/>
    <w:rsid w:val="009F3A07"/>
    <w:rsid w:val="00A87E76"/>
    <w:rsid w:val="00AA1D7B"/>
    <w:rsid w:val="00AA3132"/>
    <w:rsid w:val="00AC078A"/>
    <w:rsid w:val="00AC2650"/>
    <w:rsid w:val="00B07471"/>
    <w:rsid w:val="00B655C3"/>
    <w:rsid w:val="00B85CF7"/>
    <w:rsid w:val="00BD145B"/>
    <w:rsid w:val="00C15CB2"/>
    <w:rsid w:val="00C16FA4"/>
    <w:rsid w:val="00C17DF1"/>
    <w:rsid w:val="00C215C3"/>
    <w:rsid w:val="00C33A4B"/>
    <w:rsid w:val="00C47420"/>
    <w:rsid w:val="00C47B1B"/>
    <w:rsid w:val="00CC2B09"/>
    <w:rsid w:val="00CC2D29"/>
    <w:rsid w:val="00CF1FBE"/>
    <w:rsid w:val="00CF46D0"/>
    <w:rsid w:val="00D53588"/>
    <w:rsid w:val="00D62080"/>
    <w:rsid w:val="00DB73AF"/>
    <w:rsid w:val="00DC5759"/>
    <w:rsid w:val="00DD7FD4"/>
    <w:rsid w:val="00DF2E64"/>
    <w:rsid w:val="00DF6004"/>
    <w:rsid w:val="00E002BF"/>
    <w:rsid w:val="00E07DD4"/>
    <w:rsid w:val="00E323A4"/>
    <w:rsid w:val="00E37DA4"/>
    <w:rsid w:val="00E41747"/>
    <w:rsid w:val="00E5350F"/>
    <w:rsid w:val="00E6494F"/>
    <w:rsid w:val="00E67BC5"/>
    <w:rsid w:val="00E7331D"/>
    <w:rsid w:val="00E7601D"/>
    <w:rsid w:val="00E77427"/>
    <w:rsid w:val="00E969B1"/>
    <w:rsid w:val="00EB5162"/>
    <w:rsid w:val="00EE79B8"/>
    <w:rsid w:val="00EF2909"/>
    <w:rsid w:val="00F039E1"/>
    <w:rsid w:val="00F20ABD"/>
    <w:rsid w:val="00F53CA3"/>
    <w:rsid w:val="00F74321"/>
    <w:rsid w:val="00F871CC"/>
    <w:rsid w:val="00F96C33"/>
    <w:rsid w:val="00FA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D4FB06"/>
  <w15:docId w15:val="{B4308F2F-03E6-4CC1-8224-8A1E57AD1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9E50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E50C3"/>
    <w:pPr>
      <w:ind w:firstLine="561"/>
    </w:pPr>
  </w:style>
  <w:style w:type="paragraph" w:styleId="2">
    <w:name w:val="Body Text Indent 2"/>
    <w:basedOn w:val="a"/>
    <w:rsid w:val="009E50C3"/>
    <w:pPr>
      <w:ind w:firstLine="561"/>
    </w:pPr>
    <w:rPr>
      <w:sz w:val="28"/>
    </w:rPr>
  </w:style>
  <w:style w:type="paragraph" w:styleId="3">
    <w:name w:val="Body Text Indent 3"/>
    <w:basedOn w:val="a"/>
    <w:rsid w:val="009E50C3"/>
    <w:pPr>
      <w:ind w:left="5423"/>
      <w:jc w:val="both"/>
    </w:pPr>
    <w:rPr>
      <w:sz w:val="28"/>
      <w:szCs w:val="20"/>
    </w:rPr>
  </w:style>
  <w:style w:type="paragraph" w:styleId="a4">
    <w:name w:val="Document Map"/>
    <w:basedOn w:val="a"/>
    <w:link w:val="a5"/>
    <w:rsid w:val="002D43DF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rsid w:val="002D43D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427FB"/>
    <w:pPr>
      <w:ind w:left="720"/>
      <w:contextualSpacing/>
    </w:pPr>
  </w:style>
  <w:style w:type="table" w:styleId="a7">
    <w:name w:val="Table Grid"/>
    <w:basedOn w:val="a1"/>
    <w:rsid w:val="001B7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a0"/>
    <w:link w:val="Bodytext20"/>
    <w:rsid w:val="006E5F7B"/>
    <w:rPr>
      <w:sz w:val="22"/>
      <w:szCs w:val="22"/>
      <w:shd w:val="clear" w:color="auto" w:fill="FFFFFF"/>
    </w:rPr>
  </w:style>
  <w:style w:type="paragraph" w:customStyle="1" w:styleId="Bodytext20">
    <w:name w:val="Body text (2)"/>
    <w:basedOn w:val="a"/>
    <w:link w:val="Bodytext2"/>
    <w:rsid w:val="006E5F7B"/>
    <w:pPr>
      <w:widowControl w:val="0"/>
      <w:shd w:val="clear" w:color="auto" w:fill="FFFFFF"/>
      <w:spacing w:before="180" w:after="300" w:line="0" w:lineRule="atLeast"/>
      <w:jc w:val="both"/>
    </w:pPr>
    <w:rPr>
      <w:sz w:val="22"/>
      <w:szCs w:val="22"/>
    </w:rPr>
  </w:style>
  <w:style w:type="paragraph" w:styleId="a8">
    <w:name w:val="Balloon Text"/>
    <w:basedOn w:val="a"/>
    <w:link w:val="a9"/>
    <w:semiHidden/>
    <w:unhideWhenUsed/>
    <w:rsid w:val="00DD7FD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DD7F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5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41;&#1051;&#1040;&#1053;&#1050;%20&#1055;&#1054;%20&#1052;&#1059;&#1056;&#1054;&#1052;&#1052;&#1040;&#1064;&#1047;&#1040;&#1042;&#1054;&#104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8D7DD-F393-48D4-8AEB-598BE27B8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 МУРОММАШЗАВОД</Template>
  <TotalTime>1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Открытое Акционерное Общество</vt:lpstr>
    </vt:vector>
  </TitlesOfParts>
  <Company>ОАО "Муроммашзавод"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</dc:title>
  <dc:creator>Admin</dc:creator>
  <cp:lastModifiedBy>Пользователь</cp:lastModifiedBy>
  <cp:revision>2</cp:revision>
  <cp:lastPrinted>2022-04-18T12:59:00Z</cp:lastPrinted>
  <dcterms:created xsi:type="dcterms:W3CDTF">2022-04-20T07:35:00Z</dcterms:created>
  <dcterms:modified xsi:type="dcterms:W3CDTF">2022-04-20T07:35:00Z</dcterms:modified>
</cp:coreProperties>
</file>