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C58" w:rsidRDefault="00AC6C58">
      <w:pPr>
        <w:ind w:firstLine="708"/>
      </w:pPr>
      <w:r>
        <w:t>На феррит B64290-L699-X87, N87, R63х38х25 наматывается в 4 прохода с 50% перекрытием пленка фторопластовая Ф-4 0,02-15 (ГОСТ 24222-80).</w:t>
      </w:r>
    </w:p>
    <w:p w:rsidR="00AC6C58" w:rsidRDefault="00AC6C58">
      <w:pPr>
        <w:ind w:firstLine="708"/>
      </w:pPr>
      <w:r>
        <w:t>Поверх пленки намотать проволоку</w:t>
      </w:r>
      <w:bookmarkStart w:id="0" w:name="_GoBack"/>
      <w:bookmarkEnd w:id="0"/>
      <w:r>
        <w:t xml:space="preserve"> (ПЭВТЛ-1-0.15) 500 витков один к одному. Перехлест не более 2-х витков.</w:t>
      </w:r>
    </w:p>
    <w:p w:rsidR="00AC6C58" w:rsidRDefault="00AC6C58">
      <w:pPr>
        <w:ind w:firstLine="708"/>
      </w:pPr>
      <w:r>
        <w:t>Длина выводов 150 мм.</w:t>
      </w:r>
    </w:p>
    <w:p w:rsidR="00AC6C58" w:rsidRDefault="00AC6C58">
      <w:r>
        <w:t xml:space="preserve">Поверх обмотки намотать фторопласт Ф-4 0,02-15 (ГОСТ 24222-80) в 2 прохода с 50% перекрытием. </w:t>
      </w:r>
    </w:p>
    <w:p w:rsidR="00AC6C58" w:rsidRDefault="00AC6C58">
      <w:pPr>
        <w:rPr>
          <w:rFonts w:ascii="Times New Roman" w:hAnsi="Times New Roman" w:cs="Times New Roman"/>
        </w:rPr>
      </w:pPr>
      <w:r>
        <w:t>Пример:</w:t>
      </w:r>
    </w:p>
    <w:p w:rsidR="00AC6C58" w:rsidRDefault="00AC6C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56.25pt;height:379.5pt;visibility:visible">
            <v:imagedata r:id="rId4" o:title=""/>
          </v:shape>
        </w:pict>
      </w:r>
    </w:p>
    <w:p w:rsidR="00AC6C58" w:rsidRDefault="00AC6C58">
      <w:pPr>
        <w:rPr>
          <w:rFonts w:ascii="Times New Roman" w:hAnsi="Times New Roman" w:cs="Times New Roman"/>
        </w:rPr>
      </w:pPr>
    </w:p>
    <w:p w:rsidR="00AC6C58" w:rsidRDefault="00AC6C58">
      <w:pPr>
        <w:rPr>
          <w:rFonts w:ascii="Times New Roman" w:hAnsi="Times New Roman" w:cs="Times New Roman"/>
        </w:rPr>
      </w:pPr>
    </w:p>
    <w:sectPr w:rsidR="00AC6C58" w:rsidSect="00AC6C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0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6C58"/>
    <w:rsid w:val="00AC6C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link w:val="Heading1Char"/>
    <w:uiPriority w:val="99"/>
    <w:qFormat/>
    <w:pPr>
      <w:spacing w:before="100" w:beforeAutospacing="1" w:after="100" w:afterAutospacing="1" w:line="240" w:lineRule="auto"/>
      <w:outlineLvl w:val="0"/>
    </w:pPr>
    <w:rPr>
      <w:rFonts w:ascii="Arial Unicode MS" w:eastAsia="Arial Unicode MS" w:hAnsi="Arial Unicode MS" w:cs="Arial Unicode MS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6C58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53</Words>
  <Characters>305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autoplace@outlook.com</cp:lastModifiedBy>
  <cp:revision>4</cp:revision>
  <dcterms:created xsi:type="dcterms:W3CDTF">2022-03-31T08:36:00Z</dcterms:created>
  <dcterms:modified xsi:type="dcterms:W3CDTF">2022-03-31T08:48:00Z</dcterms:modified>
</cp:coreProperties>
</file>