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F06" w:rsidRDefault="00215F06" w:rsidP="00D559F0">
      <w:pPr>
        <w:jc w:val="center"/>
        <w:rPr>
          <w:b/>
          <w:bCs/>
          <w:sz w:val="36"/>
          <w:szCs w:val="36"/>
        </w:rPr>
      </w:pPr>
      <w:r w:rsidRPr="00D76A5E">
        <w:rPr>
          <w:b/>
          <w:bCs/>
          <w:sz w:val="36"/>
          <w:szCs w:val="36"/>
        </w:rPr>
        <w:t>ОАО «Управляющая компания СКЭР»</w:t>
      </w:r>
      <w:r>
        <w:rPr>
          <w:b/>
          <w:bCs/>
          <w:sz w:val="36"/>
          <w:szCs w:val="36"/>
        </w:rPr>
        <w:t xml:space="preserve"> </w:t>
      </w:r>
    </w:p>
    <w:p w:rsidR="00215F06" w:rsidRPr="00D76A5E" w:rsidRDefault="00215F06" w:rsidP="00D559F0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(ОАО «УК  СКЭР»)</w:t>
      </w:r>
    </w:p>
    <w:p w:rsidR="00215F06" w:rsidRPr="00D76A5E" w:rsidRDefault="00215F06" w:rsidP="00D559F0">
      <w:pPr>
        <w:jc w:val="center"/>
        <w:rPr>
          <w:b/>
          <w:bCs/>
          <w:sz w:val="36"/>
          <w:szCs w:val="36"/>
        </w:rPr>
      </w:pPr>
    </w:p>
    <w:p w:rsidR="00215F06" w:rsidRDefault="00215F06">
      <w:pPr>
        <w:rPr>
          <w:sz w:val="36"/>
          <w:szCs w:val="36"/>
        </w:rPr>
      </w:pPr>
      <w:r w:rsidRPr="00D76A5E">
        <w:rPr>
          <w:sz w:val="36"/>
          <w:szCs w:val="36"/>
        </w:rPr>
        <w:t>ИНН/КПП 6164293580/616401001</w:t>
      </w:r>
    </w:p>
    <w:p w:rsidR="00215F06" w:rsidRPr="00D76A5E" w:rsidRDefault="00215F06" w:rsidP="00D35CE8">
      <w:pPr>
        <w:rPr>
          <w:sz w:val="36"/>
          <w:szCs w:val="36"/>
        </w:rPr>
      </w:pPr>
      <w:r w:rsidRPr="00D76A5E">
        <w:rPr>
          <w:sz w:val="36"/>
          <w:szCs w:val="36"/>
        </w:rPr>
        <w:t>ОКПО 62271206</w:t>
      </w:r>
    </w:p>
    <w:p w:rsidR="00215F06" w:rsidRDefault="00215F06" w:rsidP="00D35CE8">
      <w:pPr>
        <w:rPr>
          <w:sz w:val="36"/>
          <w:szCs w:val="36"/>
        </w:rPr>
      </w:pPr>
      <w:r w:rsidRPr="00D76A5E">
        <w:rPr>
          <w:sz w:val="36"/>
          <w:szCs w:val="36"/>
        </w:rPr>
        <w:t>ОГРН 1096164005750</w:t>
      </w:r>
    </w:p>
    <w:p w:rsidR="00215F06" w:rsidRPr="00D76A5E" w:rsidRDefault="00215F06" w:rsidP="00D35CE8">
      <w:pPr>
        <w:rPr>
          <w:sz w:val="36"/>
          <w:szCs w:val="36"/>
        </w:rPr>
      </w:pPr>
    </w:p>
    <w:p w:rsidR="00215F06" w:rsidRPr="00D76A5E" w:rsidRDefault="00215F06">
      <w:pPr>
        <w:rPr>
          <w:sz w:val="36"/>
          <w:szCs w:val="36"/>
        </w:rPr>
      </w:pPr>
      <w:r w:rsidRPr="00D76A5E">
        <w:rPr>
          <w:sz w:val="36"/>
          <w:szCs w:val="36"/>
        </w:rPr>
        <w:t>344002, г. Ростов-на-Дону, ул. М.Горького,143</w:t>
      </w:r>
    </w:p>
    <w:p w:rsidR="00215F06" w:rsidRPr="00D76A5E" w:rsidRDefault="00215F06">
      <w:pPr>
        <w:rPr>
          <w:sz w:val="36"/>
          <w:szCs w:val="36"/>
        </w:rPr>
      </w:pPr>
      <w:r w:rsidRPr="00D76A5E">
        <w:rPr>
          <w:sz w:val="36"/>
          <w:szCs w:val="36"/>
        </w:rPr>
        <w:t>т (863) 240-93-28, факс 240-93-57</w:t>
      </w:r>
    </w:p>
    <w:p w:rsidR="00215F06" w:rsidRDefault="00215F06">
      <w:pPr>
        <w:rPr>
          <w:sz w:val="36"/>
          <w:szCs w:val="36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571"/>
      </w:tblGrid>
      <w:tr w:rsidR="00215F06" w:rsidRPr="006D2C24">
        <w:tc>
          <w:tcPr>
            <w:tcW w:w="9571" w:type="dxa"/>
          </w:tcPr>
          <w:p w:rsidR="00215F06" w:rsidRPr="00BB35F2" w:rsidRDefault="00215F06" w:rsidP="000F1250">
            <w:pPr>
              <w:rPr>
                <w:sz w:val="36"/>
                <w:szCs w:val="36"/>
              </w:rPr>
            </w:pPr>
            <w:r w:rsidRPr="00BB35F2">
              <w:rPr>
                <w:sz w:val="36"/>
                <w:szCs w:val="36"/>
              </w:rPr>
              <w:t xml:space="preserve">Филиал  ГПБ (АО) </w:t>
            </w:r>
            <w:r>
              <w:rPr>
                <w:sz w:val="36"/>
                <w:szCs w:val="36"/>
              </w:rPr>
              <w:t>«ЮЖНЫЙ» г. Краснодар</w:t>
            </w:r>
            <w:r w:rsidRPr="00BB35F2">
              <w:rPr>
                <w:sz w:val="36"/>
                <w:szCs w:val="36"/>
              </w:rPr>
              <w:t xml:space="preserve"> </w:t>
            </w:r>
          </w:p>
          <w:p w:rsidR="00215F06" w:rsidRPr="006D2C24" w:rsidRDefault="00215F06" w:rsidP="000F1250">
            <w:pPr>
              <w:rPr>
                <w:sz w:val="36"/>
                <w:szCs w:val="36"/>
              </w:rPr>
            </w:pPr>
            <w:r w:rsidRPr="006D2C24">
              <w:rPr>
                <w:sz w:val="36"/>
                <w:szCs w:val="36"/>
              </w:rPr>
              <w:t>р/с 407028</w:t>
            </w:r>
            <w:r>
              <w:rPr>
                <w:sz w:val="36"/>
                <w:szCs w:val="36"/>
              </w:rPr>
              <w:t>10000070000520</w:t>
            </w:r>
          </w:p>
          <w:p w:rsidR="00215F06" w:rsidRPr="006D2C24" w:rsidRDefault="00215F06" w:rsidP="000F1250">
            <w:pPr>
              <w:rPr>
                <w:sz w:val="36"/>
                <w:szCs w:val="36"/>
              </w:rPr>
            </w:pPr>
          </w:p>
          <w:p w:rsidR="00215F06" w:rsidRPr="006D2C24" w:rsidRDefault="00215F06" w:rsidP="000F1250">
            <w:pPr>
              <w:rPr>
                <w:sz w:val="36"/>
                <w:szCs w:val="36"/>
              </w:rPr>
            </w:pPr>
            <w:r w:rsidRPr="006D2C24">
              <w:rPr>
                <w:sz w:val="36"/>
                <w:szCs w:val="36"/>
              </w:rPr>
              <w:t xml:space="preserve">БИК </w:t>
            </w:r>
            <w:r>
              <w:rPr>
                <w:sz w:val="36"/>
                <w:szCs w:val="36"/>
              </w:rPr>
              <w:t>040349781</w:t>
            </w:r>
            <w:r w:rsidRPr="006D2C24">
              <w:rPr>
                <w:sz w:val="36"/>
                <w:szCs w:val="36"/>
              </w:rPr>
              <w:t xml:space="preserve">  </w:t>
            </w:r>
          </w:p>
          <w:p w:rsidR="00215F06" w:rsidRPr="006D2C24" w:rsidRDefault="00215F06" w:rsidP="000F1250">
            <w:pPr>
              <w:rPr>
                <w:sz w:val="36"/>
                <w:szCs w:val="36"/>
              </w:rPr>
            </w:pPr>
            <w:r w:rsidRPr="006D2C24">
              <w:rPr>
                <w:sz w:val="36"/>
                <w:szCs w:val="36"/>
              </w:rPr>
              <w:t>к/с 30101810</w:t>
            </w:r>
            <w:r>
              <w:rPr>
                <w:sz w:val="36"/>
                <w:szCs w:val="36"/>
              </w:rPr>
              <w:t>500000000781</w:t>
            </w:r>
          </w:p>
          <w:p w:rsidR="00215F06" w:rsidRPr="006D2C24" w:rsidRDefault="00215F06">
            <w:pPr>
              <w:rPr>
                <w:sz w:val="36"/>
                <w:szCs w:val="36"/>
              </w:rPr>
            </w:pPr>
          </w:p>
          <w:p w:rsidR="00215F06" w:rsidRPr="006D2C24" w:rsidRDefault="00215F06">
            <w:pPr>
              <w:rPr>
                <w:sz w:val="36"/>
                <w:szCs w:val="36"/>
              </w:rPr>
            </w:pPr>
          </w:p>
        </w:tc>
      </w:tr>
    </w:tbl>
    <w:p w:rsidR="00215F06" w:rsidRDefault="00215F06">
      <w:pPr>
        <w:rPr>
          <w:sz w:val="36"/>
          <w:szCs w:val="36"/>
        </w:rPr>
      </w:pPr>
    </w:p>
    <w:p w:rsidR="00215F06" w:rsidRDefault="00215F06" w:rsidP="008D3606">
      <w:pPr>
        <w:rPr>
          <w:sz w:val="36"/>
          <w:szCs w:val="36"/>
        </w:rPr>
      </w:pPr>
      <w:r>
        <w:rPr>
          <w:sz w:val="36"/>
          <w:szCs w:val="36"/>
        </w:rPr>
        <w:t>Генеральный директор     Дереза Олег Владимирович</w:t>
      </w:r>
    </w:p>
    <w:p w:rsidR="00215F06" w:rsidRDefault="00215F06" w:rsidP="008D3606">
      <w:pPr>
        <w:rPr>
          <w:sz w:val="36"/>
          <w:szCs w:val="36"/>
        </w:rPr>
      </w:pPr>
      <w:r>
        <w:rPr>
          <w:sz w:val="36"/>
          <w:szCs w:val="36"/>
        </w:rPr>
        <w:t>на основании Устава</w:t>
      </w:r>
    </w:p>
    <w:p w:rsidR="00215F06" w:rsidRDefault="00215F06" w:rsidP="008D3606">
      <w:pPr>
        <w:rPr>
          <w:sz w:val="36"/>
          <w:szCs w:val="36"/>
        </w:rPr>
      </w:pPr>
    </w:p>
    <w:p w:rsidR="00215F06" w:rsidRDefault="00215F06" w:rsidP="008D3606">
      <w:pPr>
        <w:rPr>
          <w:sz w:val="36"/>
          <w:szCs w:val="36"/>
        </w:rPr>
      </w:pPr>
    </w:p>
    <w:p w:rsidR="00215F06" w:rsidRDefault="00215F06" w:rsidP="008D3606">
      <w:pPr>
        <w:rPr>
          <w:sz w:val="36"/>
          <w:szCs w:val="36"/>
        </w:rPr>
      </w:pPr>
      <w:r>
        <w:rPr>
          <w:sz w:val="36"/>
          <w:szCs w:val="36"/>
        </w:rPr>
        <w:t>Главный бухгалтер           Пешикова Светлана Викторовна</w:t>
      </w:r>
    </w:p>
    <w:p w:rsidR="00215F06" w:rsidRDefault="00215F06">
      <w:pPr>
        <w:rPr>
          <w:sz w:val="36"/>
          <w:szCs w:val="36"/>
        </w:rPr>
      </w:pPr>
    </w:p>
    <w:p w:rsidR="00215F06" w:rsidRDefault="00215F06"/>
    <w:p w:rsidR="00215F06" w:rsidRDefault="00215F06"/>
    <w:p w:rsidR="00215F06" w:rsidRDefault="00215F06"/>
    <w:p w:rsidR="00215F06" w:rsidRDefault="00215F06"/>
    <w:p w:rsidR="00215F06" w:rsidRDefault="00215F06"/>
    <w:p w:rsidR="00215F06" w:rsidRDefault="00215F06"/>
    <w:sectPr w:rsidR="00215F06" w:rsidSect="00365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2B1C"/>
    <w:rsid w:val="00022B76"/>
    <w:rsid w:val="00071998"/>
    <w:rsid w:val="000F1250"/>
    <w:rsid w:val="000F2B1C"/>
    <w:rsid w:val="001105E6"/>
    <w:rsid w:val="00154195"/>
    <w:rsid w:val="001C1183"/>
    <w:rsid w:val="001F5C47"/>
    <w:rsid w:val="00204700"/>
    <w:rsid w:val="00215F06"/>
    <w:rsid w:val="0028431D"/>
    <w:rsid w:val="00295A5C"/>
    <w:rsid w:val="002E07A9"/>
    <w:rsid w:val="00365422"/>
    <w:rsid w:val="00472078"/>
    <w:rsid w:val="004B27ED"/>
    <w:rsid w:val="004E3C56"/>
    <w:rsid w:val="004F45FC"/>
    <w:rsid w:val="005B0621"/>
    <w:rsid w:val="005F6386"/>
    <w:rsid w:val="005F72A0"/>
    <w:rsid w:val="006D2C24"/>
    <w:rsid w:val="00711D4B"/>
    <w:rsid w:val="00786C56"/>
    <w:rsid w:val="0087748A"/>
    <w:rsid w:val="0088026D"/>
    <w:rsid w:val="008D3606"/>
    <w:rsid w:val="008F4436"/>
    <w:rsid w:val="00967C5E"/>
    <w:rsid w:val="009D2A07"/>
    <w:rsid w:val="009F0F65"/>
    <w:rsid w:val="00A96F86"/>
    <w:rsid w:val="00AD1F03"/>
    <w:rsid w:val="00B9532F"/>
    <w:rsid w:val="00BB35F2"/>
    <w:rsid w:val="00C00BF2"/>
    <w:rsid w:val="00C10FBE"/>
    <w:rsid w:val="00C53DEE"/>
    <w:rsid w:val="00C57DF8"/>
    <w:rsid w:val="00CF62CF"/>
    <w:rsid w:val="00D35CE8"/>
    <w:rsid w:val="00D559F0"/>
    <w:rsid w:val="00D76A5E"/>
    <w:rsid w:val="00DA67E0"/>
    <w:rsid w:val="00DF5FDD"/>
    <w:rsid w:val="00E479B6"/>
    <w:rsid w:val="00E87C27"/>
    <w:rsid w:val="00EC71B9"/>
    <w:rsid w:val="00EF48B4"/>
    <w:rsid w:val="00F53CC9"/>
    <w:rsid w:val="00FD1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422"/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76A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6A5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F1250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53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</Pages>
  <Words>65</Words>
  <Characters>376</Characters>
  <Application>Microsoft Office Outlook</Application>
  <DocSecurity>0</DocSecurity>
  <Lines>0</Lines>
  <Paragraphs>0</Paragraphs>
  <ScaleCrop>false</ScaleCrop>
  <Company>УК_СКЭР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SKER</cp:lastModifiedBy>
  <cp:revision>17</cp:revision>
  <cp:lastPrinted>2017-11-03T08:03:00Z</cp:lastPrinted>
  <dcterms:created xsi:type="dcterms:W3CDTF">2011-03-09T07:30:00Z</dcterms:created>
  <dcterms:modified xsi:type="dcterms:W3CDTF">2017-11-03T08:03:00Z</dcterms:modified>
</cp:coreProperties>
</file>