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13D" w:rsidRDefault="0038013D" w:rsidP="0038013D">
      <w:pPr>
        <w:shd w:val="clear" w:color="auto" w:fill="FFFFFF"/>
        <w:jc w:val="center"/>
      </w:pPr>
      <w:r>
        <w:rPr>
          <w:color w:val="000000"/>
          <w:spacing w:val="3"/>
          <w:w w:val="124"/>
          <w:sz w:val="28"/>
          <w:szCs w:val="28"/>
        </w:rPr>
        <w:t>Акционерное Общество</w:t>
      </w:r>
    </w:p>
    <w:p w:rsidR="0038013D" w:rsidRDefault="0038013D" w:rsidP="0038013D">
      <w:pPr>
        <w:shd w:val="clear" w:color="auto" w:fill="FFFFFF"/>
        <w:jc w:val="center"/>
        <w:rPr>
          <w:color w:val="000000"/>
          <w:spacing w:val="-4"/>
          <w:sz w:val="40"/>
          <w:szCs w:val="40"/>
        </w:rPr>
      </w:pPr>
      <w:r>
        <w:rPr>
          <w:color w:val="000000"/>
          <w:spacing w:val="-4"/>
          <w:sz w:val="40"/>
          <w:szCs w:val="40"/>
        </w:rPr>
        <w:t>«ПРОИЗВОДСТВЕННОЕ ОБЪЕДИНЕНИЕ</w:t>
      </w:r>
    </w:p>
    <w:p w:rsidR="0038013D" w:rsidRDefault="0038013D" w:rsidP="0038013D">
      <w:pPr>
        <w:shd w:val="clear" w:color="auto" w:fill="FFFFFF"/>
        <w:jc w:val="center"/>
      </w:pPr>
      <w:r>
        <w:rPr>
          <w:color w:val="000000"/>
          <w:spacing w:val="-2"/>
          <w:sz w:val="40"/>
          <w:szCs w:val="40"/>
          <w:u w:val="single"/>
        </w:rPr>
        <w:t>МУРОМСКИЙ МАШИНОСТРОИТЕЛЬНЫЙ ЗАВОД»</w:t>
      </w:r>
    </w:p>
    <w:p w:rsidR="0038013D" w:rsidRDefault="0038013D" w:rsidP="0038013D">
      <w:pPr>
        <w:shd w:val="clear" w:color="auto" w:fill="FFFFFF"/>
        <w:jc w:val="center"/>
        <w:rPr>
          <w:kern w:val="16"/>
          <w:sz w:val="18"/>
          <w:szCs w:val="18"/>
        </w:rPr>
      </w:pPr>
      <w:r>
        <w:rPr>
          <w:color w:val="000000"/>
          <w:spacing w:val="-2"/>
          <w:sz w:val="18"/>
          <w:szCs w:val="18"/>
        </w:rPr>
        <w:t xml:space="preserve">Юридический адрес: </w:t>
      </w:r>
      <w:r w:rsidR="003634F1">
        <w:rPr>
          <w:kern w:val="16"/>
          <w:sz w:val="18"/>
          <w:szCs w:val="18"/>
        </w:rPr>
        <w:t xml:space="preserve">117036, город Москва, улица </w:t>
      </w:r>
      <w:r w:rsidR="00E37DA4">
        <w:rPr>
          <w:kern w:val="16"/>
          <w:sz w:val="18"/>
          <w:szCs w:val="18"/>
        </w:rPr>
        <w:t>Профсоюзная</w:t>
      </w:r>
      <w:r w:rsidR="003634F1">
        <w:rPr>
          <w:kern w:val="16"/>
          <w:sz w:val="18"/>
          <w:szCs w:val="18"/>
        </w:rPr>
        <w:t xml:space="preserve">, дом </w:t>
      </w:r>
      <w:r w:rsidR="00E37DA4">
        <w:rPr>
          <w:kern w:val="16"/>
          <w:sz w:val="18"/>
          <w:szCs w:val="18"/>
        </w:rPr>
        <w:t>3</w:t>
      </w:r>
      <w:r w:rsidR="003634F1">
        <w:rPr>
          <w:kern w:val="16"/>
          <w:sz w:val="18"/>
          <w:szCs w:val="18"/>
        </w:rPr>
        <w:t xml:space="preserve">, </w:t>
      </w:r>
      <w:r w:rsidR="00E37DA4">
        <w:rPr>
          <w:kern w:val="16"/>
          <w:sz w:val="18"/>
          <w:szCs w:val="18"/>
        </w:rPr>
        <w:t>офис 606</w:t>
      </w:r>
    </w:p>
    <w:p w:rsidR="0038013D" w:rsidRDefault="0038013D" w:rsidP="0038013D">
      <w:pPr>
        <w:shd w:val="clear" w:color="auto" w:fill="FFFFFF"/>
        <w:jc w:val="center"/>
        <w:rPr>
          <w:color w:val="000000"/>
          <w:spacing w:val="-2"/>
          <w:sz w:val="18"/>
          <w:szCs w:val="18"/>
        </w:rPr>
      </w:pPr>
      <w:r>
        <w:rPr>
          <w:kern w:val="16"/>
          <w:sz w:val="18"/>
          <w:szCs w:val="18"/>
        </w:rPr>
        <w:t xml:space="preserve">Почтовый адрес: </w:t>
      </w:r>
      <w:r>
        <w:rPr>
          <w:color w:val="000000"/>
          <w:spacing w:val="-2"/>
          <w:sz w:val="18"/>
          <w:szCs w:val="18"/>
        </w:rPr>
        <w:t>602251, Владимирская область, город Муром, Карачаровское шоссе, дом 5Б</w:t>
      </w:r>
    </w:p>
    <w:p w:rsidR="0038013D" w:rsidRPr="00D6777C" w:rsidRDefault="0038013D" w:rsidP="0038013D">
      <w:pPr>
        <w:shd w:val="clear" w:color="auto" w:fill="FFFFFF"/>
        <w:jc w:val="center"/>
        <w:rPr>
          <w:color w:val="000000"/>
          <w:spacing w:val="-4"/>
          <w:sz w:val="18"/>
          <w:szCs w:val="18"/>
        </w:rPr>
      </w:pPr>
      <w:r>
        <w:rPr>
          <w:color w:val="000000"/>
          <w:spacing w:val="-4"/>
          <w:sz w:val="18"/>
          <w:szCs w:val="18"/>
        </w:rPr>
        <w:t xml:space="preserve">Телефон (факс): (49234) </w:t>
      </w:r>
      <w:r w:rsidR="002C4379">
        <w:rPr>
          <w:color w:val="000000"/>
          <w:spacing w:val="-4"/>
          <w:sz w:val="18"/>
          <w:szCs w:val="18"/>
        </w:rPr>
        <w:t xml:space="preserve">7-25-99; </w:t>
      </w:r>
      <w:bookmarkStart w:id="0" w:name="_GoBack"/>
      <w:bookmarkEnd w:id="0"/>
      <w:r>
        <w:rPr>
          <w:color w:val="000000"/>
          <w:spacing w:val="-4"/>
          <w:sz w:val="18"/>
          <w:szCs w:val="18"/>
        </w:rPr>
        <w:t>3-34-22; Е-</w:t>
      </w:r>
      <w:r>
        <w:rPr>
          <w:color w:val="000000"/>
          <w:spacing w:val="-4"/>
          <w:sz w:val="18"/>
          <w:szCs w:val="18"/>
          <w:lang w:val="en-US"/>
        </w:rPr>
        <w:t>mail</w:t>
      </w:r>
      <w:r>
        <w:rPr>
          <w:color w:val="000000"/>
          <w:spacing w:val="-4"/>
          <w:sz w:val="18"/>
          <w:szCs w:val="18"/>
        </w:rPr>
        <w:t xml:space="preserve">: </w:t>
      </w:r>
      <w:hyperlink r:id="rId6" w:history="1">
        <w:r w:rsidR="00D6777C" w:rsidRPr="00DC4FCB">
          <w:rPr>
            <w:rStyle w:val="a8"/>
            <w:spacing w:val="-4"/>
            <w:sz w:val="18"/>
            <w:szCs w:val="18"/>
            <w:lang w:val="en-US"/>
          </w:rPr>
          <w:t>mmz</w:t>
        </w:r>
        <w:r w:rsidR="00D6777C" w:rsidRPr="00DC4FCB">
          <w:rPr>
            <w:rStyle w:val="a8"/>
            <w:spacing w:val="-4"/>
            <w:sz w:val="18"/>
            <w:szCs w:val="18"/>
          </w:rPr>
          <w:t>@</w:t>
        </w:r>
        <w:r w:rsidR="00D6777C" w:rsidRPr="00DC4FCB">
          <w:rPr>
            <w:rStyle w:val="a8"/>
            <w:spacing w:val="-4"/>
            <w:sz w:val="18"/>
            <w:szCs w:val="18"/>
            <w:lang w:val="en-US"/>
          </w:rPr>
          <w:t>mmz</w:t>
        </w:r>
        <w:r w:rsidR="00D6777C" w:rsidRPr="00DC4FCB">
          <w:rPr>
            <w:rStyle w:val="a8"/>
            <w:spacing w:val="-4"/>
            <w:sz w:val="18"/>
            <w:szCs w:val="18"/>
          </w:rPr>
          <w:t>.</w:t>
        </w:r>
        <w:r w:rsidR="00D6777C" w:rsidRPr="00DC4FCB">
          <w:rPr>
            <w:rStyle w:val="a8"/>
            <w:spacing w:val="-4"/>
            <w:sz w:val="18"/>
            <w:szCs w:val="18"/>
            <w:lang w:val="en-US"/>
          </w:rPr>
          <w:t>group</w:t>
        </w:r>
      </w:hyperlink>
      <w:r w:rsidR="00D6777C">
        <w:rPr>
          <w:color w:val="000000"/>
          <w:spacing w:val="-4"/>
          <w:sz w:val="18"/>
          <w:szCs w:val="18"/>
        </w:rPr>
        <w:t xml:space="preserve"> </w:t>
      </w:r>
    </w:p>
    <w:p w:rsidR="00CC2B09" w:rsidRDefault="00CC2B09">
      <w:pPr>
        <w:rPr>
          <w:sz w:val="16"/>
          <w:szCs w:val="16"/>
        </w:rPr>
      </w:pPr>
    </w:p>
    <w:p w:rsidR="00CC2B09" w:rsidRDefault="00CC2B0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3634F1" w:rsidRPr="00B07471" w:rsidRDefault="001B75DD" w:rsidP="00AC078A">
      <w:pPr>
        <w:tabs>
          <w:tab w:val="left" w:pos="5103"/>
        </w:tabs>
        <w:rPr>
          <w:sz w:val="28"/>
          <w:szCs w:val="20"/>
        </w:rPr>
      </w:pPr>
      <w:r>
        <w:rPr>
          <w:sz w:val="20"/>
          <w:szCs w:val="20"/>
        </w:rPr>
        <w:t>исх. №__________</w:t>
      </w:r>
      <w:r w:rsidR="00562933">
        <w:rPr>
          <w:sz w:val="20"/>
          <w:szCs w:val="20"/>
        </w:rPr>
        <w:t xml:space="preserve"> от</w:t>
      </w:r>
      <w:r>
        <w:rPr>
          <w:sz w:val="20"/>
          <w:szCs w:val="20"/>
        </w:rPr>
        <w:t xml:space="preserve">_____  _________ </w:t>
      </w:r>
      <w:r w:rsidR="00936F68">
        <w:rPr>
          <w:sz w:val="20"/>
          <w:szCs w:val="20"/>
        </w:rPr>
        <w:t>201</w:t>
      </w:r>
      <w:r w:rsidR="00D6777C">
        <w:rPr>
          <w:sz w:val="20"/>
          <w:szCs w:val="20"/>
        </w:rPr>
        <w:t>9</w:t>
      </w:r>
      <w:r w:rsidR="002F73B5">
        <w:rPr>
          <w:sz w:val="20"/>
          <w:szCs w:val="20"/>
        </w:rPr>
        <w:t xml:space="preserve">г.   </w:t>
      </w:r>
      <w:r w:rsidR="00AC078A">
        <w:rPr>
          <w:sz w:val="20"/>
          <w:szCs w:val="20"/>
        </w:rPr>
        <w:t xml:space="preserve"> </w:t>
      </w:r>
      <w:r w:rsidR="00FA6A4E">
        <w:rPr>
          <w:sz w:val="28"/>
          <w:szCs w:val="20"/>
        </w:rPr>
        <w:t xml:space="preserve">         </w:t>
      </w:r>
      <w:r w:rsidR="00A87E76">
        <w:rPr>
          <w:sz w:val="28"/>
          <w:szCs w:val="20"/>
        </w:rPr>
        <w:t xml:space="preserve"> </w:t>
      </w:r>
      <w:r w:rsidR="00FA6A4E">
        <w:rPr>
          <w:sz w:val="28"/>
          <w:szCs w:val="20"/>
        </w:rPr>
        <w:t xml:space="preserve"> </w:t>
      </w:r>
    </w:p>
    <w:p w:rsidR="00AC078A" w:rsidRDefault="00AC078A" w:rsidP="00B07471">
      <w:pPr>
        <w:tabs>
          <w:tab w:val="left" w:pos="4962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r w:rsidR="002F73B5">
        <w:rPr>
          <w:sz w:val="20"/>
          <w:szCs w:val="20"/>
        </w:rPr>
        <w:t xml:space="preserve">          </w:t>
      </w:r>
      <w:r w:rsidR="00B655C3">
        <w:rPr>
          <w:sz w:val="20"/>
          <w:szCs w:val="20"/>
        </w:rPr>
        <w:t xml:space="preserve">  </w:t>
      </w:r>
      <w:r w:rsidR="00EB5162">
        <w:rPr>
          <w:sz w:val="20"/>
          <w:szCs w:val="20"/>
        </w:rPr>
        <w:t xml:space="preserve">               </w:t>
      </w:r>
      <w:r>
        <w:rPr>
          <w:sz w:val="20"/>
          <w:szCs w:val="20"/>
        </w:rPr>
        <w:t xml:space="preserve">                                           </w:t>
      </w:r>
      <w:r w:rsidR="00B07471">
        <w:rPr>
          <w:sz w:val="20"/>
          <w:szCs w:val="20"/>
        </w:rPr>
        <w:t xml:space="preserve"> </w:t>
      </w:r>
    </w:p>
    <w:p w:rsidR="00C17DF1" w:rsidRPr="00607CAA" w:rsidRDefault="001B75DD" w:rsidP="001B75DD">
      <w:pPr>
        <w:jc w:val="center"/>
        <w:rPr>
          <w:b/>
          <w:sz w:val="28"/>
          <w:szCs w:val="20"/>
        </w:rPr>
      </w:pPr>
      <w:r w:rsidRPr="00607CAA">
        <w:rPr>
          <w:b/>
          <w:sz w:val="28"/>
          <w:szCs w:val="20"/>
        </w:rPr>
        <w:t>КАРТОЧКА  ПРЕДПРИЯТИЯ</w:t>
      </w:r>
    </w:p>
    <w:p w:rsidR="001B75DD" w:rsidRPr="00607CAA" w:rsidRDefault="001B75DD" w:rsidP="001B75DD">
      <w:pPr>
        <w:jc w:val="both"/>
        <w:rPr>
          <w:b/>
          <w:sz w:val="28"/>
          <w:szCs w:val="20"/>
        </w:rPr>
      </w:pPr>
    </w:p>
    <w:tbl>
      <w:tblPr>
        <w:tblStyle w:val="a7"/>
        <w:tblW w:w="10065" w:type="dxa"/>
        <w:tblInd w:w="-318" w:type="dxa"/>
        <w:tblLook w:val="04A0"/>
      </w:tblPr>
      <w:tblGrid>
        <w:gridCol w:w="3120"/>
        <w:gridCol w:w="2856"/>
        <w:gridCol w:w="4089"/>
      </w:tblGrid>
      <w:tr w:rsidR="001B75DD" w:rsidRPr="00607CAA" w:rsidTr="00881C1A">
        <w:tc>
          <w:tcPr>
            <w:tcW w:w="3120" w:type="dxa"/>
          </w:tcPr>
          <w:p w:rsidR="001B75DD" w:rsidRPr="00607CAA" w:rsidRDefault="001B75DD" w:rsidP="001B75DD">
            <w:pPr>
              <w:jc w:val="center"/>
            </w:pPr>
            <w:r w:rsidRPr="00607CAA">
              <w:t>Организационно-правовая форма и фирменное наименование</w:t>
            </w:r>
          </w:p>
        </w:tc>
        <w:tc>
          <w:tcPr>
            <w:tcW w:w="6945" w:type="dxa"/>
            <w:gridSpan w:val="2"/>
          </w:tcPr>
          <w:p w:rsidR="001B75DD" w:rsidRPr="00607CAA" w:rsidRDefault="001B75DD" w:rsidP="00DB73AF">
            <w:pPr>
              <w:jc w:val="both"/>
              <w:rPr>
                <w:b/>
              </w:rPr>
            </w:pPr>
            <w:r w:rsidRPr="00607CAA">
              <w:rPr>
                <w:b/>
              </w:rPr>
              <w:t>Акционер</w:t>
            </w:r>
            <w:r w:rsidR="00DB73AF" w:rsidRPr="00607CAA">
              <w:rPr>
                <w:b/>
              </w:rPr>
              <w:t>ное общество «Производственное О</w:t>
            </w:r>
            <w:r w:rsidRPr="00607CAA">
              <w:rPr>
                <w:b/>
              </w:rPr>
              <w:t xml:space="preserve">бъединение Муромский </w:t>
            </w:r>
            <w:r w:rsidR="00DB73AF" w:rsidRPr="00607CAA">
              <w:rPr>
                <w:b/>
              </w:rPr>
              <w:t>М</w:t>
            </w:r>
            <w:r w:rsidRPr="00607CAA">
              <w:rPr>
                <w:b/>
              </w:rPr>
              <w:t xml:space="preserve">ашиностроительный </w:t>
            </w:r>
            <w:r w:rsidR="00DB73AF" w:rsidRPr="00607CAA">
              <w:rPr>
                <w:b/>
              </w:rPr>
              <w:t>З</w:t>
            </w:r>
            <w:r w:rsidRPr="00607CAA">
              <w:rPr>
                <w:b/>
              </w:rPr>
              <w:t>авод»</w:t>
            </w:r>
          </w:p>
          <w:p w:rsidR="00E8568D" w:rsidRPr="00607CAA" w:rsidRDefault="00E8568D" w:rsidP="00DB73AF">
            <w:pPr>
              <w:jc w:val="both"/>
              <w:rPr>
                <w:b/>
              </w:rPr>
            </w:pPr>
            <w:r w:rsidRPr="00607CAA">
              <w:rPr>
                <w:b/>
              </w:rPr>
              <w:t>АО «ПО Муроммашзавод»</w:t>
            </w:r>
          </w:p>
        </w:tc>
      </w:tr>
      <w:tr w:rsidR="001B75DD" w:rsidRPr="00607CAA" w:rsidTr="00881C1A">
        <w:tc>
          <w:tcPr>
            <w:tcW w:w="3120" w:type="dxa"/>
          </w:tcPr>
          <w:p w:rsidR="001B75DD" w:rsidRPr="00607CAA" w:rsidRDefault="001B75DD" w:rsidP="0016640A">
            <w:pPr>
              <w:jc w:val="center"/>
            </w:pPr>
            <w:r w:rsidRPr="00607CAA">
              <w:t xml:space="preserve">Свидетельство о внесении в Единый государственный реестр </w:t>
            </w:r>
            <w:r w:rsidR="0016640A" w:rsidRPr="00607CAA">
              <w:t>юридических лиц (дата и номер, кем выдано)</w:t>
            </w:r>
          </w:p>
        </w:tc>
        <w:tc>
          <w:tcPr>
            <w:tcW w:w="6945" w:type="dxa"/>
            <w:gridSpan w:val="2"/>
          </w:tcPr>
          <w:p w:rsidR="001B75DD" w:rsidRPr="00607CAA" w:rsidRDefault="001B75DD" w:rsidP="001B75DD">
            <w:pPr>
              <w:jc w:val="both"/>
            </w:pPr>
          </w:p>
          <w:p w:rsidR="0016640A" w:rsidRPr="00607CAA" w:rsidRDefault="0016640A" w:rsidP="0016640A">
            <w:pPr>
              <w:jc w:val="center"/>
            </w:pPr>
            <w:r w:rsidRPr="00607CAA">
              <w:t>№ 1053302121509 от 26.04.2005 г., выдано МИФНС РФ № 4</w:t>
            </w:r>
          </w:p>
        </w:tc>
      </w:tr>
      <w:tr w:rsidR="001B75DD" w:rsidRPr="00607CAA" w:rsidTr="00881C1A">
        <w:tc>
          <w:tcPr>
            <w:tcW w:w="3120" w:type="dxa"/>
          </w:tcPr>
          <w:p w:rsidR="001B75DD" w:rsidRPr="00607CAA" w:rsidRDefault="0016640A" w:rsidP="0016640A">
            <w:pPr>
              <w:jc w:val="center"/>
              <w:rPr>
                <w:b/>
              </w:rPr>
            </w:pPr>
            <w:r w:rsidRPr="00607CAA">
              <w:rPr>
                <w:b/>
              </w:rPr>
              <w:t>ИНН/КПП</w:t>
            </w:r>
          </w:p>
        </w:tc>
        <w:tc>
          <w:tcPr>
            <w:tcW w:w="6945" w:type="dxa"/>
            <w:gridSpan w:val="2"/>
          </w:tcPr>
          <w:p w:rsidR="001B75DD" w:rsidRPr="00607CAA" w:rsidRDefault="0016640A" w:rsidP="0016640A">
            <w:pPr>
              <w:jc w:val="center"/>
            </w:pPr>
            <w:r w:rsidRPr="00607CAA">
              <w:t>3334005395/772701001</w:t>
            </w:r>
          </w:p>
        </w:tc>
      </w:tr>
      <w:tr w:rsidR="001B75DD" w:rsidRPr="00607CAA" w:rsidTr="00881C1A">
        <w:tc>
          <w:tcPr>
            <w:tcW w:w="3120" w:type="dxa"/>
          </w:tcPr>
          <w:p w:rsidR="001B75DD" w:rsidRPr="00607CAA" w:rsidRDefault="0016640A" w:rsidP="001B75DD">
            <w:pPr>
              <w:jc w:val="both"/>
              <w:rPr>
                <w:b/>
              </w:rPr>
            </w:pPr>
            <w:r w:rsidRPr="00607CAA">
              <w:rPr>
                <w:b/>
              </w:rPr>
              <w:t>Юридический адрес:</w:t>
            </w:r>
          </w:p>
        </w:tc>
        <w:tc>
          <w:tcPr>
            <w:tcW w:w="6945" w:type="dxa"/>
            <w:gridSpan w:val="2"/>
          </w:tcPr>
          <w:p w:rsidR="001B75DD" w:rsidRPr="00607CAA" w:rsidRDefault="0016640A" w:rsidP="005E0885">
            <w:pPr>
              <w:jc w:val="both"/>
              <w:rPr>
                <w:b/>
              </w:rPr>
            </w:pPr>
            <w:r w:rsidRPr="00607CAA">
              <w:rPr>
                <w:b/>
              </w:rPr>
              <w:t xml:space="preserve">117036, г. Москва, ул. </w:t>
            </w:r>
            <w:r w:rsidR="005E0885" w:rsidRPr="00607CAA">
              <w:rPr>
                <w:b/>
              </w:rPr>
              <w:t>Профсоюзная</w:t>
            </w:r>
            <w:r w:rsidRPr="00607CAA">
              <w:rPr>
                <w:b/>
              </w:rPr>
              <w:t>, д.</w:t>
            </w:r>
            <w:r w:rsidR="005E0885" w:rsidRPr="00607CAA">
              <w:rPr>
                <w:b/>
              </w:rPr>
              <w:t>3</w:t>
            </w:r>
            <w:r w:rsidRPr="00607CAA">
              <w:rPr>
                <w:b/>
              </w:rPr>
              <w:t>,</w:t>
            </w:r>
            <w:r w:rsidR="005E0885" w:rsidRPr="00607CAA">
              <w:rPr>
                <w:b/>
              </w:rPr>
              <w:t xml:space="preserve"> оф</w:t>
            </w:r>
            <w:r w:rsidRPr="00607CAA">
              <w:rPr>
                <w:b/>
              </w:rPr>
              <w:t xml:space="preserve">. </w:t>
            </w:r>
            <w:r w:rsidR="005E0885" w:rsidRPr="00607CAA">
              <w:rPr>
                <w:b/>
              </w:rPr>
              <w:t>606</w:t>
            </w:r>
          </w:p>
        </w:tc>
      </w:tr>
      <w:tr w:rsidR="001B75DD" w:rsidRPr="00607CAA" w:rsidTr="00881C1A">
        <w:tc>
          <w:tcPr>
            <w:tcW w:w="3120" w:type="dxa"/>
          </w:tcPr>
          <w:p w:rsidR="001B75DD" w:rsidRPr="00607CAA" w:rsidRDefault="0016640A" w:rsidP="001B75DD">
            <w:pPr>
              <w:jc w:val="both"/>
              <w:rPr>
                <w:b/>
              </w:rPr>
            </w:pPr>
            <w:r w:rsidRPr="00607CAA">
              <w:rPr>
                <w:b/>
              </w:rPr>
              <w:t>Почтовый адрес:</w:t>
            </w:r>
          </w:p>
        </w:tc>
        <w:tc>
          <w:tcPr>
            <w:tcW w:w="6945" w:type="dxa"/>
            <w:gridSpan w:val="2"/>
          </w:tcPr>
          <w:p w:rsidR="001B75DD" w:rsidRPr="00607CAA" w:rsidRDefault="002C4379" w:rsidP="005E0885">
            <w:pPr>
              <w:jc w:val="both"/>
              <w:rPr>
                <w:b/>
              </w:rPr>
            </w:pPr>
            <w:r w:rsidRPr="00607CAA">
              <w:rPr>
                <w:b/>
              </w:rPr>
              <w:t>602251</w:t>
            </w:r>
            <w:r w:rsidR="0016640A" w:rsidRPr="00607CAA">
              <w:rPr>
                <w:b/>
              </w:rPr>
              <w:t>, Владимирская область,</w:t>
            </w:r>
            <w:r w:rsidR="00881C1A" w:rsidRPr="00607CAA">
              <w:rPr>
                <w:b/>
              </w:rPr>
              <w:t xml:space="preserve"> </w:t>
            </w:r>
            <w:proofErr w:type="gramStart"/>
            <w:r w:rsidR="00881C1A" w:rsidRPr="00607CAA">
              <w:rPr>
                <w:b/>
              </w:rPr>
              <w:t>г</w:t>
            </w:r>
            <w:proofErr w:type="gramEnd"/>
            <w:r w:rsidR="00881C1A" w:rsidRPr="00607CAA">
              <w:rPr>
                <w:b/>
              </w:rPr>
              <w:t>. Муром, Карачаровское шоссе</w:t>
            </w:r>
            <w:r w:rsidR="0016640A" w:rsidRPr="00607CAA">
              <w:rPr>
                <w:b/>
              </w:rPr>
              <w:t xml:space="preserve">  д. 5 «Б»</w:t>
            </w:r>
          </w:p>
        </w:tc>
      </w:tr>
      <w:tr w:rsidR="0016640A" w:rsidRPr="00607CAA" w:rsidTr="00881C1A">
        <w:tc>
          <w:tcPr>
            <w:tcW w:w="10065" w:type="dxa"/>
            <w:gridSpan w:val="3"/>
          </w:tcPr>
          <w:p w:rsidR="0016640A" w:rsidRPr="00607CAA" w:rsidRDefault="0016640A" w:rsidP="001B75DD">
            <w:pPr>
              <w:jc w:val="both"/>
            </w:pPr>
            <w:r w:rsidRPr="00607CAA">
              <w:t>Обособленное подразделение АО «ПО Муроммашзавод</w:t>
            </w:r>
            <w:r w:rsidR="00C33A4B" w:rsidRPr="00607CAA">
              <w:t xml:space="preserve">» 602251, Владимирская область, </w:t>
            </w:r>
            <w:r w:rsidR="00881C1A" w:rsidRPr="00607CAA">
              <w:t xml:space="preserve">          </w:t>
            </w:r>
            <w:proofErr w:type="gramStart"/>
            <w:r w:rsidR="00C33A4B" w:rsidRPr="00607CAA">
              <w:t>г</w:t>
            </w:r>
            <w:proofErr w:type="gramEnd"/>
            <w:r w:rsidR="00C33A4B" w:rsidRPr="00607CAA">
              <w:t xml:space="preserve">. Муром, Карачаровское шоссе, д. 5 «Б»; ИНН/КПП 3334005395/333445001 от 31.08.2011г. </w:t>
            </w:r>
          </w:p>
        </w:tc>
      </w:tr>
      <w:tr w:rsidR="00C33A4B" w:rsidRPr="00607CAA" w:rsidTr="00881C1A">
        <w:tc>
          <w:tcPr>
            <w:tcW w:w="5976" w:type="dxa"/>
            <w:gridSpan w:val="2"/>
          </w:tcPr>
          <w:p w:rsidR="00C33A4B" w:rsidRPr="00607CAA" w:rsidRDefault="00C33A4B" w:rsidP="00C33A4B">
            <w:pPr>
              <w:jc w:val="center"/>
            </w:pPr>
            <w:r w:rsidRPr="00607CAA">
              <w:t>Телефон (факс): (49234) 7 – 25 – 99</w:t>
            </w:r>
          </w:p>
        </w:tc>
        <w:tc>
          <w:tcPr>
            <w:tcW w:w="4089" w:type="dxa"/>
          </w:tcPr>
          <w:p w:rsidR="00C33A4B" w:rsidRPr="00607CAA" w:rsidRDefault="00C33A4B" w:rsidP="00C33A4B">
            <w:pPr>
              <w:jc w:val="center"/>
              <w:rPr>
                <w:lang w:val="en-US"/>
              </w:rPr>
            </w:pPr>
            <w:r w:rsidRPr="00607CAA">
              <w:rPr>
                <w:lang w:val="en-US"/>
              </w:rPr>
              <w:t xml:space="preserve">E-mail:  </w:t>
            </w:r>
            <w:hyperlink r:id="rId7" w:history="1">
              <w:r w:rsidR="00D6777C" w:rsidRPr="00607CAA">
                <w:rPr>
                  <w:rStyle w:val="a8"/>
                  <w:lang w:val="en-US"/>
                </w:rPr>
                <w:t>mmz@mmz.group</w:t>
              </w:r>
            </w:hyperlink>
            <w:r w:rsidR="00D6777C" w:rsidRPr="00607CAA">
              <w:rPr>
                <w:lang w:val="en-US"/>
              </w:rPr>
              <w:t xml:space="preserve"> </w:t>
            </w:r>
          </w:p>
        </w:tc>
      </w:tr>
      <w:tr w:rsidR="001B75DD" w:rsidRPr="00607CAA" w:rsidTr="00881C1A">
        <w:tc>
          <w:tcPr>
            <w:tcW w:w="3120" w:type="dxa"/>
          </w:tcPr>
          <w:p w:rsidR="001B75DD" w:rsidRPr="00607CAA" w:rsidRDefault="00C33A4B" w:rsidP="00966357">
            <w:pPr>
              <w:jc w:val="center"/>
            </w:pPr>
            <w:r w:rsidRPr="00607CAA">
              <w:t xml:space="preserve">Ф.И.О. </w:t>
            </w:r>
            <w:r w:rsidR="00966357" w:rsidRPr="00607CAA">
              <w:t>руководителя, имеющего право подписи согласно учредительным документам с указанием должности и контактного телефона</w:t>
            </w:r>
          </w:p>
        </w:tc>
        <w:tc>
          <w:tcPr>
            <w:tcW w:w="6945" w:type="dxa"/>
            <w:gridSpan w:val="2"/>
          </w:tcPr>
          <w:p w:rsidR="001B75DD" w:rsidRPr="00607CAA" w:rsidRDefault="001B75DD" w:rsidP="001B75DD">
            <w:pPr>
              <w:jc w:val="both"/>
            </w:pPr>
          </w:p>
          <w:p w:rsidR="00966357" w:rsidRPr="00607CAA" w:rsidRDefault="00966357" w:rsidP="00881C1A">
            <w:pPr>
              <w:jc w:val="center"/>
              <w:rPr>
                <w:b/>
              </w:rPr>
            </w:pPr>
            <w:proofErr w:type="spellStart"/>
            <w:r w:rsidRPr="00607CAA">
              <w:rPr>
                <w:b/>
              </w:rPr>
              <w:t>Видонов</w:t>
            </w:r>
            <w:proofErr w:type="spellEnd"/>
            <w:r w:rsidRPr="00607CAA">
              <w:rPr>
                <w:b/>
              </w:rPr>
              <w:t xml:space="preserve"> Александр Иванович – Генеральный директор</w:t>
            </w:r>
          </w:p>
          <w:p w:rsidR="00966357" w:rsidRPr="00607CAA" w:rsidRDefault="00966357" w:rsidP="00881C1A">
            <w:pPr>
              <w:jc w:val="center"/>
            </w:pPr>
            <w:r w:rsidRPr="00607CAA">
              <w:t>тел. (49234) 7-25-99; 3-34-22</w:t>
            </w:r>
          </w:p>
        </w:tc>
      </w:tr>
      <w:tr w:rsidR="00966357" w:rsidRPr="00607CAA" w:rsidTr="00881C1A">
        <w:tc>
          <w:tcPr>
            <w:tcW w:w="10065" w:type="dxa"/>
            <w:gridSpan w:val="3"/>
            <w:tcBorders>
              <w:left w:val="nil"/>
              <w:right w:val="nil"/>
            </w:tcBorders>
          </w:tcPr>
          <w:p w:rsidR="00966357" w:rsidRPr="00607CAA" w:rsidRDefault="00966357" w:rsidP="001B75DD">
            <w:pPr>
              <w:jc w:val="both"/>
            </w:pPr>
          </w:p>
          <w:p w:rsidR="00966357" w:rsidRPr="00607CAA" w:rsidRDefault="00966357" w:rsidP="001B75DD">
            <w:pPr>
              <w:jc w:val="both"/>
              <w:rPr>
                <w:b/>
              </w:rPr>
            </w:pPr>
            <w:r w:rsidRPr="00607CAA">
              <w:rPr>
                <w:b/>
              </w:rPr>
              <w:t>Для указания в счет</w:t>
            </w:r>
            <w:r w:rsidR="008B317E" w:rsidRPr="00607CAA">
              <w:rPr>
                <w:b/>
              </w:rPr>
              <w:t>ах</w:t>
            </w:r>
            <w:r w:rsidRPr="00607CAA">
              <w:rPr>
                <w:b/>
              </w:rPr>
              <w:t>-фактурах, товарных накладных, Актах и др.:</w:t>
            </w:r>
          </w:p>
          <w:p w:rsidR="00966357" w:rsidRPr="00607CAA" w:rsidRDefault="00966357" w:rsidP="001B75DD">
            <w:pPr>
              <w:jc w:val="both"/>
            </w:pPr>
          </w:p>
        </w:tc>
      </w:tr>
      <w:tr w:rsidR="00966357" w:rsidRPr="00607CAA" w:rsidTr="00881C1A">
        <w:tc>
          <w:tcPr>
            <w:tcW w:w="3120" w:type="dxa"/>
          </w:tcPr>
          <w:p w:rsidR="00966357" w:rsidRPr="00607CAA" w:rsidRDefault="008B317E" w:rsidP="001B75DD">
            <w:pPr>
              <w:jc w:val="both"/>
              <w:rPr>
                <w:b/>
              </w:rPr>
            </w:pPr>
            <w:r w:rsidRPr="00607CAA">
              <w:rPr>
                <w:b/>
              </w:rPr>
              <w:t>Покупатель:</w:t>
            </w:r>
          </w:p>
        </w:tc>
        <w:tc>
          <w:tcPr>
            <w:tcW w:w="6945" w:type="dxa"/>
            <w:gridSpan w:val="2"/>
          </w:tcPr>
          <w:p w:rsidR="00966357" w:rsidRPr="00607CAA" w:rsidRDefault="008B317E" w:rsidP="001B75DD">
            <w:pPr>
              <w:jc w:val="both"/>
            </w:pPr>
            <w:r w:rsidRPr="00607CAA">
              <w:t xml:space="preserve">АО «ПО Муроммашзавод», 117036, г. Москва, </w:t>
            </w:r>
            <w:r w:rsidR="005E0885" w:rsidRPr="00607CAA">
              <w:t>ул. Профсоюзная, д.3, оф. 606</w:t>
            </w:r>
            <w:r w:rsidRPr="00607CAA">
              <w:t>,  ИНН/КПП  3334005395/772701001</w:t>
            </w:r>
          </w:p>
        </w:tc>
      </w:tr>
      <w:tr w:rsidR="00966357" w:rsidRPr="00607CAA" w:rsidTr="00881C1A">
        <w:tc>
          <w:tcPr>
            <w:tcW w:w="3120" w:type="dxa"/>
          </w:tcPr>
          <w:p w:rsidR="00966357" w:rsidRPr="00607CAA" w:rsidRDefault="008B317E" w:rsidP="001B75DD">
            <w:pPr>
              <w:jc w:val="both"/>
              <w:rPr>
                <w:b/>
              </w:rPr>
            </w:pPr>
            <w:r w:rsidRPr="00607CAA">
              <w:rPr>
                <w:b/>
              </w:rPr>
              <w:t>Плательщик:</w:t>
            </w:r>
          </w:p>
        </w:tc>
        <w:tc>
          <w:tcPr>
            <w:tcW w:w="6945" w:type="dxa"/>
            <w:gridSpan w:val="2"/>
          </w:tcPr>
          <w:p w:rsidR="00966357" w:rsidRPr="00607CAA" w:rsidRDefault="008B317E" w:rsidP="001B75DD">
            <w:pPr>
              <w:jc w:val="both"/>
            </w:pPr>
            <w:r w:rsidRPr="00607CAA">
              <w:t xml:space="preserve">АО «ПО Муроммашзавод», 117036, г. Москва, </w:t>
            </w:r>
            <w:r w:rsidR="005E0885" w:rsidRPr="00607CAA">
              <w:t>ул. Профсоюзная, д.3, оф. 606</w:t>
            </w:r>
            <w:r w:rsidRPr="00607CAA">
              <w:t>,  ИНН/КПП  3334005395/772701001</w:t>
            </w:r>
          </w:p>
        </w:tc>
      </w:tr>
      <w:tr w:rsidR="008B317E" w:rsidRPr="00607CAA" w:rsidTr="00881C1A">
        <w:tc>
          <w:tcPr>
            <w:tcW w:w="3120" w:type="dxa"/>
          </w:tcPr>
          <w:p w:rsidR="008B317E" w:rsidRDefault="008B317E" w:rsidP="001B75DD">
            <w:pPr>
              <w:jc w:val="both"/>
              <w:rPr>
                <w:b/>
              </w:rPr>
            </w:pPr>
            <w:r w:rsidRPr="00607CAA">
              <w:rPr>
                <w:b/>
              </w:rPr>
              <w:t>Грузополучатель:</w:t>
            </w:r>
          </w:p>
          <w:p w:rsidR="00607CAA" w:rsidRDefault="00607CAA" w:rsidP="001B75DD">
            <w:pPr>
              <w:jc w:val="both"/>
              <w:rPr>
                <w:b/>
              </w:rPr>
            </w:pPr>
          </w:p>
          <w:p w:rsidR="00607CAA" w:rsidRDefault="00607CAA" w:rsidP="001B75DD">
            <w:pPr>
              <w:jc w:val="both"/>
              <w:rPr>
                <w:b/>
              </w:rPr>
            </w:pPr>
            <w:r>
              <w:rPr>
                <w:b/>
              </w:rPr>
              <w:t xml:space="preserve">При отгрузке </w:t>
            </w:r>
            <w:proofErr w:type="gramStart"/>
            <w:r>
              <w:rPr>
                <w:b/>
              </w:rPr>
              <w:t>в</w:t>
            </w:r>
            <w:proofErr w:type="gramEnd"/>
            <w:r>
              <w:rPr>
                <w:b/>
              </w:rPr>
              <w:t xml:space="preserve"> </w:t>
            </w:r>
          </w:p>
          <w:p w:rsidR="00607CAA" w:rsidRDefault="00607CAA" w:rsidP="001B75DD">
            <w:pPr>
              <w:jc w:val="both"/>
              <w:rPr>
                <w:b/>
              </w:rPr>
            </w:pPr>
            <w:r>
              <w:rPr>
                <w:b/>
              </w:rPr>
              <w:t xml:space="preserve">ОП </w:t>
            </w:r>
            <w:proofErr w:type="gramStart"/>
            <w:r>
              <w:rPr>
                <w:b/>
              </w:rPr>
              <w:t>г</w:t>
            </w:r>
            <w:proofErr w:type="gramEnd"/>
            <w:r>
              <w:rPr>
                <w:b/>
              </w:rPr>
              <w:t>. Муром</w:t>
            </w:r>
          </w:p>
          <w:p w:rsidR="00607CAA" w:rsidRDefault="00607CAA" w:rsidP="001B75DD">
            <w:pPr>
              <w:jc w:val="both"/>
              <w:rPr>
                <w:b/>
              </w:rPr>
            </w:pPr>
          </w:p>
          <w:p w:rsidR="00607CAA" w:rsidRDefault="00607CAA" w:rsidP="001B75DD">
            <w:pPr>
              <w:jc w:val="both"/>
              <w:rPr>
                <w:b/>
              </w:rPr>
            </w:pPr>
          </w:p>
          <w:p w:rsidR="00607CAA" w:rsidRDefault="00607CAA" w:rsidP="001B75DD">
            <w:pPr>
              <w:jc w:val="both"/>
              <w:rPr>
                <w:b/>
              </w:rPr>
            </w:pPr>
            <w:r>
              <w:rPr>
                <w:b/>
              </w:rPr>
              <w:t xml:space="preserve">При отгрузке </w:t>
            </w:r>
            <w:proofErr w:type="gramStart"/>
            <w:r>
              <w:rPr>
                <w:b/>
              </w:rPr>
              <w:t>в</w:t>
            </w:r>
            <w:proofErr w:type="gramEnd"/>
            <w:r>
              <w:rPr>
                <w:b/>
              </w:rPr>
              <w:t xml:space="preserve"> </w:t>
            </w:r>
          </w:p>
          <w:p w:rsidR="00607CAA" w:rsidRDefault="00607CAA" w:rsidP="001B75DD">
            <w:pPr>
              <w:jc w:val="both"/>
              <w:rPr>
                <w:b/>
              </w:rPr>
            </w:pPr>
            <w:r>
              <w:rPr>
                <w:b/>
              </w:rPr>
              <w:t xml:space="preserve">ОП </w:t>
            </w:r>
            <w:proofErr w:type="gramStart"/>
            <w:r>
              <w:rPr>
                <w:b/>
              </w:rPr>
              <w:t>г</w:t>
            </w:r>
            <w:proofErr w:type="gramEnd"/>
            <w:r>
              <w:rPr>
                <w:b/>
              </w:rPr>
              <w:t>. Томск</w:t>
            </w:r>
          </w:p>
          <w:p w:rsidR="00607CAA" w:rsidRPr="00607CAA" w:rsidRDefault="00607CAA" w:rsidP="001B75DD">
            <w:pPr>
              <w:jc w:val="both"/>
              <w:rPr>
                <w:b/>
              </w:rPr>
            </w:pPr>
          </w:p>
        </w:tc>
        <w:tc>
          <w:tcPr>
            <w:tcW w:w="6945" w:type="dxa"/>
            <w:gridSpan w:val="2"/>
          </w:tcPr>
          <w:p w:rsidR="00607CAA" w:rsidRDefault="00607CAA" w:rsidP="001B75DD">
            <w:pPr>
              <w:jc w:val="both"/>
            </w:pPr>
          </w:p>
          <w:p w:rsidR="00607CAA" w:rsidRDefault="00607CAA" w:rsidP="001B75DD">
            <w:pPr>
              <w:jc w:val="both"/>
            </w:pPr>
          </w:p>
          <w:p w:rsidR="00607CAA" w:rsidRDefault="008B317E" w:rsidP="001B75DD">
            <w:pPr>
              <w:jc w:val="both"/>
            </w:pPr>
            <w:r w:rsidRPr="00607CAA">
              <w:t xml:space="preserve">Обособленное подразделение АО «ПО Муроммашзавод» </w:t>
            </w:r>
          </w:p>
          <w:p w:rsidR="008B317E" w:rsidRDefault="008B317E" w:rsidP="001B75DD">
            <w:pPr>
              <w:jc w:val="both"/>
            </w:pPr>
            <w:r w:rsidRPr="00607CAA">
              <w:t xml:space="preserve">602251, Владимирская область, </w:t>
            </w:r>
            <w:proofErr w:type="gramStart"/>
            <w:r w:rsidRPr="00607CAA">
              <w:t>г</w:t>
            </w:r>
            <w:proofErr w:type="gramEnd"/>
            <w:r w:rsidRPr="00607CAA">
              <w:t>. Муром, Карачаровское шоссе,</w:t>
            </w:r>
            <w:r w:rsidR="00881C1A" w:rsidRPr="00607CAA">
              <w:t xml:space="preserve">             </w:t>
            </w:r>
            <w:r w:rsidRPr="00607CAA">
              <w:t xml:space="preserve"> д. 5 «Б»; ИНН/КПП 3334005395/333445001</w:t>
            </w:r>
          </w:p>
          <w:p w:rsidR="00607CAA" w:rsidRDefault="00607CAA" w:rsidP="001B75DD">
            <w:pPr>
              <w:jc w:val="both"/>
            </w:pPr>
          </w:p>
          <w:p w:rsidR="00607CAA" w:rsidRPr="00607CAA" w:rsidRDefault="00607CAA" w:rsidP="00607CAA">
            <w:pPr>
              <w:shd w:val="clear" w:color="auto" w:fill="FFFFFF"/>
            </w:pPr>
            <w:r w:rsidRPr="00607CAA">
              <w:t xml:space="preserve">Обособленное подразделение АО «ПО </w:t>
            </w:r>
            <w:proofErr w:type="spellStart"/>
            <w:r w:rsidRPr="00607CAA">
              <w:t>Муроммашзавод</w:t>
            </w:r>
            <w:proofErr w:type="spellEnd"/>
            <w:r w:rsidRPr="00607CAA">
              <w:t xml:space="preserve">» </w:t>
            </w:r>
          </w:p>
          <w:p w:rsidR="00607CAA" w:rsidRPr="00607CAA" w:rsidRDefault="00607CAA" w:rsidP="00607CAA">
            <w:pPr>
              <w:shd w:val="clear" w:color="auto" w:fill="FFFFFF"/>
            </w:pPr>
            <w:r w:rsidRPr="00607CAA">
              <w:t xml:space="preserve">634041, Томская </w:t>
            </w:r>
            <w:proofErr w:type="spellStart"/>
            <w:proofErr w:type="gramStart"/>
            <w:r w:rsidRPr="00607CAA">
              <w:t>обл</w:t>
            </w:r>
            <w:proofErr w:type="spellEnd"/>
            <w:proofErr w:type="gramEnd"/>
            <w:r w:rsidRPr="00607CAA">
              <w:t>, г. Томск, Комсомольский проспект, д. 70/1, 14 ИНН 3334005395, КПП 701745001</w:t>
            </w:r>
          </w:p>
          <w:p w:rsidR="00607CAA" w:rsidRPr="00607CAA" w:rsidRDefault="00607CAA" w:rsidP="001B75DD">
            <w:pPr>
              <w:jc w:val="both"/>
            </w:pPr>
          </w:p>
        </w:tc>
      </w:tr>
      <w:tr w:rsidR="008B317E" w:rsidRPr="00607CAA" w:rsidTr="00881C1A">
        <w:tc>
          <w:tcPr>
            <w:tcW w:w="3120" w:type="dxa"/>
          </w:tcPr>
          <w:p w:rsidR="008B317E" w:rsidRPr="00607CAA" w:rsidRDefault="00881C1A" w:rsidP="001B75DD">
            <w:pPr>
              <w:jc w:val="both"/>
              <w:rPr>
                <w:b/>
              </w:rPr>
            </w:pPr>
            <w:r w:rsidRPr="00607CAA">
              <w:rPr>
                <w:b/>
              </w:rPr>
              <w:t>Банковские реквизиты:</w:t>
            </w:r>
          </w:p>
        </w:tc>
        <w:tc>
          <w:tcPr>
            <w:tcW w:w="6945" w:type="dxa"/>
            <w:gridSpan w:val="2"/>
          </w:tcPr>
          <w:p w:rsidR="00607CAA" w:rsidRDefault="00D6777C" w:rsidP="00D865A5">
            <w:pPr>
              <w:tabs>
                <w:tab w:val="left" w:pos="661"/>
                <w:tab w:val="left" w:pos="1795"/>
                <w:tab w:val="left" w:pos="2362"/>
              </w:tabs>
              <w:rPr>
                <w:bCs/>
              </w:rPr>
            </w:pPr>
            <w:proofErr w:type="gramStart"/>
            <w:r w:rsidRPr="00607CAA">
              <w:rPr>
                <w:bCs/>
              </w:rPr>
              <w:t>р</w:t>
            </w:r>
            <w:proofErr w:type="gramEnd"/>
            <w:r w:rsidRPr="00607CAA">
              <w:rPr>
                <w:bCs/>
              </w:rPr>
              <w:t xml:space="preserve">/с 40702810623000000154 </w:t>
            </w:r>
          </w:p>
          <w:p w:rsidR="00607CAA" w:rsidRDefault="00D6777C" w:rsidP="00D865A5">
            <w:pPr>
              <w:tabs>
                <w:tab w:val="left" w:pos="661"/>
                <w:tab w:val="left" w:pos="1795"/>
                <w:tab w:val="left" w:pos="2362"/>
              </w:tabs>
              <w:rPr>
                <w:bCs/>
              </w:rPr>
            </w:pPr>
            <w:r w:rsidRPr="00607CAA">
              <w:rPr>
                <w:bCs/>
              </w:rPr>
              <w:t>АКБ «</w:t>
            </w:r>
            <w:proofErr w:type="spellStart"/>
            <w:r w:rsidRPr="00607CAA">
              <w:rPr>
                <w:bCs/>
              </w:rPr>
              <w:t>Инвестторгбанк</w:t>
            </w:r>
            <w:proofErr w:type="spellEnd"/>
            <w:r w:rsidRPr="00607CAA">
              <w:rPr>
                <w:bCs/>
              </w:rPr>
              <w:t xml:space="preserve">» </w:t>
            </w:r>
            <w:r w:rsidR="00607CAA">
              <w:rPr>
                <w:bCs/>
              </w:rPr>
              <w:t>(ПАО) г</w:t>
            </w:r>
            <w:proofErr w:type="gramStart"/>
            <w:r w:rsidR="00607CAA">
              <w:rPr>
                <w:bCs/>
              </w:rPr>
              <w:t>.М</w:t>
            </w:r>
            <w:proofErr w:type="gramEnd"/>
            <w:r w:rsidR="00607CAA">
              <w:rPr>
                <w:bCs/>
              </w:rPr>
              <w:t>осква</w:t>
            </w:r>
          </w:p>
          <w:p w:rsidR="00607CAA" w:rsidRDefault="00D6777C" w:rsidP="00D865A5">
            <w:pPr>
              <w:tabs>
                <w:tab w:val="left" w:pos="661"/>
                <w:tab w:val="left" w:pos="1795"/>
                <w:tab w:val="left" w:pos="2362"/>
              </w:tabs>
              <w:rPr>
                <w:bCs/>
              </w:rPr>
            </w:pPr>
            <w:r w:rsidRPr="00607CAA">
              <w:rPr>
                <w:bCs/>
              </w:rPr>
              <w:t>БИК 044525267</w:t>
            </w:r>
          </w:p>
          <w:p w:rsidR="008B317E" w:rsidRPr="00607CAA" w:rsidRDefault="00D6777C" w:rsidP="00D865A5">
            <w:pPr>
              <w:tabs>
                <w:tab w:val="left" w:pos="661"/>
                <w:tab w:val="left" w:pos="1795"/>
                <w:tab w:val="left" w:pos="2362"/>
              </w:tabs>
            </w:pPr>
            <w:r w:rsidRPr="00607CAA">
              <w:rPr>
                <w:bCs/>
              </w:rPr>
              <w:t xml:space="preserve"> </w:t>
            </w:r>
            <w:proofErr w:type="spellStart"/>
            <w:r w:rsidRPr="00607CAA">
              <w:rPr>
                <w:bCs/>
              </w:rPr>
              <w:t>к\с</w:t>
            </w:r>
            <w:proofErr w:type="spellEnd"/>
            <w:r w:rsidRPr="00607CAA">
              <w:rPr>
                <w:bCs/>
              </w:rPr>
              <w:t xml:space="preserve"> 30101810645250000267</w:t>
            </w:r>
          </w:p>
        </w:tc>
      </w:tr>
    </w:tbl>
    <w:p w:rsidR="00F96C33" w:rsidRPr="00607CAA" w:rsidRDefault="00F96C33" w:rsidP="00DB73AF">
      <w:pPr>
        <w:spacing w:line="276" w:lineRule="auto"/>
        <w:jc w:val="both"/>
        <w:rPr>
          <w:sz w:val="28"/>
          <w:szCs w:val="20"/>
        </w:rPr>
      </w:pPr>
    </w:p>
    <w:sectPr w:rsidR="00F96C33" w:rsidRPr="00607CAA" w:rsidSect="00B07471">
      <w:pgSz w:w="11906" w:h="16838"/>
      <w:pgMar w:top="567" w:right="99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C45F8"/>
    <w:multiLevelType w:val="hybridMultilevel"/>
    <w:tmpl w:val="93DCF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754C8"/>
    <w:multiLevelType w:val="hybridMultilevel"/>
    <w:tmpl w:val="4EE6470E"/>
    <w:lvl w:ilvl="0" w:tplc="3EDA7A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7B73FB1"/>
    <w:multiLevelType w:val="hybridMultilevel"/>
    <w:tmpl w:val="0CEC131C"/>
    <w:lvl w:ilvl="0" w:tplc="7710180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9"/>
  <w:drawingGridHorizontalSpacing w:val="187"/>
  <w:displayVerticalDrawingGridEvery w:val="2"/>
  <w:noPunctuationKerning/>
  <w:characterSpacingControl w:val="doNotCompress"/>
  <w:compat/>
  <w:rsids>
    <w:rsidRoot w:val="007563AF"/>
    <w:rsid w:val="00025611"/>
    <w:rsid w:val="000304EE"/>
    <w:rsid w:val="00043A0F"/>
    <w:rsid w:val="000C67F9"/>
    <w:rsid w:val="00104590"/>
    <w:rsid w:val="00112B2E"/>
    <w:rsid w:val="00112C93"/>
    <w:rsid w:val="001516FE"/>
    <w:rsid w:val="0016640A"/>
    <w:rsid w:val="001A273E"/>
    <w:rsid w:val="001A3DC0"/>
    <w:rsid w:val="001B75DD"/>
    <w:rsid w:val="001C6C06"/>
    <w:rsid w:val="001E60F2"/>
    <w:rsid w:val="00237646"/>
    <w:rsid w:val="00246CDF"/>
    <w:rsid w:val="002870B0"/>
    <w:rsid w:val="002C4379"/>
    <w:rsid w:val="002D43DF"/>
    <w:rsid w:val="002F73B5"/>
    <w:rsid w:val="00312D92"/>
    <w:rsid w:val="00317D45"/>
    <w:rsid w:val="00344E00"/>
    <w:rsid w:val="00362D75"/>
    <w:rsid w:val="003634F1"/>
    <w:rsid w:val="0038013D"/>
    <w:rsid w:val="00380532"/>
    <w:rsid w:val="003D3DF4"/>
    <w:rsid w:val="003E08A5"/>
    <w:rsid w:val="003E491E"/>
    <w:rsid w:val="00414E49"/>
    <w:rsid w:val="0047367A"/>
    <w:rsid w:val="0047648A"/>
    <w:rsid w:val="00491EA5"/>
    <w:rsid w:val="0049496F"/>
    <w:rsid w:val="004A54E4"/>
    <w:rsid w:val="004B7F8B"/>
    <w:rsid w:val="004C020A"/>
    <w:rsid w:val="004F2E38"/>
    <w:rsid w:val="00524D6F"/>
    <w:rsid w:val="00562933"/>
    <w:rsid w:val="00587E8E"/>
    <w:rsid w:val="005A1542"/>
    <w:rsid w:val="005D5E2A"/>
    <w:rsid w:val="005E0885"/>
    <w:rsid w:val="005F256E"/>
    <w:rsid w:val="00607CAA"/>
    <w:rsid w:val="006427FB"/>
    <w:rsid w:val="006460AC"/>
    <w:rsid w:val="006A1D5B"/>
    <w:rsid w:val="006B0AC4"/>
    <w:rsid w:val="006D289B"/>
    <w:rsid w:val="006F468B"/>
    <w:rsid w:val="00740B4E"/>
    <w:rsid w:val="007563AF"/>
    <w:rsid w:val="007633B8"/>
    <w:rsid w:val="007D5E4B"/>
    <w:rsid w:val="007F3768"/>
    <w:rsid w:val="00854B8F"/>
    <w:rsid w:val="008618C5"/>
    <w:rsid w:val="00861DF3"/>
    <w:rsid w:val="00881C1A"/>
    <w:rsid w:val="008B2F68"/>
    <w:rsid w:val="008B317E"/>
    <w:rsid w:val="00926475"/>
    <w:rsid w:val="00926DE7"/>
    <w:rsid w:val="00936F68"/>
    <w:rsid w:val="00966357"/>
    <w:rsid w:val="009669E3"/>
    <w:rsid w:val="009E50C3"/>
    <w:rsid w:val="009F3A07"/>
    <w:rsid w:val="00A87E76"/>
    <w:rsid w:val="00AA1D7B"/>
    <w:rsid w:val="00AA3132"/>
    <w:rsid w:val="00AC078A"/>
    <w:rsid w:val="00AC2650"/>
    <w:rsid w:val="00AF482A"/>
    <w:rsid w:val="00B07471"/>
    <w:rsid w:val="00B50FBB"/>
    <w:rsid w:val="00B655C3"/>
    <w:rsid w:val="00B85CF7"/>
    <w:rsid w:val="00BD145B"/>
    <w:rsid w:val="00BE30C2"/>
    <w:rsid w:val="00C15CB2"/>
    <w:rsid w:val="00C16FA4"/>
    <w:rsid w:val="00C17DF1"/>
    <w:rsid w:val="00C215C3"/>
    <w:rsid w:val="00C33A4B"/>
    <w:rsid w:val="00C47420"/>
    <w:rsid w:val="00C47B1B"/>
    <w:rsid w:val="00CC2B09"/>
    <w:rsid w:val="00CC2D29"/>
    <w:rsid w:val="00CE58C4"/>
    <w:rsid w:val="00CF1FBE"/>
    <w:rsid w:val="00CF46D0"/>
    <w:rsid w:val="00D25C11"/>
    <w:rsid w:val="00D53588"/>
    <w:rsid w:val="00D62080"/>
    <w:rsid w:val="00D6777C"/>
    <w:rsid w:val="00D83DB9"/>
    <w:rsid w:val="00D865A5"/>
    <w:rsid w:val="00DA6243"/>
    <w:rsid w:val="00DB73AF"/>
    <w:rsid w:val="00DC5759"/>
    <w:rsid w:val="00DF2E64"/>
    <w:rsid w:val="00DF6004"/>
    <w:rsid w:val="00E07DD4"/>
    <w:rsid w:val="00E116BD"/>
    <w:rsid w:val="00E323A4"/>
    <w:rsid w:val="00E37DA4"/>
    <w:rsid w:val="00E41747"/>
    <w:rsid w:val="00E5350F"/>
    <w:rsid w:val="00E6494F"/>
    <w:rsid w:val="00E67BC5"/>
    <w:rsid w:val="00E7331D"/>
    <w:rsid w:val="00E7601D"/>
    <w:rsid w:val="00E77427"/>
    <w:rsid w:val="00E8568D"/>
    <w:rsid w:val="00E969B1"/>
    <w:rsid w:val="00EB5162"/>
    <w:rsid w:val="00EE79B8"/>
    <w:rsid w:val="00F039E1"/>
    <w:rsid w:val="00F20ABD"/>
    <w:rsid w:val="00F53CA3"/>
    <w:rsid w:val="00F74321"/>
    <w:rsid w:val="00F96C33"/>
    <w:rsid w:val="00FA6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0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E50C3"/>
    <w:pPr>
      <w:ind w:firstLine="561"/>
    </w:pPr>
  </w:style>
  <w:style w:type="paragraph" w:styleId="2">
    <w:name w:val="Body Text Indent 2"/>
    <w:basedOn w:val="a"/>
    <w:rsid w:val="009E50C3"/>
    <w:pPr>
      <w:ind w:firstLine="561"/>
    </w:pPr>
    <w:rPr>
      <w:sz w:val="28"/>
    </w:rPr>
  </w:style>
  <w:style w:type="paragraph" w:styleId="3">
    <w:name w:val="Body Text Indent 3"/>
    <w:basedOn w:val="a"/>
    <w:rsid w:val="009E50C3"/>
    <w:pPr>
      <w:ind w:left="5423"/>
      <w:jc w:val="both"/>
    </w:pPr>
    <w:rPr>
      <w:sz w:val="28"/>
      <w:szCs w:val="20"/>
    </w:rPr>
  </w:style>
  <w:style w:type="paragraph" w:styleId="a4">
    <w:name w:val="Document Map"/>
    <w:basedOn w:val="a"/>
    <w:link w:val="a5"/>
    <w:rsid w:val="002D43DF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rsid w:val="002D43D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427FB"/>
    <w:pPr>
      <w:ind w:left="720"/>
      <w:contextualSpacing/>
    </w:pPr>
  </w:style>
  <w:style w:type="table" w:styleId="a7">
    <w:name w:val="Table Grid"/>
    <w:basedOn w:val="a1"/>
    <w:rsid w:val="001B75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4">
    <w:name w:val="s4"/>
    <w:basedOn w:val="a0"/>
    <w:rsid w:val="00BE30C2"/>
  </w:style>
  <w:style w:type="character" w:styleId="a8">
    <w:name w:val="Hyperlink"/>
    <w:basedOn w:val="a0"/>
    <w:rsid w:val="00D6777C"/>
    <w:rPr>
      <w:color w:val="0000FF" w:themeColor="hyperlink"/>
      <w:u w:val="single"/>
    </w:rPr>
  </w:style>
  <w:style w:type="character" w:customStyle="1" w:styleId="js-extracted-address">
    <w:name w:val="js-extracted-address"/>
    <w:basedOn w:val="a0"/>
    <w:rsid w:val="00607CAA"/>
  </w:style>
  <w:style w:type="character" w:customStyle="1" w:styleId="mail-message-map-nobreak">
    <w:name w:val="mail-message-map-nobreak"/>
    <w:basedOn w:val="a0"/>
    <w:rsid w:val="00607CAA"/>
  </w:style>
  <w:style w:type="character" w:customStyle="1" w:styleId="wmi-callto">
    <w:name w:val="wmi-callto"/>
    <w:basedOn w:val="a0"/>
    <w:rsid w:val="00607C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5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mz@mmz.grou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mz@mmz.grou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41;&#1051;&#1040;&#1053;&#1050;%20&#1055;&#1054;%20&#1052;&#1059;&#1056;&#1054;&#1052;&#1052;&#1040;&#1064;&#1047;&#1040;&#1042;&#1054;&#104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7025A-470F-40A9-9E3F-9E1D27548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ПО МУРОММАШЗАВОД.dotx</Template>
  <TotalTime>29</TotalTime>
  <Pages>1</Pages>
  <Words>254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Открытое Акционерное Общество</vt:lpstr>
    </vt:vector>
  </TitlesOfParts>
  <Company>ОАО "Муроммашзавод"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</dc:title>
  <dc:creator>Admin</dc:creator>
  <cp:lastModifiedBy>markina</cp:lastModifiedBy>
  <cp:revision>7</cp:revision>
  <cp:lastPrinted>2017-02-03T10:27:00Z</cp:lastPrinted>
  <dcterms:created xsi:type="dcterms:W3CDTF">2019-06-13T08:08:00Z</dcterms:created>
  <dcterms:modified xsi:type="dcterms:W3CDTF">2019-12-20T17:42:00Z</dcterms:modified>
</cp:coreProperties>
</file>