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</w:pPr>
    </w:p>
    <w:p w:rsidR="00293C11" w:rsidRDefault="00293C11" w:rsidP="00293C11">
      <w:pPr>
        <w:pStyle w:val="a3"/>
        <w:framePr w:w="425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right="262"/>
      </w:pPr>
    </w:p>
    <w:p w:rsidR="00DA43C5" w:rsidRDefault="00DA43C5" w:rsidP="00977088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</w:pPr>
    </w:p>
    <w:p w:rsidR="00CC5BD3" w:rsidRPr="00534192" w:rsidRDefault="00CC5BD3" w:rsidP="00CC5BD3">
      <w:pPr>
        <w:framePr w:w="4509" w:h="4508" w:hSpace="181" w:wrap="around" w:vAnchor="page" w:hAnchor="page" w:x="1701" w:y="725" w:anchorLock="1"/>
        <w:ind w:firstLine="0"/>
        <w:rPr>
          <w:b/>
          <w:sz w:val="20"/>
          <w:szCs w:val="22"/>
        </w:rPr>
      </w:pPr>
    </w:p>
    <w:p w:rsidR="00C964C1" w:rsidRPr="00534192" w:rsidRDefault="003D1FDF" w:rsidP="00C964C1">
      <w:pPr>
        <w:framePr w:w="4509" w:h="4508" w:hSpace="181" w:wrap="around" w:vAnchor="page" w:hAnchor="page" w:x="1701" w:y="725" w:anchorLock="1"/>
        <w:spacing w:after="60"/>
        <w:ind w:firstLine="0"/>
        <w:jc w:val="center"/>
        <w:rPr>
          <w:b/>
          <w:sz w:val="20"/>
          <w:szCs w:val="22"/>
        </w:rPr>
      </w:pPr>
      <w:r>
        <w:rPr>
          <w:b/>
          <w:noProof/>
          <w:sz w:val="16"/>
        </w:rPr>
        <w:drawing>
          <wp:inline distT="0" distB="0" distL="0" distR="0">
            <wp:extent cx="581025" cy="542925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ind w:firstLine="0"/>
        <w:jc w:val="center"/>
        <w:rPr>
          <w:b/>
          <w:sz w:val="20"/>
        </w:rPr>
      </w:pPr>
      <w:r w:rsidRPr="00534192">
        <w:rPr>
          <w:b/>
          <w:sz w:val="20"/>
        </w:rPr>
        <w:t>УПРАВЛЕНИЕ ФЕДЕРАЛЬНОЙ СЛУЖБЫ</w:t>
      </w:r>
      <w:r w:rsidRPr="00534192">
        <w:rPr>
          <w:b/>
          <w:sz w:val="20"/>
        </w:rPr>
        <w:br/>
        <w:t>ИСПОЛНЕНИЯ НАКАЗАНИЙ</w:t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spacing w:after="60"/>
        <w:ind w:firstLine="0"/>
        <w:jc w:val="center"/>
        <w:rPr>
          <w:b/>
          <w:sz w:val="20"/>
        </w:rPr>
      </w:pPr>
      <w:r w:rsidRPr="00534192">
        <w:rPr>
          <w:b/>
          <w:sz w:val="20"/>
        </w:rPr>
        <w:t>ПО КОСТРОМСКОЙ ОБЛАСТИ</w:t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ind w:firstLine="0"/>
        <w:jc w:val="center"/>
        <w:rPr>
          <w:b/>
          <w:szCs w:val="24"/>
        </w:rPr>
      </w:pPr>
      <w:r w:rsidRPr="00534192">
        <w:rPr>
          <w:b/>
          <w:szCs w:val="24"/>
        </w:rPr>
        <w:t>ФЕДЕРАЛЬНОЕ КАЗЕННОЕ</w:t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ind w:firstLine="0"/>
        <w:jc w:val="center"/>
        <w:rPr>
          <w:b/>
          <w:szCs w:val="24"/>
        </w:rPr>
      </w:pPr>
      <w:r w:rsidRPr="00534192">
        <w:rPr>
          <w:b/>
          <w:szCs w:val="24"/>
        </w:rPr>
        <w:t>УЧРЕЖДЕНИЕ</w:t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ind w:firstLine="0"/>
        <w:jc w:val="center"/>
        <w:rPr>
          <w:b/>
          <w:szCs w:val="24"/>
        </w:rPr>
      </w:pPr>
      <w:r w:rsidRPr="00534192">
        <w:rPr>
          <w:b/>
          <w:szCs w:val="24"/>
        </w:rPr>
        <w:t>ИСПРАВИТЕЛЬНАЯ КОЛОНИЯ № 1</w:t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ind w:firstLine="0"/>
        <w:jc w:val="center"/>
        <w:rPr>
          <w:b/>
          <w:sz w:val="18"/>
          <w:szCs w:val="18"/>
        </w:rPr>
      </w:pPr>
      <w:r w:rsidRPr="00534192">
        <w:rPr>
          <w:b/>
          <w:sz w:val="18"/>
          <w:szCs w:val="18"/>
        </w:rPr>
        <w:t>(ФКУ ИК-1 УФСИН РОССИИ</w:t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spacing w:after="60"/>
        <w:ind w:firstLine="0"/>
        <w:jc w:val="center"/>
        <w:rPr>
          <w:b/>
          <w:sz w:val="18"/>
          <w:szCs w:val="18"/>
        </w:rPr>
      </w:pPr>
      <w:r w:rsidRPr="00534192">
        <w:rPr>
          <w:b/>
          <w:sz w:val="18"/>
          <w:szCs w:val="18"/>
        </w:rPr>
        <w:t>ПО КОСТРОМСКОЙ ОБЛАСТИ)</w:t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ind w:firstLine="0"/>
        <w:jc w:val="center"/>
        <w:rPr>
          <w:sz w:val="22"/>
          <w:szCs w:val="22"/>
        </w:rPr>
      </w:pPr>
      <w:r w:rsidRPr="00534192">
        <w:rPr>
          <w:sz w:val="22"/>
          <w:szCs w:val="22"/>
        </w:rPr>
        <w:t xml:space="preserve">П. Щербины ул., </w:t>
      </w:r>
      <w:smartTag w:uri="urn:schemas-microsoft-com:office:smarttags" w:element="metricconverter">
        <w:smartTagPr>
          <w:attr w:name="ProductID" w:val="21, г"/>
        </w:smartTagPr>
        <w:r w:rsidRPr="00534192">
          <w:rPr>
            <w:sz w:val="22"/>
            <w:szCs w:val="22"/>
          </w:rPr>
          <w:t>21, г</w:t>
        </w:r>
      </w:smartTag>
      <w:r w:rsidRPr="00534192">
        <w:rPr>
          <w:sz w:val="22"/>
          <w:szCs w:val="22"/>
        </w:rPr>
        <w:t>. Кострома, 156023</w:t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ind w:firstLine="0"/>
        <w:jc w:val="center"/>
        <w:rPr>
          <w:sz w:val="22"/>
          <w:szCs w:val="22"/>
        </w:rPr>
      </w:pPr>
      <w:r w:rsidRPr="00534192">
        <w:rPr>
          <w:sz w:val="22"/>
          <w:szCs w:val="22"/>
        </w:rPr>
        <w:t>тел. (4942) 42-67-21</w:t>
      </w:r>
    </w:p>
    <w:p w:rsidR="00C964C1" w:rsidRPr="00534192" w:rsidRDefault="00C964C1" w:rsidP="00C964C1">
      <w:pPr>
        <w:framePr w:w="4509" w:h="4508" w:hSpace="181" w:wrap="around" w:vAnchor="page" w:hAnchor="page" w:x="1701" w:y="725" w:anchorLock="1"/>
        <w:ind w:firstLine="0"/>
        <w:jc w:val="center"/>
        <w:rPr>
          <w:sz w:val="22"/>
          <w:szCs w:val="22"/>
        </w:rPr>
      </w:pPr>
      <w:r w:rsidRPr="00534192">
        <w:rPr>
          <w:sz w:val="22"/>
          <w:szCs w:val="22"/>
        </w:rPr>
        <w:t>тел./факс: (4942) 32-46-62</w:t>
      </w:r>
    </w:p>
    <w:p w:rsidR="00C964C1" w:rsidRPr="00534192" w:rsidRDefault="00191850" w:rsidP="00C964C1">
      <w:pPr>
        <w:framePr w:w="4509" w:h="4508" w:hSpace="181" w:wrap="around" w:vAnchor="page" w:hAnchor="page" w:x="1701" w:y="725" w:anchorLock="1"/>
        <w:ind w:firstLine="0"/>
        <w:jc w:val="center"/>
        <w:rPr>
          <w:sz w:val="22"/>
          <w:szCs w:val="22"/>
        </w:rPr>
      </w:pPr>
      <w:hyperlink r:id="rId8" w:history="1">
        <w:r w:rsidR="00C964C1" w:rsidRPr="00534192">
          <w:rPr>
            <w:color w:val="0000FF"/>
            <w:sz w:val="22"/>
            <w:szCs w:val="22"/>
            <w:u w:val="single"/>
            <w:lang w:val="en-US"/>
          </w:rPr>
          <w:t>ik</w:t>
        </w:r>
        <w:r w:rsidR="00C964C1" w:rsidRPr="00534192">
          <w:rPr>
            <w:color w:val="0000FF"/>
            <w:sz w:val="22"/>
            <w:szCs w:val="22"/>
            <w:u w:val="single"/>
          </w:rPr>
          <w:t>-1@</w:t>
        </w:r>
        <w:r w:rsidR="00C964C1" w:rsidRPr="00534192">
          <w:rPr>
            <w:color w:val="0000FF"/>
            <w:sz w:val="22"/>
            <w:szCs w:val="22"/>
            <w:u w:val="single"/>
            <w:lang w:val="en-US"/>
          </w:rPr>
          <w:t>ufsin</w:t>
        </w:r>
        <w:r w:rsidR="00C964C1" w:rsidRPr="00534192">
          <w:rPr>
            <w:color w:val="0000FF"/>
            <w:sz w:val="22"/>
            <w:szCs w:val="22"/>
            <w:u w:val="single"/>
          </w:rPr>
          <w:t>-</w:t>
        </w:r>
        <w:r w:rsidR="00C964C1" w:rsidRPr="00534192">
          <w:rPr>
            <w:color w:val="0000FF"/>
            <w:sz w:val="22"/>
            <w:szCs w:val="22"/>
            <w:u w:val="single"/>
            <w:lang w:val="en-US"/>
          </w:rPr>
          <w:t>kos</w:t>
        </w:r>
        <w:r w:rsidR="00C964C1" w:rsidRPr="00534192">
          <w:rPr>
            <w:color w:val="0000FF"/>
            <w:sz w:val="22"/>
            <w:szCs w:val="22"/>
            <w:u w:val="single"/>
          </w:rPr>
          <w:t>.</w:t>
        </w:r>
        <w:r w:rsidR="00C964C1" w:rsidRPr="00534192">
          <w:rPr>
            <w:color w:val="0000FF"/>
            <w:sz w:val="22"/>
            <w:szCs w:val="22"/>
            <w:u w:val="single"/>
            <w:lang w:val="en-US"/>
          </w:rPr>
          <w:t>ru</w:t>
        </w:r>
      </w:hyperlink>
    </w:p>
    <w:p w:rsidR="00C964C1" w:rsidRPr="00EF6D86" w:rsidRDefault="00C964C1" w:rsidP="00C964C1">
      <w:pPr>
        <w:framePr w:w="4509" w:h="4508" w:hSpace="181" w:wrap="around" w:vAnchor="page" w:hAnchor="page" w:x="1701" w:y="725" w:anchorLock="1"/>
        <w:ind w:firstLine="0"/>
        <w:jc w:val="center"/>
        <w:rPr>
          <w:sz w:val="22"/>
          <w:szCs w:val="22"/>
        </w:rPr>
      </w:pPr>
      <w:r w:rsidRPr="00534192">
        <w:rPr>
          <w:sz w:val="28"/>
          <w:szCs w:val="28"/>
        </w:rPr>
        <w:t>_________ Исх. № 45/ТО/31/ -_______ На №_______________ от ___________</w:t>
      </w:r>
    </w:p>
    <w:p w:rsidR="00C964C1" w:rsidRPr="00BB1D80" w:rsidRDefault="00C964C1" w:rsidP="00C964C1">
      <w:pPr>
        <w:framePr w:w="4509" w:h="4508" w:hSpace="181" w:wrap="around" w:vAnchor="page" w:hAnchor="page" w:x="1701" w:y="725" w:anchorLock="1"/>
        <w:rPr>
          <w:b/>
          <w:sz w:val="20"/>
        </w:rPr>
      </w:pPr>
    </w:p>
    <w:p w:rsidR="00775840" w:rsidRPr="00BB1D80" w:rsidRDefault="00775840">
      <w:pPr>
        <w:framePr w:w="4509" w:h="4508" w:hSpace="181" w:wrap="around" w:vAnchor="page" w:hAnchor="page" w:x="1701" w:y="725" w:anchorLock="1"/>
        <w:rPr>
          <w:b/>
          <w:sz w:val="20"/>
        </w:rPr>
      </w:pPr>
    </w:p>
    <w:p w:rsidR="00775840" w:rsidRDefault="00775840">
      <w:pPr>
        <w:pStyle w:val="a3"/>
        <w:framePr w:w="4509" w:h="4508" w:hSpace="181" w:wrap="around" w:vAnchor="page" w:x="1701" w:y="725" w:anchorLock="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  <w:rPr>
          <w:b w:val="0"/>
        </w:rPr>
      </w:pPr>
    </w:p>
    <w:p w:rsidR="00537D44" w:rsidRDefault="00537D44" w:rsidP="00537D44">
      <w:pPr>
        <w:ind w:firstLine="0"/>
        <w:rPr>
          <w:sz w:val="28"/>
        </w:rPr>
      </w:pPr>
    </w:p>
    <w:p w:rsidR="00537D44" w:rsidRDefault="00537D44" w:rsidP="00537D44">
      <w:pPr>
        <w:ind w:firstLine="0"/>
        <w:rPr>
          <w:sz w:val="28"/>
        </w:rPr>
      </w:pPr>
    </w:p>
    <w:p w:rsidR="00537D44" w:rsidRDefault="00537D44" w:rsidP="00537D44">
      <w:pPr>
        <w:ind w:firstLine="0"/>
        <w:rPr>
          <w:sz w:val="28"/>
        </w:rPr>
      </w:pPr>
    </w:p>
    <w:p w:rsidR="00DA43C5" w:rsidRDefault="00537D44" w:rsidP="00537D44">
      <w:pPr>
        <w:ind w:firstLine="0"/>
        <w:rPr>
          <w:sz w:val="28"/>
        </w:rPr>
      </w:pPr>
      <w:r>
        <w:rPr>
          <w:sz w:val="28"/>
        </w:rPr>
        <w:t xml:space="preserve">                    </w:t>
      </w:r>
    </w:p>
    <w:p w:rsidR="00537D44" w:rsidRPr="00C964C1" w:rsidRDefault="007F2966" w:rsidP="00537D44">
      <w:pPr>
        <w:ind w:firstLine="0"/>
        <w:rPr>
          <w:szCs w:val="24"/>
        </w:rPr>
      </w:pPr>
      <w:r>
        <w:rPr>
          <w:sz w:val="28"/>
        </w:rPr>
        <w:t xml:space="preserve">               </w:t>
      </w:r>
      <w:r w:rsidR="00FA206A">
        <w:rPr>
          <w:sz w:val="28"/>
        </w:rPr>
        <w:t xml:space="preserve"> </w:t>
      </w:r>
      <w:r w:rsidR="00FA206A" w:rsidRPr="00C964C1">
        <w:rPr>
          <w:szCs w:val="24"/>
        </w:rPr>
        <w:t>Руководителю</w:t>
      </w:r>
      <w:r w:rsidR="00117A2C" w:rsidRPr="00C964C1">
        <w:rPr>
          <w:szCs w:val="24"/>
        </w:rPr>
        <w:t xml:space="preserve">   </w:t>
      </w:r>
    </w:p>
    <w:p w:rsidR="00AF03C8" w:rsidRDefault="00C10B43" w:rsidP="00F501E2">
      <w:pPr>
        <w:ind w:firstLine="0"/>
        <w:rPr>
          <w:sz w:val="28"/>
        </w:rPr>
      </w:pPr>
      <w:r>
        <w:rPr>
          <w:sz w:val="28"/>
        </w:rPr>
        <w:t xml:space="preserve">     </w:t>
      </w:r>
      <w:r w:rsidR="00AF03C8">
        <w:rPr>
          <w:sz w:val="28"/>
        </w:rPr>
        <w:t xml:space="preserve">  </w:t>
      </w:r>
      <w:r w:rsidR="008829D3">
        <w:rPr>
          <w:sz w:val="28"/>
        </w:rPr>
        <w:t xml:space="preserve"> </w:t>
      </w:r>
      <w:r w:rsidR="007F2966">
        <w:rPr>
          <w:sz w:val="28"/>
        </w:rPr>
        <w:t xml:space="preserve">       </w:t>
      </w:r>
    </w:p>
    <w:p w:rsidR="004A3CE4" w:rsidRDefault="00AF03C8" w:rsidP="00AC647A">
      <w:pPr>
        <w:ind w:firstLine="0"/>
        <w:rPr>
          <w:sz w:val="28"/>
        </w:rPr>
      </w:pPr>
      <w:r>
        <w:rPr>
          <w:sz w:val="28"/>
        </w:rPr>
        <w:t xml:space="preserve">               </w:t>
      </w:r>
    </w:p>
    <w:p w:rsidR="00537D44" w:rsidRDefault="00537D44" w:rsidP="00AC647A">
      <w:pPr>
        <w:ind w:firstLine="0"/>
        <w:rPr>
          <w:sz w:val="28"/>
        </w:rPr>
      </w:pPr>
      <w:r>
        <w:rPr>
          <w:sz w:val="28"/>
        </w:rPr>
        <w:t xml:space="preserve">           </w:t>
      </w:r>
      <w:r w:rsidR="00E71927">
        <w:rPr>
          <w:sz w:val="28"/>
        </w:rPr>
        <w:t xml:space="preserve">  </w:t>
      </w:r>
      <w:r>
        <w:rPr>
          <w:sz w:val="28"/>
        </w:rPr>
        <w:t xml:space="preserve">       </w:t>
      </w:r>
      <w:r w:rsidR="009423E0">
        <w:rPr>
          <w:sz w:val="28"/>
        </w:rPr>
        <w:t xml:space="preserve"> </w:t>
      </w:r>
      <w:r w:rsidR="00323393">
        <w:rPr>
          <w:sz w:val="28"/>
        </w:rPr>
        <w:t xml:space="preserve">  </w:t>
      </w:r>
    </w:p>
    <w:p w:rsidR="00537D44" w:rsidRDefault="00537D44" w:rsidP="00BB57ED">
      <w:pPr>
        <w:tabs>
          <w:tab w:val="right" w:pos="4807"/>
        </w:tabs>
        <w:ind w:firstLine="0"/>
        <w:jc w:val="both"/>
        <w:rPr>
          <w:sz w:val="28"/>
        </w:rPr>
      </w:pPr>
      <w:r>
        <w:rPr>
          <w:sz w:val="28"/>
        </w:rPr>
        <w:t xml:space="preserve">                  </w:t>
      </w:r>
      <w:r w:rsidR="00BB57ED">
        <w:rPr>
          <w:sz w:val="28"/>
        </w:rPr>
        <w:tab/>
        <w:t xml:space="preserve">   </w:t>
      </w:r>
    </w:p>
    <w:p w:rsidR="00117A2C" w:rsidRPr="00987A4C" w:rsidRDefault="00117A2C" w:rsidP="00117A2C">
      <w:pPr>
        <w:ind w:firstLine="0"/>
        <w:jc w:val="both"/>
        <w:rPr>
          <w:sz w:val="28"/>
        </w:rPr>
      </w:pPr>
      <w:r>
        <w:rPr>
          <w:sz w:val="28"/>
        </w:rPr>
        <w:t xml:space="preserve">     </w:t>
      </w:r>
    </w:p>
    <w:p w:rsidR="00537D44" w:rsidRDefault="00537D44" w:rsidP="00537D44">
      <w:pPr>
        <w:ind w:firstLine="0"/>
        <w:rPr>
          <w:b/>
          <w:sz w:val="28"/>
          <w:szCs w:val="28"/>
        </w:rPr>
      </w:pPr>
    </w:p>
    <w:p w:rsidR="00537D44" w:rsidRDefault="00537D44" w:rsidP="00537D44">
      <w:pPr>
        <w:ind w:firstLine="0"/>
        <w:rPr>
          <w:b/>
          <w:sz w:val="28"/>
          <w:szCs w:val="28"/>
        </w:rPr>
      </w:pPr>
    </w:p>
    <w:p w:rsidR="00537D44" w:rsidRDefault="00537D44" w:rsidP="00537D44">
      <w:pPr>
        <w:ind w:firstLine="0"/>
        <w:rPr>
          <w:b/>
          <w:sz w:val="28"/>
          <w:szCs w:val="28"/>
        </w:rPr>
      </w:pPr>
    </w:p>
    <w:p w:rsidR="00F501E2" w:rsidRDefault="00537D44" w:rsidP="009423E0">
      <w:pPr>
        <w:ind w:right="-2" w:firstLine="0"/>
        <w:jc w:val="both"/>
        <w:rPr>
          <w:szCs w:val="24"/>
        </w:rPr>
      </w:pPr>
      <w:r w:rsidRPr="00015E8A">
        <w:rPr>
          <w:szCs w:val="24"/>
        </w:rPr>
        <w:t xml:space="preserve">             </w:t>
      </w:r>
    </w:p>
    <w:p w:rsidR="00CC5BD3" w:rsidRDefault="00CC5BD3" w:rsidP="00F501E2">
      <w:pPr>
        <w:ind w:left="720" w:right="-2"/>
        <w:jc w:val="both"/>
        <w:rPr>
          <w:szCs w:val="24"/>
        </w:rPr>
      </w:pPr>
    </w:p>
    <w:p w:rsidR="00CC5BD3" w:rsidRDefault="00CC5BD3" w:rsidP="00F501E2">
      <w:pPr>
        <w:ind w:left="720" w:right="-2"/>
        <w:jc w:val="both"/>
        <w:rPr>
          <w:szCs w:val="24"/>
        </w:rPr>
      </w:pPr>
    </w:p>
    <w:p w:rsidR="00CC5BD3" w:rsidRDefault="00CC5BD3" w:rsidP="00F501E2">
      <w:pPr>
        <w:ind w:left="720" w:right="-2"/>
        <w:jc w:val="both"/>
        <w:rPr>
          <w:szCs w:val="24"/>
        </w:rPr>
      </w:pPr>
    </w:p>
    <w:p w:rsidR="00CC5BD3" w:rsidRDefault="00CC5BD3" w:rsidP="00F501E2">
      <w:pPr>
        <w:ind w:left="720" w:right="-2"/>
        <w:jc w:val="both"/>
        <w:rPr>
          <w:szCs w:val="24"/>
        </w:rPr>
      </w:pPr>
    </w:p>
    <w:p w:rsidR="00CC5BD3" w:rsidRDefault="00CC5BD3" w:rsidP="00F501E2">
      <w:pPr>
        <w:ind w:left="720" w:right="-2"/>
        <w:jc w:val="both"/>
        <w:rPr>
          <w:szCs w:val="24"/>
        </w:rPr>
      </w:pPr>
    </w:p>
    <w:p w:rsidR="00F501E2" w:rsidRPr="00E74643" w:rsidRDefault="0016527E" w:rsidP="00EC6CC0">
      <w:pPr>
        <w:ind w:left="720" w:right="-2"/>
        <w:jc w:val="both"/>
        <w:rPr>
          <w:sz w:val="22"/>
          <w:szCs w:val="22"/>
        </w:rPr>
      </w:pPr>
      <w:r w:rsidRPr="00E74643">
        <w:rPr>
          <w:sz w:val="22"/>
          <w:szCs w:val="22"/>
        </w:rPr>
        <w:t xml:space="preserve">ФКУ ИК-1 просит Вас рассмотреть возможность поставки </w:t>
      </w:r>
      <w:r w:rsidR="00067CDE">
        <w:rPr>
          <w:sz w:val="22"/>
          <w:szCs w:val="22"/>
        </w:rPr>
        <w:t>оборудования</w:t>
      </w:r>
      <w:r w:rsidR="00370677">
        <w:rPr>
          <w:sz w:val="22"/>
          <w:szCs w:val="22"/>
        </w:rPr>
        <w:t xml:space="preserve"> </w:t>
      </w:r>
      <w:r w:rsidR="00C54DD0" w:rsidRPr="00E74643">
        <w:rPr>
          <w:sz w:val="22"/>
          <w:szCs w:val="22"/>
        </w:rPr>
        <w:t>(счет с условиями оплаты  и поставки)</w:t>
      </w:r>
      <w:r w:rsidR="00AC2FD2" w:rsidRPr="00E74643">
        <w:rPr>
          <w:sz w:val="22"/>
          <w:szCs w:val="22"/>
        </w:rPr>
        <w:t xml:space="preserve"> на 2020</w:t>
      </w:r>
      <w:r w:rsidR="00D7743C" w:rsidRPr="00E74643">
        <w:rPr>
          <w:sz w:val="22"/>
          <w:szCs w:val="22"/>
        </w:rPr>
        <w:t>г</w:t>
      </w:r>
      <w:r w:rsidR="00C70A27" w:rsidRPr="00E74643">
        <w:rPr>
          <w:sz w:val="22"/>
          <w:szCs w:val="22"/>
        </w:rPr>
        <w:t xml:space="preserve"> </w:t>
      </w:r>
      <w:r w:rsidR="00370677">
        <w:rPr>
          <w:sz w:val="22"/>
          <w:szCs w:val="22"/>
        </w:rPr>
        <w:t>44</w:t>
      </w:r>
      <w:r w:rsidR="00590AE3" w:rsidRPr="00E74643">
        <w:rPr>
          <w:sz w:val="22"/>
          <w:szCs w:val="22"/>
        </w:rPr>
        <w:t xml:space="preserve"> ФЗ</w:t>
      </w:r>
      <w:r w:rsidR="004A3CE4" w:rsidRPr="00E74643">
        <w:rPr>
          <w:sz w:val="22"/>
          <w:szCs w:val="22"/>
        </w:rPr>
        <w:t xml:space="preserve">: </w:t>
      </w:r>
    </w:p>
    <w:p w:rsidR="00C70A27" w:rsidRPr="00E74643" w:rsidRDefault="00C70A27" w:rsidP="00EC6CC0">
      <w:pPr>
        <w:ind w:left="720" w:right="-2"/>
        <w:jc w:val="both"/>
        <w:rPr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5245"/>
        <w:gridCol w:w="850"/>
        <w:gridCol w:w="1276"/>
        <w:gridCol w:w="1418"/>
      </w:tblGrid>
      <w:tr w:rsidR="00A66BED" w:rsidRPr="009A2BC0" w:rsidTr="00D2433F">
        <w:trPr>
          <w:trHeight w:val="562"/>
        </w:trPr>
        <w:tc>
          <w:tcPr>
            <w:tcW w:w="817" w:type="dxa"/>
            <w:vAlign w:val="center"/>
          </w:tcPr>
          <w:p w:rsidR="00A66BED" w:rsidRPr="009A2BC0" w:rsidRDefault="00A66BED" w:rsidP="00D2433F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9A2BC0">
              <w:rPr>
                <w:sz w:val="22"/>
                <w:szCs w:val="22"/>
              </w:rPr>
              <w:t>№№ п/п</w:t>
            </w:r>
          </w:p>
        </w:tc>
        <w:tc>
          <w:tcPr>
            <w:tcW w:w="5245" w:type="dxa"/>
            <w:vAlign w:val="center"/>
          </w:tcPr>
          <w:p w:rsidR="00A66BED" w:rsidRPr="009A2BC0" w:rsidRDefault="00A66BED" w:rsidP="00D2433F">
            <w:pPr>
              <w:jc w:val="center"/>
              <w:rPr>
                <w:sz w:val="22"/>
                <w:szCs w:val="22"/>
              </w:rPr>
            </w:pPr>
            <w:r w:rsidRPr="009A2BC0">
              <w:rPr>
                <w:sz w:val="22"/>
                <w:szCs w:val="22"/>
              </w:rPr>
              <w:t>Наименование,</w:t>
            </w:r>
          </w:p>
        </w:tc>
        <w:tc>
          <w:tcPr>
            <w:tcW w:w="850" w:type="dxa"/>
            <w:vAlign w:val="center"/>
          </w:tcPr>
          <w:p w:rsidR="00A66BED" w:rsidRPr="009A2BC0" w:rsidRDefault="00430177" w:rsidP="00430177">
            <w:pPr>
              <w:ind w:right="-2" w:firstLine="0"/>
              <w:rPr>
                <w:sz w:val="22"/>
                <w:szCs w:val="22"/>
              </w:rPr>
            </w:pPr>
            <w:r w:rsidRPr="009A2BC0">
              <w:rPr>
                <w:sz w:val="22"/>
                <w:szCs w:val="22"/>
              </w:rPr>
              <w:t>един изм.</w:t>
            </w:r>
          </w:p>
        </w:tc>
        <w:tc>
          <w:tcPr>
            <w:tcW w:w="1276" w:type="dxa"/>
            <w:vAlign w:val="center"/>
          </w:tcPr>
          <w:p w:rsidR="00A66BED" w:rsidRPr="009A2BC0" w:rsidRDefault="00A66BED" w:rsidP="00D2433F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9A2BC0">
              <w:rPr>
                <w:sz w:val="22"/>
                <w:szCs w:val="22"/>
              </w:rPr>
              <w:t>Кол-во</w:t>
            </w:r>
          </w:p>
          <w:p w:rsidR="00A66BED" w:rsidRPr="009A2BC0" w:rsidRDefault="00A66BED" w:rsidP="00D2433F">
            <w:pPr>
              <w:ind w:right="-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A66BED" w:rsidRPr="009A2BC0" w:rsidRDefault="004C3083" w:rsidP="00D2433F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9A2BC0">
              <w:rPr>
                <w:sz w:val="22"/>
                <w:szCs w:val="22"/>
              </w:rPr>
              <w:t>для внутреннего исполльзования</w:t>
            </w:r>
          </w:p>
        </w:tc>
      </w:tr>
      <w:tr w:rsidR="007F73DE" w:rsidRPr="007A3913" w:rsidTr="006402E2">
        <w:tc>
          <w:tcPr>
            <w:tcW w:w="817" w:type="dxa"/>
            <w:vAlign w:val="center"/>
          </w:tcPr>
          <w:p w:rsidR="007F73DE" w:rsidRPr="007A3913" w:rsidRDefault="007F73DE" w:rsidP="00D2433F">
            <w:pPr>
              <w:numPr>
                <w:ilvl w:val="0"/>
                <w:numId w:val="7"/>
              </w:numPr>
              <w:ind w:right="-2"/>
              <w:jc w:val="center"/>
              <w:rPr>
                <w:szCs w:val="24"/>
              </w:rPr>
            </w:pPr>
          </w:p>
        </w:tc>
        <w:tc>
          <w:tcPr>
            <w:tcW w:w="5245" w:type="dxa"/>
            <w:vAlign w:val="center"/>
          </w:tcPr>
          <w:p w:rsidR="007F73DE" w:rsidRPr="007A3913" w:rsidRDefault="00D521C3" w:rsidP="009A2BC0">
            <w:pPr>
              <w:ind w:firstLine="0"/>
              <w:rPr>
                <w:szCs w:val="24"/>
              </w:rPr>
            </w:pPr>
            <w:r>
              <w:rPr>
                <w:szCs w:val="24"/>
                <w:shd w:val="clear" w:color="auto" w:fill="FFFFFF"/>
              </w:rPr>
              <w:t>Станок для намотки тородиального сердечника ручной (типа Ланц) для мелкосерийного производства разных сердечников</w:t>
            </w:r>
          </w:p>
        </w:tc>
        <w:tc>
          <w:tcPr>
            <w:tcW w:w="850" w:type="dxa"/>
            <w:vAlign w:val="center"/>
          </w:tcPr>
          <w:p w:rsidR="007F73DE" w:rsidRPr="007A3913" w:rsidRDefault="007F73DE" w:rsidP="006402E2">
            <w:pPr>
              <w:ind w:firstLine="0"/>
              <w:jc w:val="center"/>
              <w:rPr>
                <w:szCs w:val="24"/>
              </w:rPr>
            </w:pPr>
            <w:r w:rsidRPr="007A3913">
              <w:rPr>
                <w:szCs w:val="24"/>
              </w:rPr>
              <w:t>шт.</w:t>
            </w:r>
          </w:p>
        </w:tc>
        <w:tc>
          <w:tcPr>
            <w:tcW w:w="1276" w:type="dxa"/>
            <w:vAlign w:val="center"/>
          </w:tcPr>
          <w:p w:rsidR="007F73DE" w:rsidRPr="007A3913" w:rsidRDefault="00067CDE" w:rsidP="006402E2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7F73DE" w:rsidRPr="007A3913" w:rsidRDefault="00D521C3" w:rsidP="009A2BC0">
            <w:pPr>
              <w:ind w:right="-2" w:firstLine="0"/>
              <w:jc w:val="center"/>
              <w:rPr>
                <w:szCs w:val="24"/>
              </w:rPr>
            </w:pPr>
            <w:r>
              <w:rPr>
                <w:szCs w:val="24"/>
              </w:rPr>
              <w:t>ЦЭИ</w:t>
            </w:r>
          </w:p>
        </w:tc>
      </w:tr>
    </w:tbl>
    <w:p w:rsidR="00D521C3" w:rsidRDefault="00D521C3" w:rsidP="00430177">
      <w:pPr>
        <w:ind w:right="-2" w:firstLine="0"/>
        <w:jc w:val="center"/>
        <w:rPr>
          <w:szCs w:val="24"/>
        </w:rPr>
      </w:pPr>
    </w:p>
    <w:p w:rsidR="00AD72D3" w:rsidRPr="00A329E4" w:rsidRDefault="00D218B7" w:rsidP="00430177">
      <w:pPr>
        <w:ind w:right="-2" w:firstLine="0"/>
        <w:jc w:val="center"/>
        <w:rPr>
          <w:szCs w:val="24"/>
        </w:rPr>
      </w:pPr>
      <w:r w:rsidRPr="007A3913">
        <w:rPr>
          <w:szCs w:val="24"/>
        </w:rPr>
        <w:t>Технические</w:t>
      </w:r>
      <w:r w:rsidRPr="00A329E4">
        <w:rPr>
          <w:szCs w:val="24"/>
        </w:rPr>
        <w:t xml:space="preserve"> характеристик</w:t>
      </w:r>
      <w:r w:rsidR="00AD72D3" w:rsidRPr="00A329E4">
        <w:rPr>
          <w:szCs w:val="24"/>
        </w:rPr>
        <w:t>и:</w:t>
      </w:r>
    </w:p>
    <w:p w:rsidR="00D521C3" w:rsidRDefault="00D521C3" w:rsidP="00D521C3">
      <w:pPr>
        <w:shd w:val="clear" w:color="auto" w:fill="FFFFFF"/>
        <w:ind w:firstLine="0"/>
        <w:jc w:val="both"/>
        <w:rPr>
          <w:b/>
          <w:bCs/>
          <w:color w:val="333333"/>
          <w:sz w:val="22"/>
          <w:szCs w:val="22"/>
        </w:rPr>
      </w:pPr>
    </w:p>
    <w:p w:rsidR="00237F06" w:rsidRPr="00D521C3" w:rsidRDefault="00237F06" w:rsidP="00D521C3">
      <w:pPr>
        <w:shd w:val="clear" w:color="auto" w:fill="FFFFFF"/>
        <w:ind w:firstLine="0"/>
        <w:jc w:val="both"/>
        <w:rPr>
          <w:rFonts w:ascii="Arial" w:hAnsi="Arial" w:cs="Arial"/>
          <w:color w:val="333333"/>
          <w:sz w:val="23"/>
          <w:szCs w:val="23"/>
        </w:rPr>
      </w:pPr>
      <w:r w:rsidRPr="00A329E4">
        <w:rPr>
          <w:szCs w:val="24"/>
        </w:rPr>
        <w:t xml:space="preserve">Поставляемая Продукция д.б. новая, ранее не использовавшаяся, не восстановленная, не после ремонта, не ранее </w:t>
      </w:r>
      <w:r w:rsidR="00A329E4" w:rsidRPr="00A329E4">
        <w:rPr>
          <w:szCs w:val="24"/>
        </w:rPr>
        <w:t>2020</w:t>
      </w:r>
      <w:r w:rsidRPr="00A329E4">
        <w:rPr>
          <w:szCs w:val="24"/>
        </w:rPr>
        <w:t xml:space="preserve"> года выпуска.</w:t>
      </w:r>
    </w:p>
    <w:p w:rsidR="003C2AC6" w:rsidRPr="00A329E4" w:rsidRDefault="003C2AC6" w:rsidP="003C2AC6">
      <w:pPr>
        <w:ind w:right="-2" w:firstLine="0"/>
        <w:jc w:val="center"/>
        <w:rPr>
          <w:szCs w:val="24"/>
        </w:rPr>
      </w:pPr>
    </w:p>
    <w:p w:rsidR="003C2AC6" w:rsidRPr="00A329E4" w:rsidRDefault="003C2AC6" w:rsidP="003C2AC6">
      <w:pPr>
        <w:ind w:right="-2" w:firstLine="0"/>
        <w:jc w:val="both"/>
        <w:rPr>
          <w:szCs w:val="24"/>
        </w:rPr>
      </w:pPr>
      <w:r w:rsidRPr="00A329E4">
        <w:rPr>
          <w:szCs w:val="24"/>
        </w:rPr>
        <w:t>Обязательно сертификат качества заверенный подписью и печатью изготовителя и  поставщика (сертификат соответствия или удостоверения качества) паспорт</w:t>
      </w:r>
    </w:p>
    <w:p w:rsidR="003C2AC6" w:rsidRPr="001D6A57" w:rsidRDefault="003C2AC6" w:rsidP="003C2AC6">
      <w:pPr>
        <w:spacing w:before="100" w:beforeAutospacing="1" w:after="240"/>
        <w:rPr>
          <w:szCs w:val="24"/>
        </w:rPr>
      </w:pPr>
      <w:r w:rsidRPr="001D6A57">
        <w:rPr>
          <w:szCs w:val="24"/>
        </w:rPr>
        <w:t>Запрос котировок</w:t>
      </w:r>
      <w:r>
        <w:rPr>
          <w:szCs w:val="24"/>
        </w:rPr>
        <w:t xml:space="preserve"> или электронный аукцион в зависимости суммы закупки</w:t>
      </w:r>
    </w:p>
    <w:p w:rsidR="003C2AC6" w:rsidRPr="00E119AD" w:rsidRDefault="003C2AC6" w:rsidP="003C2AC6">
      <w:pPr>
        <w:ind w:right="-2"/>
        <w:jc w:val="both"/>
        <w:rPr>
          <w:szCs w:val="24"/>
        </w:rPr>
      </w:pPr>
      <w:r w:rsidRPr="00E119AD">
        <w:rPr>
          <w:szCs w:val="24"/>
        </w:rPr>
        <w:t xml:space="preserve">Доводим до Вашего сведения, что являясь федеральным казенным учреждением, закупку расходных материалов  можем осуществлять через тендеры , </w:t>
      </w:r>
    </w:p>
    <w:p w:rsidR="003C2AC6" w:rsidRPr="00E119AD" w:rsidRDefault="003C2AC6" w:rsidP="003C2AC6">
      <w:pPr>
        <w:ind w:right="-2" w:firstLine="567"/>
        <w:jc w:val="both"/>
        <w:rPr>
          <w:szCs w:val="24"/>
        </w:rPr>
      </w:pPr>
      <w:r w:rsidRPr="00E119AD">
        <w:rPr>
          <w:szCs w:val="24"/>
        </w:rPr>
        <w:t xml:space="preserve">на сайте </w:t>
      </w:r>
      <w:hyperlink r:id="rId9" w:history="1">
        <w:r w:rsidRPr="00E119AD">
          <w:rPr>
            <w:rStyle w:val="a5"/>
            <w:szCs w:val="24"/>
            <w:lang w:val="en-US"/>
          </w:rPr>
          <w:t>www</w:t>
        </w:r>
        <w:r w:rsidRPr="00E119AD">
          <w:rPr>
            <w:rStyle w:val="a5"/>
            <w:szCs w:val="24"/>
          </w:rPr>
          <w:t>.</w:t>
        </w:r>
        <w:r w:rsidRPr="00E119AD">
          <w:rPr>
            <w:rStyle w:val="a5"/>
            <w:szCs w:val="24"/>
            <w:lang w:val="en-US"/>
          </w:rPr>
          <w:t>RTS</w:t>
        </w:r>
        <w:r w:rsidRPr="00E119AD">
          <w:rPr>
            <w:rStyle w:val="a5"/>
            <w:szCs w:val="24"/>
          </w:rPr>
          <w:t>-</w:t>
        </w:r>
        <w:r w:rsidRPr="00E119AD">
          <w:rPr>
            <w:rStyle w:val="a5"/>
            <w:szCs w:val="24"/>
            <w:lang w:val="en-US"/>
          </w:rPr>
          <w:t>tender</w:t>
        </w:r>
        <w:r w:rsidRPr="00E119AD">
          <w:rPr>
            <w:rStyle w:val="a5"/>
            <w:szCs w:val="24"/>
          </w:rPr>
          <w:t>.</w:t>
        </w:r>
        <w:r w:rsidRPr="00E119AD">
          <w:rPr>
            <w:rStyle w:val="a5"/>
            <w:szCs w:val="24"/>
            <w:lang w:val="en-US"/>
          </w:rPr>
          <w:t>ru</w:t>
        </w:r>
      </w:hyperlink>
      <w:r w:rsidRPr="00E119AD">
        <w:rPr>
          <w:szCs w:val="24"/>
        </w:rPr>
        <w:t xml:space="preserve">. Для этого организации-поставщику необходимо зарегистрироваться на сайте </w:t>
      </w:r>
      <w:hyperlink r:id="rId10" w:history="1">
        <w:r w:rsidRPr="00E119AD">
          <w:rPr>
            <w:rStyle w:val="a5"/>
            <w:szCs w:val="24"/>
            <w:lang w:val="en-US"/>
          </w:rPr>
          <w:t>www</w:t>
        </w:r>
        <w:r w:rsidRPr="00E119AD">
          <w:rPr>
            <w:rStyle w:val="a5"/>
            <w:szCs w:val="24"/>
          </w:rPr>
          <w:t>.</w:t>
        </w:r>
        <w:r w:rsidRPr="00E119AD">
          <w:rPr>
            <w:rStyle w:val="a5"/>
            <w:szCs w:val="24"/>
            <w:lang w:val="en-US"/>
          </w:rPr>
          <w:t>RTS</w:t>
        </w:r>
        <w:r w:rsidRPr="00E119AD">
          <w:rPr>
            <w:rStyle w:val="a5"/>
            <w:szCs w:val="24"/>
          </w:rPr>
          <w:t>-</w:t>
        </w:r>
        <w:r w:rsidRPr="00E119AD">
          <w:rPr>
            <w:rStyle w:val="a5"/>
            <w:szCs w:val="24"/>
            <w:lang w:val="en-US"/>
          </w:rPr>
          <w:t>tender</w:t>
        </w:r>
        <w:r w:rsidRPr="00E119AD">
          <w:rPr>
            <w:rStyle w:val="a5"/>
            <w:szCs w:val="24"/>
          </w:rPr>
          <w:t>.</w:t>
        </w:r>
        <w:r w:rsidRPr="00E119AD">
          <w:rPr>
            <w:rStyle w:val="a5"/>
            <w:szCs w:val="24"/>
            <w:lang w:val="en-US"/>
          </w:rPr>
          <w:t>ru</w:t>
        </w:r>
      </w:hyperlink>
      <w:r w:rsidRPr="00E119AD">
        <w:rPr>
          <w:szCs w:val="24"/>
        </w:rPr>
        <w:t xml:space="preserve">. , с соответствующим оформлением  ЭЦП </w:t>
      </w:r>
    </w:p>
    <w:p w:rsidR="003C2AC6" w:rsidRPr="00E119AD" w:rsidRDefault="003C2AC6" w:rsidP="003C2AC6">
      <w:pPr>
        <w:ind w:right="-2" w:firstLine="567"/>
        <w:jc w:val="both"/>
        <w:rPr>
          <w:szCs w:val="24"/>
        </w:rPr>
      </w:pPr>
      <w:r w:rsidRPr="00E119AD">
        <w:rPr>
          <w:szCs w:val="24"/>
        </w:rPr>
        <w:t xml:space="preserve">( электронной  цифровой подписи),  </w:t>
      </w:r>
    </w:p>
    <w:p w:rsidR="003C2AC6" w:rsidRPr="00E119AD" w:rsidRDefault="003C2AC6" w:rsidP="003C2AC6">
      <w:pPr>
        <w:ind w:right="-2"/>
        <w:rPr>
          <w:szCs w:val="24"/>
        </w:rPr>
      </w:pPr>
      <w:r w:rsidRPr="00E119AD">
        <w:rPr>
          <w:szCs w:val="24"/>
        </w:rPr>
        <w:t xml:space="preserve">В коммерческом предложении или счете обязательно указать : </w:t>
      </w:r>
    </w:p>
    <w:p w:rsidR="003C2AC6" w:rsidRPr="00E119AD" w:rsidRDefault="003C2AC6" w:rsidP="003C2AC6">
      <w:pPr>
        <w:ind w:right="-2" w:firstLine="0"/>
        <w:jc w:val="both"/>
        <w:rPr>
          <w:szCs w:val="24"/>
        </w:rPr>
      </w:pPr>
      <w:r w:rsidRPr="00E119AD">
        <w:rPr>
          <w:szCs w:val="24"/>
        </w:rPr>
        <w:t>1. Отсрочка оплаты 15 рабочих дней после получения Продукции на склад</w:t>
      </w:r>
    </w:p>
    <w:p w:rsidR="003C2AC6" w:rsidRPr="00E119AD" w:rsidRDefault="003C2AC6" w:rsidP="003C2AC6">
      <w:pPr>
        <w:ind w:right="-2" w:firstLine="0"/>
        <w:jc w:val="both"/>
        <w:rPr>
          <w:szCs w:val="24"/>
        </w:rPr>
      </w:pPr>
      <w:r w:rsidRPr="00E119AD">
        <w:rPr>
          <w:szCs w:val="24"/>
        </w:rPr>
        <w:t xml:space="preserve">2. Срок поставки в течении </w:t>
      </w:r>
      <w:r w:rsidR="00D521C3">
        <w:rPr>
          <w:szCs w:val="24"/>
        </w:rPr>
        <w:t xml:space="preserve">        календарных</w:t>
      </w:r>
      <w:r w:rsidRPr="00E119AD">
        <w:rPr>
          <w:szCs w:val="24"/>
        </w:rPr>
        <w:t xml:space="preserve"> дней</w:t>
      </w:r>
    </w:p>
    <w:p w:rsidR="003C2AC6" w:rsidRPr="00E119AD" w:rsidRDefault="003C2AC6" w:rsidP="003C2AC6">
      <w:pPr>
        <w:ind w:right="-2" w:firstLine="0"/>
        <w:jc w:val="both"/>
        <w:rPr>
          <w:szCs w:val="24"/>
        </w:rPr>
      </w:pPr>
      <w:r w:rsidRPr="00E119AD">
        <w:rPr>
          <w:szCs w:val="24"/>
        </w:rPr>
        <w:t>3. Цена со стоимость доставки до склада Государственного заказчика</w:t>
      </w:r>
      <w:r w:rsidR="00D521C3">
        <w:rPr>
          <w:szCs w:val="24"/>
        </w:rPr>
        <w:t>, ППР, гарантией</w:t>
      </w:r>
    </w:p>
    <w:p w:rsidR="003C2AC6" w:rsidRPr="00E119AD" w:rsidRDefault="003C2AC6" w:rsidP="003C2AC6">
      <w:pPr>
        <w:ind w:right="-2" w:firstLine="0"/>
        <w:jc w:val="both"/>
        <w:rPr>
          <w:szCs w:val="24"/>
        </w:rPr>
      </w:pPr>
      <w:r w:rsidRPr="00E119AD">
        <w:rPr>
          <w:szCs w:val="24"/>
        </w:rPr>
        <w:t>4. Гарантия ________ месяцев</w:t>
      </w:r>
    </w:p>
    <w:p w:rsidR="003C2AC6" w:rsidRPr="00E119AD" w:rsidRDefault="003C2AC6" w:rsidP="003C2AC6">
      <w:pPr>
        <w:ind w:right="-2" w:firstLine="0"/>
        <w:jc w:val="both"/>
        <w:rPr>
          <w:szCs w:val="24"/>
          <w:lang w:val="en-US"/>
        </w:rPr>
      </w:pPr>
    </w:p>
    <w:p w:rsidR="003C2AC6" w:rsidRPr="00E74643" w:rsidRDefault="003C2AC6" w:rsidP="003C2AC6">
      <w:pPr>
        <w:ind w:right="-2" w:firstLine="0"/>
        <w:jc w:val="both"/>
        <w:rPr>
          <w:sz w:val="22"/>
          <w:szCs w:val="22"/>
          <w:lang w:val="en-US"/>
        </w:rPr>
      </w:pPr>
    </w:p>
    <w:p w:rsidR="003C2AC6" w:rsidRPr="00E74643" w:rsidRDefault="003C2AC6" w:rsidP="003C2AC6">
      <w:pPr>
        <w:ind w:right="-2" w:firstLine="0"/>
        <w:jc w:val="both"/>
        <w:rPr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6910"/>
      </w:tblGrid>
      <w:tr w:rsidR="003C2AC6" w:rsidRPr="00E74643" w:rsidTr="00FB51C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rPr>
                <w:b/>
                <w:sz w:val="22"/>
                <w:szCs w:val="22"/>
              </w:rPr>
            </w:pPr>
            <w:r w:rsidRPr="00E74643">
              <w:rPr>
                <w:b/>
                <w:sz w:val="22"/>
                <w:szCs w:val="22"/>
              </w:rPr>
              <w:t>Федеральное казенное  учреждение «Исправительная колония №1» Управления  Федеральной службы исполнения наказаний России по Костромской области</w:t>
            </w:r>
          </w:p>
        </w:tc>
      </w:tr>
      <w:tr w:rsidR="003C2AC6" w:rsidRPr="00E74643" w:rsidTr="00FB51C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56023 г"/>
              </w:smartTagPr>
              <w:r w:rsidRPr="00E74643">
                <w:rPr>
                  <w:sz w:val="22"/>
                  <w:szCs w:val="22"/>
                </w:rPr>
                <w:t>156023 г</w:t>
              </w:r>
            </w:smartTag>
            <w:r w:rsidRPr="00E74643">
              <w:rPr>
                <w:sz w:val="22"/>
                <w:szCs w:val="22"/>
              </w:rPr>
              <w:t>. Кострома, ул. П. Щербины , 21</w:t>
            </w:r>
          </w:p>
        </w:tc>
      </w:tr>
      <w:tr w:rsidR="003C2AC6" w:rsidRPr="00E74643" w:rsidTr="00FB51C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ИНН/КПП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4401017104/440101001</w:t>
            </w:r>
          </w:p>
        </w:tc>
      </w:tr>
      <w:tr w:rsidR="003C2AC6" w:rsidRPr="00E74643" w:rsidTr="00FB51C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Расчетный счет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40105810200000010625</w:t>
            </w:r>
          </w:p>
        </w:tc>
      </w:tr>
      <w:tr w:rsidR="003C2AC6" w:rsidRPr="00E74643" w:rsidTr="00FB51C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Банк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Отделение Кострома г. Кострома</w:t>
            </w:r>
          </w:p>
        </w:tc>
      </w:tr>
      <w:tr w:rsidR="003C2AC6" w:rsidRPr="00E74643" w:rsidTr="00FB51C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ОКПО/БИК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08826343/043469001</w:t>
            </w:r>
          </w:p>
        </w:tc>
      </w:tr>
      <w:tr w:rsidR="003C2AC6" w:rsidRPr="00E74643" w:rsidTr="00FB51C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sz w:val="22"/>
                <w:szCs w:val="22"/>
              </w:rPr>
            </w:pPr>
            <w:r w:rsidRPr="00E74643">
              <w:rPr>
                <w:sz w:val="22"/>
                <w:szCs w:val="22"/>
              </w:rPr>
              <w:t>Руководитель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firstLine="0"/>
              <w:jc w:val="both"/>
              <w:rPr>
                <w:b/>
                <w:sz w:val="22"/>
                <w:szCs w:val="22"/>
              </w:rPr>
            </w:pPr>
            <w:r w:rsidRPr="00E119AD">
              <w:rPr>
                <w:szCs w:val="24"/>
              </w:rPr>
              <w:t xml:space="preserve">Заместитель начальника- начальник центра ФКУ ИК-1 УФСИН России по Костромской области Селянкин Алексей  Борисович, действующего на основании </w:t>
            </w:r>
            <w:r w:rsidRPr="00E119AD">
              <w:rPr>
                <w:b/>
                <w:szCs w:val="24"/>
              </w:rPr>
              <w:t xml:space="preserve">Доверенности от </w:t>
            </w:r>
            <w:r>
              <w:rPr>
                <w:b/>
                <w:noProof/>
                <w:szCs w:val="24"/>
              </w:rPr>
              <w:t>20.03.2020</w:t>
            </w:r>
            <w:r w:rsidRPr="00E119AD">
              <w:rPr>
                <w:b/>
                <w:noProof/>
                <w:szCs w:val="24"/>
              </w:rPr>
              <w:t>г.</w:t>
            </w:r>
            <w:r w:rsidRPr="00E119AD">
              <w:rPr>
                <w:b/>
                <w:szCs w:val="24"/>
              </w:rPr>
              <w:t xml:space="preserve"> рег. номер </w:t>
            </w:r>
            <w:r w:rsidRPr="00E119AD">
              <w:rPr>
                <w:b/>
                <w:noProof/>
                <w:szCs w:val="24"/>
              </w:rPr>
              <w:t>45/ТО/31-</w:t>
            </w:r>
            <w:r>
              <w:rPr>
                <w:b/>
                <w:noProof/>
                <w:szCs w:val="24"/>
              </w:rPr>
              <w:t>3162</w:t>
            </w:r>
          </w:p>
        </w:tc>
      </w:tr>
      <w:tr w:rsidR="003C2AC6" w:rsidRPr="00E74643" w:rsidTr="00FB51C0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3C2AC6" w:rsidP="00FB51C0">
            <w:pPr>
              <w:ind w:right="-2" w:firstLine="0"/>
              <w:jc w:val="center"/>
              <w:rPr>
                <w:b/>
                <w:sz w:val="22"/>
                <w:szCs w:val="22"/>
              </w:rPr>
            </w:pPr>
            <w:r w:rsidRPr="00E74643">
              <w:rPr>
                <w:b/>
                <w:sz w:val="22"/>
                <w:szCs w:val="22"/>
              </w:rPr>
              <w:t>Электронный адрес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AC6" w:rsidRPr="00E74643" w:rsidRDefault="00191850" w:rsidP="00FB51C0">
            <w:pPr>
              <w:ind w:right="-2" w:firstLine="0"/>
              <w:jc w:val="center"/>
              <w:rPr>
                <w:b/>
                <w:sz w:val="22"/>
                <w:szCs w:val="22"/>
                <w:lang w:val="en-US"/>
              </w:rPr>
            </w:pPr>
            <w:hyperlink r:id="rId11" w:tgtFrame="_blank" w:history="1">
              <w:r w:rsidR="003C2AC6" w:rsidRPr="00E74643">
                <w:rPr>
                  <w:rStyle w:val="a5"/>
                  <w:sz w:val="22"/>
                  <w:szCs w:val="22"/>
                </w:rPr>
                <w:t>emo-ik-1@mail.ru</w:t>
              </w:r>
            </w:hyperlink>
          </w:p>
        </w:tc>
      </w:tr>
    </w:tbl>
    <w:p w:rsidR="003C2AC6" w:rsidRPr="00E74643" w:rsidRDefault="003C2AC6" w:rsidP="003C2AC6">
      <w:pPr>
        <w:ind w:firstLine="0"/>
        <w:rPr>
          <w:sz w:val="22"/>
          <w:szCs w:val="22"/>
        </w:rPr>
      </w:pPr>
    </w:p>
    <w:p w:rsidR="003C2AC6" w:rsidRPr="00E74643" w:rsidRDefault="003C2AC6" w:rsidP="003C2AC6">
      <w:pPr>
        <w:ind w:firstLine="0"/>
        <w:rPr>
          <w:b/>
          <w:sz w:val="22"/>
          <w:szCs w:val="22"/>
        </w:rPr>
      </w:pPr>
      <w:r w:rsidRPr="00E74643">
        <w:rPr>
          <w:sz w:val="22"/>
          <w:szCs w:val="22"/>
        </w:rPr>
        <w:t xml:space="preserve">Исп. Инженер ЭМО  Карцева Софья Ивановна                                                                                                                      </w:t>
      </w:r>
      <w:r w:rsidRPr="00E74643">
        <w:rPr>
          <w:b/>
          <w:sz w:val="22"/>
          <w:szCs w:val="22"/>
        </w:rPr>
        <w:t>тел/факс, 42-50-08  вн.2-91</w:t>
      </w:r>
    </w:p>
    <w:p w:rsidR="003C2AC6" w:rsidRPr="00E74643" w:rsidRDefault="003C2AC6" w:rsidP="003C2AC6">
      <w:pPr>
        <w:ind w:firstLine="0"/>
        <w:rPr>
          <w:b/>
          <w:sz w:val="22"/>
          <w:szCs w:val="22"/>
        </w:rPr>
      </w:pPr>
      <w:r w:rsidRPr="00E74643">
        <w:rPr>
          <w:sz w:val="22"/>
          <w:szCs w:val="22"/>
        </w:rPr>
        <w:t>т.(4942) 32-63-91 2-91</w:t>
      </w:r>
    </w:p>
    <w:p w:rsidR="003C2AC6" w:rsidRPr="00E74643" w:rsidRDefault="003C2AC6" w:rsidP="003C2AC6">
      <w:pPr>
        <w:ind w:firstLine="0"/>
        <w:rPr>
          <w:sz w:val="22"/>
          <w:szCs w:val="22"/>
        </w:rPr>
      </w:pPr>
    </w:p>
    <w:p w:rsidR="003C2AC6" w:rsidRPr="00E74643" w:rsidRDefault="00D521C3" w:rsidP="003C2AC6">
      <w:pPr>
        <w:ind w:firstLine="0"/>
        <w:rPr>
          <w:sz w:val="22"/>
          <w:szCs w:val="22"/>
        </w:rPr>
      </w:pPr>
      <w:r>
        <w:rPr>
          <w:sz w:val="22"/>
          <w:szCs w:val="22"/>
        </w:rPr>
        <w:t>2</w:t>
      </w:r>
      <w:r w:rsidR="00067CDE">
        <w:rPr>
          <w:sz w:val="22"/>
          <w:szCs w:val="22"/>
        </w:rPr>
        <w:t>9</w:t>
      </w:r>
      <w:r>
        <w:rPr>
          <w:sz w:val="22"/>
          <w:szCs w:val="22"/>
        </w:rPr>
        <w:t>.10</w:t>
      </w:r>
      <w:r w:rsidR="003C2AC6" w:rsidRPr="00E74643">
        <w:rPr>
          <w:sz w:val="22"/>
          <w:szCs w:val="22"/>
        </w:rPr>
        <w:t>.2020г.</w:t>
      </w:r>
    </w:p>
    <w:sectPr w:rsidR="003C2AC6" w:rsidRPr="00E74643" w:rsidSect="00012EF3">
      <w:headerReference w:type="even" r:id="rId12"/>
      <w:headerReference w:type="default" r:id="rId13"/>
      <w:pgSz w:w="11906" w:h="16838"/>
      <w:pgMar w:top="1134" w:right="709" w:bottom="1134" w:left="1701" w:header="720" w:footer="107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C55" w:rsidRDefault="00FC0C55">
      <w:r>
        <w:separator/>
      </w:r>
    </w:p>
  </w:endnote>
  <w:endnote w:type="continuationSeparator" w:id="1">
    <w:p w:rsidR="00FC0C55" w:rsidRDefault="00FC0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C55" w:rsidRDefault="00FC0C55">
      <w:r>
        <w:separator/>
      </w:r>
    </w:p>
  </w:footnote>
  <w:footnote w:type="continuationSeparator" w:id="1">
    <w:p w:rsidR="00FC0C55" w:rsidRDefault="00FC0C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4C" w:rsidRDefault="00191850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431E4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31E4C" w:rsidRDefault="00431E4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4C" w:rsidRDefault="00431E4C">
    <w:pPr>
      <w:pStyle w:val="a6"/>
      <w:framePr w:wrap="around" w:vAnchor="text" w:hAnchor="margin" w:xAlign="center" w:y="1"/>
      <w:rPr>
        <w:rStyle w:val="a9"/>
      </w:rPr>
    </w:pPr>
  </w:p>
  <w:p w:rsidR="00431E4C" w:rsidRDefault="00431E4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2136"/>
    <w:multiLevelType w:val="hybridMultilevel"/>
    <w:tmpl w:val="514AD9CA"/>
    <w:lvl w:ilvl="0" w:tplc="8E9A297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4A4064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EC4901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BB6CBA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8C28613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DFA8C8D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C7E827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30A75C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648370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AF20570"/>
    <w:multiLevelType w:val="hybridMultilevel"/>
    <w:tmpl w:val="DE04FAD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429DC"/>
    <w:multiLevelType w:val="hybridMultilevel"/>
    <w:tmpl w:val="959299AC"/>
    <w:lvl w:ilvl="0" w:tplc="68D062BE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3">
    <w:nsid w:val="15E22D17"/>
    <w:multiLevelType w:val="hybridMultilevel"/>
    <w:tmpl w:val="17CC43DE"/>
    <w:lvl w:ilvl="0" w:tplc="31EA5FD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F014AE"/>
    <w:multiLevelType w:val="hybridMultilevel"/>
    <w:tmpl w:val="D04C81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5">
    <w:nsid w:val="1A206A68"/>
    <w:multiLevelType w:val="hybridMultilevel"/>
    <w:tmpl w:val="CBC84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A168FC"/>
    <w:multiLevelType w:val="hybridMultilevel"/>
    <w:tmpl w:val="A3AC6B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4E25BA"/>
    <w:multiLevelType w:val="hybridMultilevel"/>
    <w:tmpl w:val="3404FA84"/>
    <w:lvl w:ilvl="0" w:tplc="F4D06214">
      <w:start w:val="812"/>
      <w:numFmt w:val="decimal"/>
      <w:lvlText w:val="%1"/>
      <w:lvlJc w:val="left"/>
      <w:pPr>
        <w:tabs>
          <w:tab w:val="num" w:pos="1620"/>
        </w:tabs>
        <w:ind w:left="162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8">
    <w:nsid w:val="39DE2D6E"/>
    <w:multiLevelType w:val="hybridMultilevel"/>
    <w:tmpl w:val="EC08ABEA"/>
    <w:lvl w:ilvl="0" w:tplc="13806BD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E12DA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AA6E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2240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AA9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A46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22E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AAEA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C67A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A212D8"/>
    <w:multiLevelType w:val="multilevel"/>
    <w:tmpl w:val="969AF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F047A3"/>
    <w:multiLevelType w:val="hybridMultilevel"/>
    <w:tmpl w:val="0BAAC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9A7920"/>
    <w:multiLevelType w:val="hybridMultilevel"/>
    <w:tmpl w:val="12EC4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A27B1C"/>
    <w:multiLevelType w:val="hybridMultilevel"/>
    <w:tmpl w:val="C8DE79A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776E13BD"/>
    <w:multiLevelType w:val="hybridMultilevel"/>
    <w:tmpl w:val="D9AE6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E43879"/>
    <w:multiLevelType w:val="hybridMultilevel"/>
    <w:tmpl w:val="7D48A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12"/>
  </w:num>
  <w:num w:numId="8">
    <w:abstractNumId w:val="3"/>
  </w:num>
  <w:num w:numId="9">
    <w:abstractNumId w:val="4"/>
  </w:num>
  <w:num w:numId="10">
    <w:abstractNumId w:val="1"/>
  </w:num>
  <w:num w:numId="11">
    <w:abstractNumId w:val="11"/>
  </w:num>
  <w:num w:numId="12">
    <w:abstractNumId w:val="10"/>
  </w:num>
  <w:num w:numId="13">
    <w:abstractNumId w:val="13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3452"/>
    <w:rsid w:val="00007226"/>
    <w:rsid w:val="0000737E"/>
    <w:rsid w:val="0001265B"/>
    <w:rsid w:val="00012EF3"/>
    <w:rsid w:val="00013175"/>
    <w:rsid w:val="00015E8A"/>
    <w:rsid w:val="000219AD"/>
    <w:rsid w:val="00022B56"/>
    <w:rsid w:val="00024C2F"/>
    <w:rsid w:val="00025343"/>
    <w:rsid w:val="00027283"/>
    <w:rsid w:val="000334E2"/>
    <w:rsid w:val="0004092A"/>
    <w:rsid w:val="000435B3"/>
    <w:rsid w:val="00045B43"/>
    <w:rsid w:val="00055D69"/>
    <w:rsid w:val="0005623E"/>
    <w:rsid w:val="00056968"/>
    <w:rsid w:val="000616E7"/>
    <w:rsid w:val="0006187E"/>
    <w:rsid w:val="00064C0C"/>
    <w:rsid w:val="0006532B"/>
    <w:rsid w:val="00067CDE"/>
    <w:rsid w:val="00070CE9"/>
    <w:rsid w:val="00071DA0"/>
    <w:rsid w:val="00072D17"/>
    <w:rsid w:val="000753E3"/>
    <w:rsid w:val="00082E78"/>
    <w:rsid w:val="000863B9"/>
    <w:rsid w:val="000865A9"/>
    <w:rsid w:val="00090FA2"/>
    <w:rsid w:val="00091CB7"/>
    <w:rsid w:val="00095F1E"/>
    <w:rsid w:val="00096122"/>
    <w:rsid w:val="00096CEE"/>
    <w:rsid w:val="00096DAF"/>
    <w:rsid w:val="00097861"/>
    <w:rsid w:val="000A092E"/>
    <w:rsid w:val="000A17B6"/>
    <w:rsid w:val="000A21E4"/>
    <w:rsid w:val="000A2386"/>
    <w:rsid w:val="000A4092"/>
    <w:rsid w:val="000A57A0"/>
    <w:rsid w:val="000A7D36"/>
    <w:rsid w:val="000B046A"/>
    <w:rsid w:val="000B1E58"/>
    <w:rsid w:val="000C34C5"/>
    <w:rsid w:val="000C4A99"/>
    <w:rsid w:val="000D1317"/>
    <w:rsid w:val="000E5BB5"/>
    <w:rsid w:val="000E64EB"/>
    <w:rsid w:val="000E6578"/>
    <w:rsid w:val="000E6CA0"/>
    <w:rsid w:val="000F0EAC"/>
    <w:rsid w:val="0010034A"/>
    <w:rsid w:val="00100B74"/>
    <w:rsid w:val="001019F5"/>
    <w:rsid w:val="00103614"/>
    <w:rsid w:val="001054D1"/>
    <w:rsid w:val="00105E62"/>
    <w:rsid w:val="001065AE"/>
    <w:rsid w:val="001103EC"/>
    <w:rsid w:val="00117065"/>
    <w:rsid w:val="00117A2C"/>
    <w:rsid w:val="00122A12"/>
    <w:rsid w:val="00131F01"/>
    <w:rsid w:val="00134660"/>
    <w:rsid w:val="00135AD2"/>
    <w:rsid w:val="001368C9"/>
    <w:rsid w:val="001422C3"/>
    <w:rsid w:val="00146F22"/>
    <w:rsid w:val="0014711B"/>
    <w:rsid w:val="001502E8"/>
    <w:rsid w:val="00154E97"/>
    <w:rsid w:val="00155390"/>
    <w:rsid w:val="00156E40"/>
    <w:rsid w:val="0016527E"/>
    <w:rsid w:val="00180B0C"/>
    <w:rsid w:val="001814CB"/>
    <w:rsid w:val="0018627A"/>
    <w:rsid w:val="00191850"/>
    <w:rsid w:val="00193F4A"/>
    <w:rsid w:val="00194BD3"/>
    <w:rsid w:val="00197383"/>
    <w:rsid w:val="001A7D70"/>
    <w:rsid w:val="001B1AA0"/>
    <w:rsid w:val="001B1E20"/>
    <w:rsid w:val="001B64B8"/>
    <w:rsid w:val="001B6DB1"/>
    <w:rsid w:val="001C464E"/>
    <w:rsid w:val="001C60B3"/>
    <w:rsid w:val="001C789F"/>
    <w:rsid w:val="001D431D"/>
    <w:rsid w:val="001D669C"/>
    <w:rsid w:val="001E0DD1"/>
    <w:rsid w:val="001E4E99"/>
    <w:rsid w:val="001E61AA"/>
    <w:rsid w:val="001F2EA8"/>
    <w:rsid w:val="001F550B"/>
    <w:rsid w:val="001F764F"/>
    <w:rsid w:val="002008A1"/>
    <w:rsid w:val="00207539"/>
    <w:rsid w:val="002140D3"/>
    <w:rsid w:val="00217B3D"/>
    <w:rsid w:val="00217FD7"/>
    <w:rsid w:val="002217AD"/>
    <w:rsid w:val="00222EA3"/>
    <w:rsid w:val="00223519"/>
    <w:rsid w:val="00224BBD"/>
    <w:rsid w:val="00235D32"/>
    <w:rsid w:val="00236D38"/>
    <w:rsid w:val="00237F06"/>
    <w:rsid w:val="00241229"/>
    <w:rsid w:val="00242A04"/>
    <w:rsid w:val="00243286"/>
    <w:rsid w:val="00245671"/>
    <w:rsid w:val="0024736F"/>
    <w:rsid w:val="00251590"/>
    <w:rsid w:val="00255FFE"/>
    <w:rsid w:val="00263385"/>
    <w:rsid w:val="00264346"/>
    <w:rsid w:val="002677AD"/>
    <w:rsid w:val="00270873"/>
    <w:rsid w:val="00271EC5"/>
    <w:rsid w:val="002729BA"/>
    <w:rsid w:val="00273667"/>
    <w:rsid w:val="002806D1"/>
    <w:rsid w:val="00281381"/>
    <w:rsid w:val="002829AA"/>
    <w:rsid w:val="002904DC"/>
    <w:rsid w:val="00293C11"/>
    <w:rsid w:val="00295ABA"/>
    <w:rsid w:val="00297D8C"/>
    <w:rsid w:val="002A0DC4"/>
    <w:rsid w:val="002A1B23"/>
    <w:rsid w:val="002A2530"/>
    <w:rsid w:val="002A2DCE"/>
    <w:rsid w:val="002A485C"/>
    <w:rsid w:val="002B2C5A"/>
    <w:rsid w:val="002B3B42"/>
    <w:rsid w:val="002B5E67"/>
    <w:rsid w:val="002D35F0"/>
    <w:rsid w:val="002F0794"/>
    <w:rsid w:val="002F5FE5"/>
    <w:rsid w:val="00305A90"/>
    <w:rsid w:val="00306973"/>
    <w:rsid w:val="00307164"/>
    <w:rsid w:val="003123EC"/>
    <w:rsid w:val="0031459B"/>
    <w:rsid w:val="00314722"/>
    <w:rsid w:val="0032103D"/>
    <w:rsid w:val="003211DC"/>
    <w:rsid w:val="003212A1"/>
    <w:rsid w:val="00322236"/>
    <w:rsid w:val="00323147"/>
    <w:rsid w:val="00323393"/>
    <w:rsid w:val="003275E0"/>
    <w:rsid w:val="00331C55"/>
    <w:rsid w:val="0033308D"/>
    <w:rsid w:val="00335706"/>
    <w:rsid w:val="00342ACB"/>
    <w:rsid w:val="003449BB"/>
    <w:rsid w:val="00353E9C"/>
    <w:rsid w:val="00355456"/>
    <w:rsid w:val="00365141"/>
    <w:rsid w:val="00365FEE"/>
    <w:rsid w:val="00366296"/>
    <w:rsid w:val="00370677"/>
    <w:rsid w:val="00371AF9"/>
    <w:rsid w:val="00373A1C"/>
    <w:rsid w:val="00385CBB"/>
    <w:rsid w:val="00394AD8"/>
    <w:rsid w:val="003958E4"/>
    <w:rsid w:val="00397D57"/>
    <w:rsid w:val="003A6280"/>
    <w:rsid w:val="003A682B"/>
    <w:rsid w:val="003B3620"/>
    <w:rsid w:val="003B6907"/>
    <w:rsid w:val="003C2AC6"/>
    <w:rsid w:val="003D05F9"/>
    <w:rsid w:val="003D12EE"/>
    <w:rsid w:val="003D1CC2"/>
    <w:rsid w:val="003D1FDF"/>
    <w:rsid w:val="003E30B2"/>
    <w:rsid w:val="003E3232"/>
    <w:rsid w:val="003E3456"/>
    <w:rsid w:val="003E680A"/>
    <w:rsid w:val="003E792E"/>
    <w:rsid w:val="003F04CD"/>
    <w:rsid w:val="004014FB"/>
    <w:rsid w:val="004015E7"/>
    <w:rsid w:val="0040257B"/>
    <w:rsid w:val="00403A68"/>
    <w:rsid w:val="00404388"/>
    <w:rsid w:val="0040551F"/>
    <w:rsid w:val="0040729D"/>
    <w:rsid w:val="00410895"/>
    <w:rsid w:val="00415D54"/>
    <w:rsid w:val="00430177"/>
    <w:rsid w:val="00431E4C"/>
    <w:rsid w:val="004326A0"/>
    <w:rsid w:val="004372B1"/>
    <w:rsid w:val="00442300"/>
    <w:rsid w:val="004425C1"/>
    <w:rsid w:val="004448B7"/>
    <w:rsid w:val="00445E1F"/>
    <w:rsid w:val="00446E62"/>
    <w:rsid w:val="004539AE"/>
    <w:rsid w:val="0045487A"/>
    <w:rsid w:val="004562D4"/>
    <w:rsid w:val="004569C5"/>
    <w:rsid w:val="00470815"/>
    <w:rsid w:val="0047164A"/>
    <w:rsid w:val="0047551C"/>
    <w:rsid w:val="00476B2B"/>
    <w:rsid w:val="00487122"/>
    <w:rsid w:val="004908A1"/>
    <w:rsid w:val="004A12C7"/>
    <w:rsid w:val="004A26FD"/>
    <w:rsid w:val="004A3CE4"/>
    <w:rsid w:val="004A40B3"/>
    <w:rsid w:val="004A413D"/>
    <w:rsid w:val="004A489D"/>
    <w:rsid w:val="004A4C76"/>
    <w:rsid w:val="004A783F"/>
    <w:rsid w:val="004A7D9F"/>
    <w:rsid w:val="004B07A1"/>
    <w:rsid w:val="004C094A"/>
    <w:rsid w:val="004C0DA2"/>
    <w:rsid w:val="004C1656"/>
    <w:rsid w:val="004C3083"/>
    <w:rsid w:val="004C3EBE"/>
    <w:rsid w:val="004C43BB"/>
    <w:rsid w:val="004E02C7"/>
    <w:rsid w:val="004E1BA2"/>
    <w:rsid w:val="004E40B6"/>
    <w:rsid w:val="004E4CDD"/>
    <w:rsid w:val="004E7D92"/>
    <w:rsid w:val="004F5BFC"/>
    <w:rsid w:val="004F7990"/>
    <w:rsid w:val="005004B9"/>
    <w:rsid w:val="00502403"/>
    <w:rsid w:val="00507093"/>
    <w:rsid w:val="005158A6"/>
    <w:rsid w:val="005173DA"/>
    <w:rsid w:val="00522ED1"/>
    <w:rsid w:val="00524F89"/>
    <w:rsid w:val="00530113"/>
    <w:rsid w:val="00532B3B"/>
    <w:rsid w:val="005344EF"/>
    <w:rsid w:val="00536FFB"/>
    <w:rsid w:val="00537D44"/>
    <w:rsid w:val="0054452A"/>
    <w:rsid w:val="00547917"/>
    <w:rsid w:val="0055282B"/>
    <w:rsid w:val="00552B6E"/>
    <w:rsid w:val="0055585D"/>
    <w:rsid w:val="00557172"/>
    <w:rsid w:val="00557573"/>
    <w:rsid w:val="005604D9"/>
    <w:rsid w:val="00561671"/>
    <w:rsid w:val="00562BD3"/>
    <w:rsid w:val="00565C83"/>
    <w:rsid w:val="00566002"/>
    <w:rsid w:val="0057101B"/>
    <w:rsid w:val="005745E5"/>
    <w:rsid w:val="00574C81"/>
    <w:rsid w:val="005846F2"/>
    <w:rsid w:val="00590AE3"/>
    <w:rsid w:val="00594A4C"/>
    <w:rsid w:val="00595DDE"/>
    <w:rsid w:val="005976BF"/>
    <w:rsid w:val="005A09D7"/>
    <w:rsid w:val="005A1A20"/>
    <w:rsid w:val="005A2386"/>
    <w:rsid w:val="005A43CC"/>
    <w:rsid w:val="005A44DA"/>
    <w:rsid w:val="005A71E8"/>
    <w:rsid w:val="005C0989"/>
    <w:rsid w:val="005C3CB6"/>
    <w:rsid w:val="005C4AA9"/>
    <w:rsid w:val="005D16FE"/>
    <w:rsid w:val="005D5FB2"/>
    <w:rsid w:val="005D761B"/>
    <w:rsid w:val="005D7652"/>
    <w:rsid w:val="005E2F57"/>
    <w:rsid w:val="005F3F81"/>
    <w:rsid w:val="005F4EF2"/>
    <w:rsid w:val="005F7852"/>
    <w:rsid w:val="00603A5B"/>
    <w:rsid w:val="0062327C"/>
    <w:rsid w:val="00625196"/>
    <w:rsid w:val="00627B33"/>
    <w:rsid w:val="00633036"/>
    <w:rsid w:val="00634496"/>
    <w:rsid w:val="00635CCA"/>
    <w:rsid w:val="006400BE"/>
    <w:rsid w:val="006402E2"/>
    <w:rsid w:val="006422C4"/>
    <w:rsid w:val="0064325B"/>
    <w:rsid w:val="00643D0B"/>
    <w:rsid w:val="0064648C"/>
    <w:rsid w:val="00653E8C"/>
    <w:rsid w:val="00660D1A"/>
    <w:rsid w:val="00662D6C"/>
    <w:rsid w:val="006630DE"/>
    <w:rsid w:val="006708F4"/>
    <w:rsid w:val="006740D9"/>
    <w:rsid w:val="006761B9"/>
    <w:rsid w:val="00684936"/>
    <w:rsid w:val="00685E37"/>
    <w:rsid w:val="0068748C"/>
    <w:rsid w:val="00692E82"/>
    <w:rsid w:val="00695647"/>
    <w:rsid w:val="00695C1D"/>
    <w:rsid w:val="006A37AE"/>
    <w:rsid w:val="006A61E9"/>
    <w:rsid w:val="006A6FF6"/>
    <w:rsid w:val="006A762D"/>
    <w:rsid w:val="006B2E46"/>
    <w:rsid w:val="006B52C3"/>
    <w:rsid w:val="006C310A"/>
    <w:rsid w:val="006C530B"/>
    <w:rsid w:val="006C6334"/>
    <w:rsid w:val="006D1AFC"/>
    <w:rsid w:val="006D4CC3"/>
    <w:rsid w:val="006E0D74"/>
    <w:rsid w:val="006E1A4D"/>
    <w:rsid w:val="006E3898"/>
    <w:rsid w:val="006E6062"/>
    <w:rsid w:val="006F08DD"/>
    <w:rsid w:val="006F5374"/>
    <w:rsid w:val="00701DAF"/>
    <w:rsid w:val="007020EB"/>
    <w:rsid w:val="00705A0A"/>
    <w:rsid w:val="0071235A"/>
    <w:rsid w:val="0071463A"/>
    <w:rsid w:val="007169EF"/>
    <w:rsid w:val="00722579"/>
    <w:rsid w:val="00722846"/>
    <w:rsid w:val="00725AAA"/>
    <w:rsid w:val="00733680"/>
    <w:rsid w:val="00741061"/>
    <w:rsid w:val="007444DF"/>
    <w:rsid w:val="007474F0"/>
    <w:rsid w:val="00752B11"/>
    <w:rsid w:val="00752B63"/>
    <w:rsid w:val="00755B33"/>
    <w:rsid w:val="00757DC1"/>
    <w:rsid w:val="0076077C"/>
    <w:rsid w:val="00761C1E"/>
    <w:rsid w:val="00763582"/>
    <w:rsid w:val="00763FBE"/>
    <w:rsid w:val="00770209"/>
    <w:rsid w:val="00770B73"/>
    <w:rsid w:val="0077239C"/>
    <w:rsid w:val="00772426"/>
    <w:rsid w:val="0077397E"/>
    <w:rsid w:val="0077407F"/>
    <w:rsid w:val="007751C5"/>
    <w:rsid w:val="00775840"/>
    <w:rsid w:val="007761AB"/>
    <w:rsid w:val="0078006B"/>
    <w:rsid w:val="00785DEA"/>
    <w:rsid w:val="00786188"/>
    <w:rsid w:val="007A2B02"/>
    <w:rsid w:val="007A306A"/>
    <w:rsid w:val="007A3600"/>
    <w:rsid w:val="007A3913"/>
    <w:rsid w:val="007A7F20"/>
    <w:rsid w:val="007B15A5"/>
    <w:rsid w:val="007B2FD3"/>
    <w:rsid w:val="007B6213"/>
    <w:rsid w:val="007B6230"/>
    <w:rsid w:val="007C22DA"/>
    <w:rsid w:val="007C3AF1"/>
    <w:rsid w:val="007C45AF"/>
    <w:rsid w:val="007C49EF"/>
    <w:rsid w:val="007C7DC5"/>
    <w:rsid w:val="007E178B"/>
    <w:rsid w:val="007E3957"/>
    <w:rsid w:val="007E4EA7"/>
    <w:rsid w:val="007E67BB"/>
    <w:rsid w:val="007E79C9"/>
    <w:rsid w:val="007E7E56"/>
    <w:rsid w:val="007E7FF8"/>
    <w:rsid w:val="007F0957"/>
    <w:rsid w:val="007F162D"/>
    <w:rsid w:val="007F2966"/>
    <w:rsid w:val="007F2F32"/>
    <w:rsid w:val="007F4CA3"/>
    <w:rsid w:val="007F68C6"/>
    <w:rsid w:val="007F73DE"/>
    <w:rsid w:val="007F7628"/>
    <w:rsid w:val="007F7836"/>
    <w:rsid w:val="0080189A"/>
    <w:rsid w:val="00802A62"/>
    <w:rsid w:val="008037E2"/>
    <w:rsid w:val="0080682B"/>
    <w:rsid w:val="0080704A"/>
    <w:rsid w:val="00813005"/>
    <w:rsid w:val="0081479F"/>
    <w:rsid w:val="00814ECA"/>
    <w:rsid w:val="0082183A"/>
    <w:rsid w:val="0082699C"/>
    <w:rsid w:val="00826C7D"/>
    <w:rsid w:val="0083095E"/>
    <w:rsid w:val="00835AC3"/>
    <w:rsid w:val="008369D3"/>
    <w:rsid w:val="00840212"/>
    <w:rsid w:val="008408C3"/>
    <w:rsid w:val="008549AB"/>
    <w:rsid w:val="0086242C"/>
    <w:rsid w:val="00864335"/>
    <w:rsid w:val="00864F7E"/>
    <w:rsid w:val="00866444"/>
    <w:rsid w:val="008719D2"/>
    <w:rsid w:val="008724F1"/>
    <w:rsid w:val="00875B21"/>
    <w:rsid w:val="00877C32"/>
    <w:rsid w:val="008829D3"/>
    <w:rsid w:val="00886728"/>
    <w:rsid w:val="0089003E"/>
    <w:rsid w:val="00891822"/>
    <w:rsid w:val="00895814"/>
    <w:rsid w:val="008A264B"/>
    <w:rsid w:val="008A3E15"/>
    <w:rsid w:val="008A748F"/>
    <w:rsid w:val="008A79C1"/>
    <w:rsid w:val="008B3745"/>
    <w:rsid w:val="008B5E6A"/>
    <w:rsid w:val="008B682B"/>
    <w:rsid w:val="008C2B98"/>
    <w:rsid w:val="008C4125"/>
    <w:rsid w:val="008C7EA5"/>
    <w:rsid w:val="008D2948"/>
    <w:rsid w:val="008E1EBC"/>
    <w:rsid w:val="008E20E7"/>
    <w:rsid w:val="008E2F31"/>
    <w:rsid w:val="008E3452"/>
    <w:rsid w:val="008E40D0"/>
    <w:rsid w:val="008E57AB"/>
    <w:rsid w:val="008E5F08"/>
    <w:rsid w:val="008E69B3"/>
    <w:rsid w:val="008F4904"/>
    <w:rsid w:val="008F4E31"/>
    <w:rsid w:val="0090609A"/>
    <w:rsid w:val="00906748"/>
    <w:rsid w:val="00921CBA"/>
    <w:rsid w:val="00923B56"/>
    <w:rsid w:val="009303C4"/>
    <w:rsid w:val="009335E3"/>
    <w:rsid w:val="00937788"/>
    <w:rsid w:val="009423E0"/>
    <w:rsid w:val="00942973"/>
    <w:rsid w:val="009464B0"/>
    <w:rsid w:val="0095498D"/>
    <w:rsid w:val="00954D79"/>
    <w:rsid w:val="00957115"/>
    <w:rsid w:val="00960D18"/>
    <w:rsid w:val="00963A2B"/>
    <w:rsid w:val="00964206"/>
    <w:rsid w:val="009726E2"/>
    <w:rsid w:val="0097302F"/>
    <w:rsid w:val="009733CF"/>
    <w:rsid w:val="00975324"/>
    <w:rsid w:val="009762B0"/>
    <w:rsid w:val="00977088"/>
    <w:rsid w:val="009771B4"/>
    <w:rsid w:val="00981782"/>
    <w:rsid w:val="00986F50"/>
    <w:rsid w:val="00987553"/>
    <w:rsid w:val="009919BF"/>
    <w:rsid w:val="00991CEE"/>
    <w:rsid w:val="00992CA8"/>
    <w:rsid w:val="00994026"/>
    <w:rsid w:val="00997621"/>
    <w:rsid w:val="009A249F"/>
    <w:rsid w:val="009A2623"/>
    <w:rsid w:val="009A2A8C"/>
    <w:rsid w:val="009A2BC0"/>
    <w:rsid w:val="009A463C"/>
    <w:rsid w:val="009A48BA"/>
    <w:rsid w:val="009A4AA8"/>
    <w:rsid w:val="009A4E13"/>
    <w:rsid w:val="009A721E"/>
    <w:rsid w:val="009B772E"/>
    <w:rsid w:val="009C3F70"/>
    <w:rsid w:val="009C51F1"/>
    <w:rsid w:val="009D5F1C"/>
    <w:rsid w:val="009E0F46"/>
    <w:rsid w:val="009E5B75"/>
    <w:rsid w:val="009E5F57"/>
    <w:rsid w:val="009F3579"/>
    <w:rsid w:val="00A019C4"/>
    <w:rsid w:val="00A032DB"/>
    <w:rsid w:val="00A04C69"/>
    <w:rsid w:val="00A05DFF"/>
    <w:rsid w:val="00A06360"/>
    <w:rsid w:val="00A06FFF"/>
    <w:rsid w:val="00A0794D"/>
    <w:rsid w:val="00A20703"/>
    <w:rsid w:val="00A20980"/>
    <w:rsid w:val="00A211A6"/>
    <w:rsid w:val="00A22E27"/>
    <w:rsid w:val="00A23CFE"/>
    <w:rsid w:val="00A252BA"/>
    <w:rsid w:val="00A30159"/>
    <w:rsid w:val="00A311D4"/>
    <w:rsid w:val="00A32742"/>
    <w:rsid w:val="00A329E4"/>
    <w:rsid w:val="00A41467"/>
    <w:rsid w:val="00A428B7"/>
    <w:rsid w:val="00A45EC7"/>
    <w:rsid w:val="00A46594"/>
    <w:rsid w:val="00A5060B"/>
    <w:rsid w:val="00A55443"/>
    <w:rsid w:val="00A60E6C"/>
    <w:rsid w:val="00A612AD"/>
    <w:rsid w:val="00A622D9"/>
    <w:rsid w:val="00A66BED"/>
    <w:rsid w:val="00A67264"/>
    <w:rsid w:val="00A740C1"/>
    <w:rsid w:val="00A75351"/>
    <w:rsid w:val="00A7574A"/>
    <w:rsid w:val="00A83330"/>
    <w:rsid w:val="00A841D3"/>
    <w:rsid w:val="00AA3AC6"/>
    <w:rsid w:val="00AA75CA"/>
    <w:rsid w:val="00AB2013"/>
    <w:rsid w:val="00AB2E37"/>
    <w:rsid w:val="00AB3C3F"/>
    <w:rsid w:val="00AB4D02"/>
    <w:rsid w:val="00AC0C32"/>
    <w:rsid w:val="00AC2FD2"/>
    <w:rsid w:val="00AC4BCE"/>
    <w:rsid w:val="00AC583C"/>
    <w:rsid w:val="00AC6395"/>
    <w:rsid w:val="00AC647A"/>
    <w:rsid w:val="00AD170E"/>
    <w:rsid w:val="00AD18CB"/>
    <w:rsid w:val="00AD3359"/>
    <w:rsid w:val="00AD6E10"/>
    <w:rsid w:val="00AD72D3"/>
    <w:rsid w:val="00AE306C"/>
    <w:rsid w:val="00AE3EAD"/>
    <w:rsid w:val="00AF03C8"/>
    <w:rsid w:val="00AF65AD"/>
    <w:rsid w:val="00B00AE9"/>
    <w:rsid w:val="00B016F0"/>
    <w:rsid w:val="00B0515D"/>
    <w:rsid w:val="00B07330"/>
    <w:rsid w:val="00B1106C"/>
    <w:rsid w:val="00B12B69"/>
    <w:rsid w:val="00B26143"/>
    <w:rsid w:val="00B268FB"/>
    <w:rsid w:val="00B302E2"/>
    <w:rsid w:val="00B3609B"/>
    <w:rsid w:val="00B37FE8"/>
    <w:rsid w:val="00B423F5"/>
    <w:rsid w:val="00B4437D"/>
    <w:rsid w:val="00B57F0F"/>
    <w:rsid w:val="00B6130A"/>
    <w:rsid w:val="00B61793"/>
    <w:rsid w:val="00B61B3A"/>
    <w:rsid w:val="00B63060"/>
    <w:rsid w:val="00B6459E"/>
    <w:rsid w:val="00B6516D"/>
    <w:rsid w:val="00B675EA"/>
    <w:rsid w:val="00B71E37"/>
    <w:rsid w:val="00B7236C"/>
    <w:rsid w:val="00B76340"/>
    <w:rsid w:val="00B81C78"/>
    <w:rsid w:val="00B82E33"/>
    <w:rsid w:val="00B836BA"/>
    <w:rsid w:val="00B84B29"/>
    <w:rsid w:val="00B84B9D"/>
    <w:rsid w:val="00B84BCB"/>
    <w:rsid w:val="00B91002"/>
    <w:rsid w:val="00B93385"/>
    <w:rsid w:val="00B96FF9"/>
    <w:rsid w:val="00BA2315"/>
    <w:rsid w:val="00BA2820"/>
    <w:rsid w:val="00BA34B3"/>
    <w:rsid w:val="00BA70D8"/>
    <w:rsid w:val="00BA785F"/>
    <w:rsid w:val="00BB1D80"/>
    <w:rsid w:val="00BB2014"/>
    <w:rsid w:val="00BB301F"/>
    <w:rsid w:val="00BB57ED"/>
    <w:rsid w:val="00BC0290"/>
    <w:rsid w:val="00BC2801"/>
    <w:rsid w:val="00BD1170"/>
    <w:rsid w:val="00BD1254"/>
    <w:rsid w:val="00BE396B"/>
    <w:rsid w:val="00BF208A"/>
    <w:rsid w:val="00BF4FAC"/>
    <w:rsid w:val="00BF648C"/>
    <w:rsid w:val="00C03FAC"/>
    <w:rsid w:val="00C055D2"/>
    <w:rsid w:val="00C071AC"/>
    <w:rsid w:val="00C10B43"/>
    <w:rsid w:val="00C14313"/>
    <w:rsid w:val="00C1753B"/>
    <w:rsid w:val="00C22465"/>
    <w:rsid w:val="00C231E9"/>
    <w:rsid w:val="00C2346D"/>
    <w:rsid w:val="00C251FF"/>
    <w:rsid w:val="00C304C8"/>
    <w:rsid w:val="00C30832"/>
    <w:rsid w:val="00C33FB8"/>
    <w:rsid w:val="00C35F89"/>
    <w:rsid w:val="00C4004A"/>
    <w:rsid w:val="00C45D30"/>
    <w:rsid w:val="00C50042"/>
    <w:rsid w:val="00C5038A"/>
    <w:rsid w:val="00C54DD0"/>
    <w:rsid w:val="00C57138"/>
    <w:rsid w:val="00C6208A"/>
    <w:rsid w:val="00C641A2"/>
    <w:rsid w:val="00C66A76"/>
    <w:rsid w:val="00C67B44"/>
    <w:rsid w:val="00C70A27"/>
    <w:rsid w:val="00C71A07"/>
    <w:rsid w:val="00C80CC8"/>
    <w:rsid w:val="00C81506"/>
    <w:rsid w:val="00C85F8F"/>
    <w:rsid w:val="00C8664D"/>
    <w:rsid w:val="00C876C0"/>
    <w:rsid w:val="00C8790E"/>
    <w:rsid w:val="00C932EA"/>
    <w:rsid w:val="00C93D06"/>
    <w:rsid w:val="00C964C1"/>
    <w:rsid w:val="00C96B0C"/>
    <w:rsid w:val="00C96CF2"/>
    <w:rsid w:val="00CB2339"/>
    <w:rsid w:val="00CB27B5"/>
    <w:rsid w:val="00CB3AC1"/>
    <w:rsid w:val="00CB5F30"/>
    <w:rsid w:val="00CB7C4B"/>
    <w:rsid w:val="00CC0F07"/>
    <w:rsid w:val="00CC13F4"/>
    <w:rsid w:val="00CC1502"/>
    <w:rsid w:val="00CC2916"/>
    <w:rsid w:val="00CC323F"/>
    <w:rsid w:val="00CC5BD3"/>
    <w:rsid w:val="00CC66EB"/>
    <w:rsid w:val="00CC7AF8"/>
    <w:rsid w:val="00CD142B"/>
    <w:rsid w:val="00CD183D"/>
    <w:rsid w:val="00CE650D"/>
    <w:rsid w:val="00CF2599"/>
    <w:rsid w:val="00CF675F"/>
    <w:rsid w:val="00CF7429"/>
    <w:rsid w:val="00D03D66"/>
    <w:rsid w:val="00D04ABD"/>
    <w:rsid w:val="00D0681F"/>
    <w:rsid w:val="00D103E4"/>
    <w:rsid w:val="00D162AE"/>
    <w:rsid w:val="00D218B7"/>
    <w:rsid w:val="00D2433F"/>
    <w:rsid w:val="00D244F9"/>
    <w:rsid w:val="00D27F11"/>
    <w:rsid w:val="00D36C53"/>
    <w:rsid w:val="00D3773E"/>
    <w:rsid w:val="00D37FB6"/>
    <w:rsid w:val="00D40D4F"/>
    <w:rsid w:val="00D43A0F"/>
    <w:rsid w:val="00D43CA2"/>
    <w:rsid w:val="00D44A54"/>
    <w:rsid w:val="00D521C3"/>
    <w:rsid w:val="00D52FB9"/>
    <w:rsid w:val="00D53F15"/>
    <w:rsid w:val="00D720EC"/>
    <w:rsid w:val="00D73E6A"/>
    <w:rsid w:val="00D7684D"/>
    <w:rsid w:val="00D7743C"/>
    <w:rsid w:val="00D77AC5"/>
    <w:rsid w:val="00D8065C"/>
    <w:rsid w:val="00D811D7"/>
    <w:rsid w:val="00D8469D"/>
    <w:rsid w:val="00D90221"/>
    <w:rsid w:val="00DA0D90"/>
    <w:rsid w:val="00DA43C5"/>
    <w:rsid w:val="00DA5A01"/>
    <w:rsid w:val="00DA6E79"/>
    <w:rsid w:val="00DA7F60"/>
    <w:rsid w:val="00DB3FCE"/>
    <w:rsid w:val="00DB75AE"/>
    <w:rsid w:val="00DC5D25"/>
    <w:rsid w:val="00DC719C"/>
    <w:rsid w:val="00DD1412"/>
    <w:rsid w:val="00DD4C8F"/>
    <w:rsid w:val="00DD66D4"/>
    <w:rsid w:val="00DE654E"/>
    <w:rsid w:val="00DF1135"/>
    <w:rsid w:val="00DF216C"/>
    <w:rsid w:val="00DF3033"/>
    <w:rsid w:val="00DF332A"/>
    <w:rsid w:val="00DF5DA4"/>
    <w:rsid w:val="00DF7613"/>
    <w:rsid w:val="00E04405"/>
    <w:rsid w:val="00E04410"/>
    <w:rsid w:val="00E0547C"/>
    <w:rsid w:val="00E10043"/>
    <w:rsid w:val="00E119AD"/>
    <w:rsid w:val="00E15C2B"/>
    <w:rsid w:val="00E22B5C"/>
    <w:rsid w:val="00E33BED"/>
    <w:rsid w:val="00E345C1"/>
    <w:rsid w:val="00E4374A"/>
    <w:rsid w:val="00E43BCA"/>
    <w:rsid w:val="00E44B7D"/>
    <w:rsid w:val="00E515F5"/>
    <w:rsid w:val="00E56E1E"/>
    <w:rsid w:val="00E61738"/>
    <w:rsid w:val="00E61CCC"/>
    <w:rsid w:val="00E625B6"/>
    <w:rsid w:val="00E6308B"/>
    <w:rsid w:val="00E65937"/>
    <w:rsid w:val="00E6616A"/>
    <w:rsid w:val="00E70D3B"/>
    <w:rsid w:val="00E71927"/>
    <w:rsid w:val="00E74643"/>
    <w:rsid w:val="00E76EED"/>
    <w:rsid w:val="00E8454D"/>
    <w:rsid w:val="00E87271"/>
    <w:rsid w:val="00E91AB1"/>
    <w:rsid w:val="00E935B4"/>
    <w:rsid w:val="00E973EA"/>
    <w:rsid w:val="00EA040B"/>
    <w:rsid w:val="00EA050D"/>
    <w:rsid w:val="00EA39C8"/>
    <w:rsid w:val="00EB0F5F"/>
    <w:rsid w:val="00EB30D6"/>
    <w:rsid w:val="00EB399C"/>
    <w:rsid w:val="00EC6CC0"/>
    <w:rsid w:val="00ED35D1"/>
    <w:rsid w:val="00ED7529"/>
    <w:rsid w:val="00EE1FCC"/>
    <w:rsid w:val="00EE5600"/>
    <w:rsid w:val="00EF135E"/>
    <w:rsid w:val="00EF1F20"/>
    <w:rsid w:val="00EF27DE"/>
    <w:rsid w:val="00EF2B2E"/>
    <w:rsid w:val="00EF48CE"/>
    <w:rsid w:val="00EF608C"/>
    <w:rsid w:val="00F0788B"/>
    <w:rsid w:val="00F1245B"/>
    <w:rsid w:val="00F149CE"/>
    <w:rsid w:val="00F30778"/>
    <w:rsid w:val="00F3158E"/>
    <w:rsid w:val="00F32E39"/>
    <w:rsid w:val="00F34137"/>
    <w:rsid w:val="00F345D5"/>
    <w:rsid w:val="00F4211F"/>
    <w:rsid w:val="00F458B7"/>
    <w:rsid w:val="00F459F3"/>
    <w:rsid w:val="00F45E06"/>
    <w:rsid w:val="00F4786A"/>
    <w:rsid w:val="00F501E2"/>
    <w:rsid w:val="00F5030A"/>
    <w:rsid w:val="00F53088"/>
    <w:rsid w:val="00F538B9"/>
    <w:rsid w:val="00F5442E"/>
    <w:rsid w:val="00F559A5"/>
    <w:rsid w:val="00F600F5"/>
    <w:rsid w:val="00F60BCC"/>
    <w:rsid w:val="00F67175"/>
    <w:rsid w:val="00F71D5F"/>
    <w:rsid w:val="00F72817"/>
    <w:rsid w:val="00F736BC"/>
    <w:rsid w:val="00F75810"/>
    <w:rsid w:val="00F76F8E"/>
    <w:rsid w:val="00F811E6"/>
    <w:rsid w:val="00F8151D"/>
    <w:rsid w:val="00F87D23"/>
    <w:rsid w:val="00F92B8F"/>
    <w:rsid w:val="00F95755"/>
    <w:rsid w:val="00FA206A"/>
    <w:rsid w:val="00FA4A77"/>
    <w:rsid w:val="00FB2479"/>
    <w:rsid w:val="00FB2B51"/>
    <w:rsid w:val="00FB2BA8"/>
    <w:rsid w:val="00FB3759"/>
    <w:rsid w:val="00FB5B0B"/>
    <w:rsid w:val="00FB6E53"/>
    <w:rsid w:val="00FB76FD"/>
    <w:rsid w:val="00FC0C55"/>
    <w:rsid w:val="00FC4ED6"/>
    <w:rsid w:val="00FC55D9"/>
    <w:rsid w:val="00FC7674"/>
    <w:rsid w:val="00FD0A69"/>
    <w:rsid w:val="00FD0DA2"/>
    <w:rsid w:val="00FD1984"/>
    <w:rsid w:val="00FD1F0C"/>
    <w:rsid w:val="00FD3879"/>
    <w:rsid w:val="00FD5143"/>
    <w:rsid w:val="00FE2EA9"/>
    <w:rsid w:val="00FE3FBC"/>
    <w:rsid w:val="00FE55D6"/>
    <w:rsid w:val="00FE6D67"/>
    <w:rsid w:val="00FE7F73"/>
    <w:rsid w:val="00FF0CE2"/>
    <w:rsid w:val="00FF2EFF"/>
    <w:rsid w:val="00FF4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64A"/>
    <w:pPr>
      <w:ind w:firstLine="720"/>
    </w:pPr>
    <w:rPr>
      <w:sz w:val="24"/>
    </w:rPr>
  </w:style>
  <w:style w:type="paragraph" w:styleId="1">
    <w:name w:val="heading 1"/>
    <w:basedOn w:val="a"/>
    <w:next w:val="a"/>
    <w:link w:val="10"/>
    <w:qFormat/>
    <w:rsid w:val="0047164A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47164A"/>
    <w:pPr>
      <w:keepNext/>
      <w:ind w:firstLine="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164A"/>
    <w:pPr>
      <w:keepNext/>
      <w:ind w:firstLine="0"/>
      <w:jc w:val="both"/>
      <w:outlineLvl w:val="2"/>
    </w:pPr>
    <w:rPr>
      <w:b/>
    </w:rPr>
  </w:style>
  <w:style w:type="paragraph" w:styleId="4">
    <w:name w:val="heading 4"/>
    <w:basedOn w:val="a"/>
    <w:next w:val="a"/>
    <w:qFormat/>
    <w:rsid w:val="0047164A"/>
    <w:pPr>
      <w:keepNext/>
      <w:ind w:firstLine="0"/>
      <w:outlineLvl w:val="3"/>
    </w:pPr>
    <w:rPr>
      <w:sz w:val="28"/>
    </w:rPr>
  </w:style>
  <w:style w:type="paragraph" w:styleId="6">
    <w:name w:val="heading 6"/>
    <w:basedOn w:val="a"/>
    <w:next w:val="a"/>
    <w:qFormat/>
    <w:rsid w:val="00385CB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7164A"/>
    <w:pPr>
      <w:framePr w:w="4543" w:h="3745" w:hSpace="180" w:wrap="around" w:vAnchor="text" w:hAnchor="page" w:x="1941" w:y="-148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ind w:firstLine="0"/>
      <w:jc w:val="center"/>
    </w:pPr>
    <w:rPr>
      <w:b/>
    </w:rPr>
  </w:style>
  <w:style w:type="paragraph" w:styleId="a4">
    <w:name w:val="Body Text"/>
    <w:basedOn w:val="a"/>
    <w:rsid w:val="0047164A"/>
    <w:pPr>
      <w:framePr w:w="4542" w:h="3606" w:hSpace="181" w:wrap="around" w:vAnchor="page" w:hAnchor="page" w:x="1940" w:y="1294" w:anchorLock="1"/>
      <w:pBdr>
        <w:top w:val="double" w:sz="4" w:space="1" w:color="auto"/>
        <w:left w:val="double" w:sz="4" w:space="1" w:color="auto"/>
        <w:bottom w:val="double" w:sz="4" w:space="1" w:color="auto"/>
        <w:right w:val="double" w:sz="4" w:space="1" w:color="auto"/>
      </w:pBdr>
      <w:ind w:firstLine="0"/>
      <w:jc w:val="center"/>
    </w:pPr>
    <w:rPr>
      <w:b/>
      <w:sz w:val="28"/>
    </w:rPr>
  </w:style>
  <w:style w:type="character" w:styleId="a5">
    <w:name w:val="Hyperlink"/>
    <w:rsid w:val="0047164A"/>
    <w:rPr>
      <w:color w:val="0000FF"/>
      <w:u w:val="single"/>
    </w:rPr>
  </w:style>
  <w:style w:type="paragraph" w:styleId="a6">
    <w:name w:val="header"/>
    <w:basedOn w:val="a"/>
    <w:rsid w:val="0047164A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47164A"/>
    <w:pPr>
      <w:tabs>
        <w:tab w:val="center" w:pos="4153"/>
        <w:tab w:val="right" w:pos="8306"/>
      </w:tabs>
    </w:pPr>
  </w:style>
  <w:style w:type="paragraph" w:styleId="a8">
    <w:name w:val="Body Text Indent"/>
    <w:basedOn w:val="a"/>
    <w:rsid w:val="0047164A"/>
    <w:rPr>
      <w:sz w:val="28"/>
    </w:rPr>
  </w:style>
  <w:style w:type="paragraph" w:styleId="20">
    <w:name w:val="Body Text Indent 2"/>
    <w:basedOn w:val="a"/>
    <w:rsid w:val="0047164A"/>
    <w:pPr>
      <w:jc w:val="both"/>
    </w:pPr>
  </w:style>
  <w:style w:type="paragraph" w:styleId="21">
    <w:name w:val="Body Text 2"/>
    <w:basedOn w:val="a"/>
    <w:rsid w:val="0047164A"/>
    <w:pPr>
      <w:ind w:firstLine="0"/>
    </w:pPr>
    <w:rPr>
      <w:bCs/>
      <w:sz w:val="28"/>
    </w:rPr>
  </w:style>
  <w:style w:type="paragraph" w:styleId="30">
    <w:name w:val="Body Text Indent 3"/>
    <w:basedOn w:val="a"/>
    <w:rsid w:val="0047164A"/>
    <w:pPr>
      <w:ind w:firstLine="851"/>
      <w:jc w:val="both"/>
    </w:pPr>
    <w:rPr>
      <w:sz w:val="28"/>
    </w:rPr>
  </w:style>
  <w:style w:type="character" w:styleId="a9">
    <w:name w:val="page number"/>
    <w:basedOn w:val="a0"/>
    <w:rsid w:val="0047164A"/>
  </w:style>
  <w:style w:type="table" w:styleId="aa">
    <w:name w:val="Table Grid"/>
    <w:basedOn w:val="a1"/>
    <w:rsid w:val="00BB57ED"/>
    <w:pPr>
      <w:ind w:firstLine="72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link w:val="ac"/>
    <w:qFormat/>
    <w:rsid w:val="00EA040B"/>
    <w:pPr>
      <w:ind w:firstLine="0"/>
      <w:jc w:val="center"/>
    </w:pPr>
    <w:rPr>
      <w:sz w:val="28"/>
      <w:szCs w:val="24"/>
    </w:rPr>
  </w:style>
  <w:style w:type="character" w:customStyle="1" w:styleId="ac">
    <w:name w:val="Название Знак"/>
    <w:link w:val="ab"/>
    <w:rsid w:val="00EA040B"/>
    <w:rPr>
      <w:sz w:val="28"/>
      <w:szCs w:val="24"/>
    </w:rPr>
  </w:style>
  <w:style w:type="character" w:customStyle="1" w:styleId="apple-converted-space">
    <w:name w:val="apple-converted-space"/>
    <w:basedOn w:val="a0"/>
    <w:rsid w:val="00B91002"/>
  </w:style>
  <w:style w:type="character" w:customStyle="1" w:styleId="name">
    <w:name w:val="name"/>
    <w:basedOn w:val="a0"/>
    <w:rsid w:val="00D218B7"/>
  </w:style>
  <w:style w:type="character" w:customStyle="1" w:styleId="value">
    <w:name w:val="value"/>
    <w:basedOn w:val="a0"/>
    <w:rsid w:val="00D218B7"/>
  </w:style>
  <w:style w:type="paragraph" w:styleId="ad">
    <w:name w:val="List Paragraph"/>
    <w:basedOn w:val="a"/>
    <w:uiPriority w:val="34"/>
    <w:qFormat/>
    <w:rsid w:val="00AD72D3"/>
    <w:pPr>
      <w:ind w:left="708"/>
    </w:pPr>
  </w:style>
  <w:style w:type="paragraph" w:styleId="ae">
    <w:name w:val="Balloon Text"/>
    <w:basedOn w:val="a"/>
    <w:link w:val="af"/>
    <w:uiPriority w:val="99"/>
    <w:semiHidden/>
    <w:unhideWhenUsed/>
    <w:rsid w:val="004A413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A41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0716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6377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-1@ufsin-kos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.mail.ru/compose/?mailto=mailto%3aemo%2dik%2d1@mail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RTS-tend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TS-tender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&#1056;&#1072;&#1073;&#1086;&#1095;&#1080;&#1081;%20&#1089;&#1090;&#1086;&#1083;\&#1041;&#1083;&#1072;&#1085;&#1082;%20&#106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Ш</Template>
  <TotalTime>3137</TotalTime>
  <Pages>2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юстиции РФ</vt:lpstr>
    </vt:vector>
  </TitlesOfParts>
  <Company>Предприятие ОТ-15/1</Company>
  <LinksUpToDate>false</LinksUpToDate>
  <CharactersWithSpaces>2903</CharactersWithSpaces>
  <SharedDoc>false</SharedDoc>
  <HLinks>
    <vt:vector size="24" baseType="variant">
      <vt:variant>
        <vt:i4>2031737</vt:i4>
      </vt:variant>
      <vt:variant>
        <vt:i4>12</vt:i4>
      </vt:variant>
      <vt:variant>
        <vt:i4>0</vt:i4>
      </vt:variant>
      <vt:variant>
        <vt:i4>5</vt:i4>
      </vt:variant>
      <vt:variant>
        <vt:lpwstr>https://e.mail.ru/compose/?mailto=mailto%3aemo%2dik%2d1@mail.ru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7340050</vt:i4>
      </vt:variant>
      <vt:variant>
        <vt:i4>3</vt:i4>
      </vt:variant>
      <vt:variant>
        <vt:i4>0</vt:i4>
      </vt:variant>
      <vt:variant>
        <vt:i4>5</vt:i4>
      </vt:variant>
      <vt:variant>
        <vt:lpwstr>mailto:ik-1@ufsin-kos.ru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юстиции РФ</dc:title>
  <dc:creator>Snab~1</dc:creator>
  <cp:lastModifiedBy>emo</cp:lastModifiedBy>
  <cp:revision>31</cp:revision>
  <cp:lastPrinted>2011-07-28T08:40:00Z</cp:lastPrinted>
  <dcterms:created xsi:type="dcterms:W3CDTF">2012-02-27T12:12:00Z</dcterms:created>
  <dcterms:modified xsi:type="dcterms:W3CDTF">2020-10-29T05:06:00Z</dcterms:modified>
</cp:coreProperties>
</file>