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BE1" w:rsidRDefault="009E5BE1" w:rsidP="00B874CD">
      <w:pPr>
        <w:tabs>
          <w:tab w:val="num" w:pos="709"/>
        </w:tabs>
        <w:jc w:val="center"/>
        <w:rPr>
          <w:bCs/>
          <w:sz w:val="40"/>
          <w:szCs w:val="40"/>
        </w:rPr>
      </w:pPr>
      <w:r w:rsidRPr="00B874CD">
        <w:rPr>
          <w:bCs/>
          <w:sz w:val="40"/>
          <w:szCs w:val="40"/>
        </w:rPr>
        <w:t>ООО «Энерг</w:t>
      </w:r>
      <w:r>
        <w:rPr>
          <w:bCs/>
          <w:sz w:val="40"/>
          <w:szCs w:val="40"/>
        </w:rPr>
        <w:t>ия</w:t>
      </w:r>
      <w:r w:rsidRPr="00B874CD">
        <w:rPr>
          <w:bCs/>
          <w:sz w:val="40"/>
          <w:szCs w:val="40"/>
        </w:rPr>
        <w:t>»</w:t>
      </w:r>
    </w:p>
    <w:p w:rsidR="009E5BE1" w:rsidRPr="00B874CD" w:rsidRDefault="009E5BE1" w:rsidP="00B874CD">
      <w:pPr>
        <w:tabs>
          <w:tab w:val="num" w:pos="709"/>
        </w:tabs>
        <w:jc w:val="center"/>
        <w:rPr>
          <w:bCs/>
          <w:sz w:val="40"/>
          <w:szCs w:val="40"/>
        </w:rPr>
      </w:pPr>
    </w:p>
    <w:p w:rsidR="009E5BE1" w:rsidRPr="00B874CD" w:rsidRDefault="009E5BE1" w:rsidP="00B874CD">
      <w:pPr>
        <w:tabs>
          <w:tab w:val="num" w:pos="709"/>
        </w:tabs>
        <w:jc w:val="center"/>
        <w:rPr>
          <w:bCs/>
          <w:sz w:val="28"/>
          <w:szCs w:val="28"/>
        </w:rPr>
      </w:pPr>
      <w:r w:rsidRPr="00B874CD">
        <w:rPr>
          <w:bCs/>
          <w:sz w:val="28"/>
          <w:szCs w:val="28"/>
        </w:rPr>
        <w:t>КАРТОЧ</w:t>
      </w:r>
      <w:r>
        <w:rPr>
          <w:bCs/>
          <w:sz w:val="28"/>
          <w:szCs w:val="28"/>
        </w:rPr>
        <w:t>К</w:t>
      </w:r>
      <w:r w:rsidRPr="00B874CD">
        <w:rPr>
          <w:bCs/>
          <w:sz w:val="28"/>
          <w:szCs w:val="28"/>
        </w:rPr>
        <w:t xml:space="preserve">А ОРГАНИЗАЦИИ </w:t>
      </w:r>
    </w:p>
    <w:p w:rsidR="009E5BE1" w:rsidRPr="00B874CD" w:rsidRDefault="009E5BE1" w:rsidP="00B874CD">
      <w:pPr>
        <w:tabs>
          <w:tab w:val="num" w:pos="709"/>
        </w:tabs>
        <w:jc w:val="center"/>
        <w:rPr>
          <w:bCs/>
          <w:sz w:val="28"/>
          <w:szCs w:val="28"/>
        </w:rPr>
      </w:pP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Полное наименование организации: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Общество с ограниченной ответственностью «Энергия»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Краткое наименование организации: ООО «Энергия»</w:t>
      </w:r>
    </w:p>
    <w:p w:rsidR="009E5BE1" w:rsidRPr="009B4C4F" w:rsidRDefault="009E5BE1" w:rsidP="00B874CD">
      <w:pPr>
        <w:tabs>
          <w:tab w:val="num" w:pos="709"/>
        </w:tabs>
        <w:jc w:val="left"/>
        <w:rPr>
          <w:sz w:val="28"/>
          <w:szCs w:val="28"/>
        </w:rPr>
      </w:pPr>
      <w:r w:rsidRPr="009B4C4F">
        <w:rPr>
          <w:sz w:val="28"/>
          <w:szCs w:val="28"/>
        </w:rPr>
        <w:t>Свидетельство о постановке на учет от 06.05.201</w:t>
      </w:r>
      <w:r>
        <w:rPr>
          <w:sz w:val="28"/>
          <w:szCs w:val="28"/>
        </w:rPr>
        <w:t>1</w:t>
      </w:r>
      <w:r w:rsidRPr="009B4C4F">
        <w:rPr>
          <w:sz w:val="28"/>
          <w:szCs w:val="28"/>
        </w:rPr>
        <w:t xml:space="preserve"> г. Межрайонная инспекция </w:t>
      </w:r>
      <w:r>
        <w:rPr>
          <w:sz w:val="28"/>
          <w:szCs w:val="28"/>
        </w:rPr>
        <w:t xml:space="preserve">      </w:t>
      </w:r>
      <w:r w:rsidRPr="009B4C4F">
        <w:rPr>
          <w:sz w:val="28"/>
          <w:szCs w:val="28"/>
        </w:rPr>
        <w:t>Федеральной налоговой службы № 16 по Новосибирской области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</w:p>
    <w:p w:rsidR="009E5BE1" w:rsidRDefault="009E5BE1" w:rsidP="00B874CD">
      <w:pPr>
        <w:tabs>
          <w:tab w:val="num" w:pos="709"/>
        </w:tabs>
        <w:jc w:val="left"/>
        <w:rPr>
          <w:rFonts w:cs="Times New Roman"/>
          <w:color w:val="000000"/>
          <w:sz w:val="28"/>
          <w:szCs w:val="28"/>
        </w:rPr>
      </w:pPr>
      <w:r w:rsidRPr="00DC71AA">
        <w:rPr>
          <w:rFonts w:cs="Times New Roman"/>
          <w:bCs/>
          <w:sz w:val="28"/>
          <w:szCs w:val="28"/>
        </w:rPr>
        <w:t xml:space="preserve">Юридический адрес: </w:t>
      </w:r>
      <w:r w:rsidRPr="00DC71AA">
        <w:rPr>
          <w:rFonts w:cs="Times New Roman"/>
          <w:color w:val="000000"/>
          <w:sz w:val="28"/>
          <w:szCs w:val="28"/>
        </w:rPr>
        <w:t>630087, ОБЛАСТЬ НОВОСИБИРСКАЯ, ГОРОД НОВОСИБИРСК, ПРОСПЕКТ КАРЛА МАРКСА, ДОМ 30, КОМНАТА 201 Б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Банковские реквизиты организации:</w:t>
      </w:r>
    </w:p>
    <w:p w:rsidR="009E5BE1" w:rsidRPr="0095009C" w:rsidRDefault="009E5BE1" w:rsidP="0095009C">
      <w:pPr>
        <w:tabs>
          <w:tab w:val="num" w:pos="709"/>
        </w:tabs>
        <w:ind w:left="284" w:firstLine="0"/>
        <w:jc w:val="left"/>
        <w:rPr>
          <w:bCs/>
          <w:sz w:val="28"/>
          <w:szCs w:val="28"/>
        </w:rPr>
      </w:pPr>
      <w:r w:rsidRPr="0095009C">
        <w:rPr>
          <w:bCs/>
          <w:sz w:val="28"/>
          <w:szCs w:val="28"/>
        </w:rPr>
        <w:t xml:space="preserve">ИНН </w:t>
      </w:r>
      <w:r w:rsidRPr="0095009C">
        <w:rPr>
          <w:rFonts w:cs="Times New Roman"/>
          <w:sz w:val="28"/>
          <w:szCs w:val="28"/>
        </w:rPr>
        <w:t>5403328763</w:t>
      </w:r>
      <w:r w:rsidRPr="0095009C">
        <w:rPr>
          <w:bCs/>
          <w:sz w:val="28"/>
          <w:szCs w:val="28"/>
        </w:rPr>
        <w:t xml:space="preserve">  </w:t>
      </w:r>
    </w:p>
    <w:p w:rsidR="009E5BE1" w:rsidRPr="0095009C" w:rsidRDefault="009E5BE1" w:rsidP="0095009C">
      <w:pPr>
        <w:tabs>
          <w:tab w:val="num" w:pos="709"/>
        </w:tabs>
        <w:ind w:left="284" w:firstLine="0"/>
        <w:jc w:val="left"/>
        <w:rPr>
          <w:bCs/>
          <w:sz w:val="28"/>
          <w:szCs w:val="28"/>
        </w:rPr>
      </w:pPr>
      <w:r w:rsidRPr="0095009C">
        <w:rPr>
          <w:bCs/>
          <w:sz w:val="28"/>
          <w:szCs w:val="28"/>
        </w:rPr>
        <w:t>КПП 540</w:t>
      </w:r>
      <w:r>
        <w:rPr>
          <w:bCs/>
          <w:sz w:val="28"/>
          <w:szCs w:val="28"/>
        </w:rPr>
        <w:t>4</w:t>
      </w:r>
      <w:r w:rsidRPr="0095009C">
        <w:rPr>
          <w:bCs/>
          <w:sz w:val="28"/>
          <w:szCs w:val="28"/>
        </w:rPr>
        <w:t>01001</w:t>
      </w:r>
    </w:p>
    <w:p w:rsidR="009E5BE1" w:rsidRPr="0095009C" w:rsidRDefault="009E5BE1" w:rsidP="0095009C">
      <w:pPr>
        <w:tabs>
          <w:tab w:val="num" w:pos="709"/>
        </w:tabs>
        <w:ind w:left="284" w:firstLine="0"/>
        <w:jc w:val="left"/>
        <w:rPr>
          <w:bCs/>
          <w:sz w:val="28"/>
          <w:szCs w:val="28"/>
        </w:rPr>
      </w:pPr>
      <w:r w:rsidRPr="0095009C">
        <w:rPr>
          <w:bCs/>
          <w:sz w:val="28"/>
          <w:szCs w:val="28"/>
        </w:rPr>
        <w:t xml:space="preserve">ОГРН </w:t>
      </w:r>
      <w:r w:rsidRPr="0095009C">
        <w:rPr>
          <w:rFonts w:cs="Times New Roman"/>
          <w:sz w:val="28"/>
          <w:szCs w:val="28"/>
        </w:rPr>
        <w:t>1115476056046</w:t>
      </w:r>
    </w:p>
    <w:p w:rsidR="009E5BE1" w:rsidRPr="0095009C" w:rsidRDefault="009E5BE1" w:rsidP="0095009C">
      <w:pPr>
        <w:tabs>
          <w:tab w:val="num" w:pos="709"/>
        </w:tabs>
        <w:ind w:left="284" w:firstLine="0"/>
        <w:jc w:val="left"/>
        <w:rPr>
          <w:bCs/>
          <w:sz w:val="28"/>
          <w:szCs w:val="28"/>
        </w:rPr>
      </w:pPr>
      <w:r w:rsidRPr="0095009C">
        <w:rPr>
          <w:bCs/>
          <w:sz w:val="28"/>
          <w:szCs w:val="28"/>
        </w:rPr>
        <w:t xml:space="preserve">Р/с </w:t>
      </w:r>
      <w:r w:rsidRPr="0095009C">
        <w:rPr>
          <w:rFonts w:cs="Times New Roman"/>
          <w:sz w:val="28"/>
          <w:szCs w:val="28"/>
        </w:rPr>
        <w:t>40702810308020004327</w:t>
      </w:r>
      <w:r w:rsidRPr="0095009C">
        <w:rPr>
          <w:bCs/>
          <w:sz w:val="28"/>
          <w:szCs w:val="28"/>
        </w:rPr>
        <w:t xml:space="preserve">  </w:t>
      </w:r>
    </w:p>
    <w:p w:rsidR="009E5BE1" w:rsidRPr="00407338" w:rsidRDefault="009E5BE1" w:rsidP="0095009C">
      <w:pPr>
        <w:tabs>
          <w:tab w:val="num" w:pos="709"/>
        </w:tabs>
        <w:ind w:left="284" w:firstLine="0"/>
        <w:jc w:val="left"/>
        <w:rPr>
          <w:rStyle w:val="rptfld1"/>
          <w:rFonts w:cs="Arial"/>
          <w:sz w:val="28"/>
          <w:szCs w:val="28"/>
        </w:rPr>
      </w:pPr>
      <w:r w:rsidRPr="00407338">
        <w:rPr>
          <w:rStyle w:val="rptfld1"/>
          <w:rFonts w:cs="Arial"/>
          <w:sz w:val="28"/>
          <w:szCs w:val="28"/>
        </w:rPr>
        <w:t>Ф-Л СИБИРСКИЙ ПАО БАНК "ФК ОТКРЫТИЕ"</w:t>
      </w:r>
    </w:p>
    <w:p w:rsidR="009E5BE1" w:rsidRPr="0095009C" w:rsidRDefault="009E5BE1" w:rsidP="0095009C">
      <w:pPr>
        <w:tabs>
          <w:tab w:val="num" w:pos="709"/>
        </w:tabs>
        <w:ind w:left="284" w:firstLine="0"/>
        <w:jc w:val="left"/>
        <w:rPr>
          <w:bCs/>
          <w:sz w:val="28"/>
          <w:szCs w:val="28"/>
        </w:rPr>
      </w:pPr>
      <w:r w:rsidRPr="0095009C">
        <w:rPr>
          <w:bCs/>
          <w:sz w:val="28"/>
          <w:szCs w:val="28"/>
        </w:rPr>
        <w:t>К/с 30101810250040000867</w:t>
      </w:r>
    </w:p>
    <w:p w:rsidR="009E5BE1" w:rsidRPr="0095009C" w:rsidRDefault="009E5BE1" w:rsidP="0095009C">
      <w:pPr>
        <w:ind w:left="284" w:firstLine="0"/>
        <w:jc w:val="left"/>
        <w:rPr>
          <w:rFonts w:cs="Times New Roman"/>
          <w:bCs/>
          <w:sz w:val="28"/>
          <w:szCs w:val="28"/>
        </w:rPr>
      </w:pPr>
      <w:r w:rsidRPr="0095009C">
        <w:rPr>
          <w:bCs/>
          <w:sz w:val="28"/>
          <w:szCs w:val="28"/>
        </w:rPr>
        <w:t>БИК 045004867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Руководитель: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Директор  Пупков Дмитрий Александрович  (действует на основании Устава)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Бухгалтер </w:t>
      </w:r>
      <w:r w:rsidRPr="00B70BEF">
        <w:rPr>
          <w:bCs/>
          <w:sz w:val="28"/>
          <w:szCs w:val="28"/>
        </w:rPr>
        <w:t xml:space="preserve">Пупков Дмитрий Александрович  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Дополнительные сведения об Обществе: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 xml:space="preserve">Код ОКПО – </w:t>
      </w:r>
      <w:r w:rsidRPr="00B70BEF">
        <w:rPr>
          <w:rFonts w:cs="Times New Roman"/>
          <w:sz w:val="28"/>
          <w:szCs w:val="28"/>
        </w:rPr>
        <w:t>91705315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Код ОКАТО – 50401374000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Код ОКТМО - 50701000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Код ОКОГУ - 49013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Код ОКФС - 16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Код ОКОПФ – 65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ОКВЭД – 2001 – 45.33</w:t>
      </w:r>
    </w:p>
    <w:p w:rsidR="009E5BE1" w:rsidRPr="00B70BEF" w:rsidRDefault="009E5BE1" w:rsidP="00B874CD">
      <w:pPr>
        <w:tabs>
          <w:tab w:val="num" w:pos="709"/>
        </w:tabs>
        <w:jc w:val="left"/>
        <w:rPr>
          <w:bCs/>
          <w:sz w:val="28"/>
          <w:szCs w:val="28"/>
        </w:rPr>
      </w:pPr>
    </w:p>
    <w:p w:rsidR="009E5BE1" w:rsidRPr="00407338" w:rsidRDefault="009E5BE1" w:rsidP="00B874CD">
      <w:pPr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т</w:t>
      </w:r>
      <w:r w:rsidRPr="00407338">
        <w:rPr>
          <w:bCs/>
          <w:sz w:val="28"/>
          <w:szCs w:val="28"/>
        </w:rPr>
        <w:t xml:space="preserve">. (383) 342-71-50; </w:t>
      </w:r>
      <w:r w:rsidRPr="00B70BEF">
        <w:rPr>
          <w:bCs/>
          <w:sz w:val="28"/>
          <w:szCs w:val="28"/>
        </w:rPr>
        <w:t>т</w:t>
      </w:r>
      <w:r w:rsidRPr="00407338">
        <w:rPr>
          <w:bCs/>
          <w:sz w:val="28"/>
          <w:szCs w:val="28"/>
        </w:rPr>
        <w:t>.</w:t>
      </w:r>
      <w:r w:rsidRPr="00B70BEF">
        <w:rPr>
          <w:bCs/>
          <w:sz w:val="28"/>
          <w:szCs w:val="28"/>
        </w:rPr>
        <w:t>ф</w:t>
      </w:r>
      <w:r w:rsidRPr="00407338">
        <w:rPr>
          <w:bCs/>
          <w:sz w:val="28"/>
          <w:szCs w:val="28"/>
        </w:rPr>
        <w:t xml:space="preserve">. (383) 342-50-23 </w:t>
      </w:r>
    </w:p>
    <w:p w:rsidR="009E5BE1" w:rsidRPr="00407338" w:rsidRDefault="009E5BE1" w:rsidP="00B874CD">
      <w:pPr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  <w:lang w:val="en-US"/>
        </w:rPr>
        <w:t>Emil</w:t>
      </w:r>
      <w:r w:rsidRPr="00407338">
        <w:rPr>
          <w:bCs/>
          <w:sz w:val="28"/>
          <w:szCs w:val="28"/>
        </w:rPr>
        <w:t xml:space="preserve">: </w:t>
      </w:r>
      <w:hyperlink r:id="rId4" w:history="1">
        <w:r w:rsidRPr="00B70BEF">
          <w:rPr>
            <w:rStyle w:val="Hyperlink"/>
            <w:rFonts w:cs="Arial"/>
            <w:bCs/>
            <w:sz w:val="28"/>
            <w:szCs w:val="28"/>
            <w:lang w:val="en-US"/>
          </w:rPr>
          <w:t>energya</w:t>
        </w:r>
        <w:r w:rsidRPr="00407338">
          <w:rPr>
            <w:rStyle w:val="Hyperlink"/>
            <w:rFonts w:cs="Arial"/>
            <w:bCs/>
            <w:sz w:val="28"/>
            <w:szCs w:val="28"/>
          </w:rPr>
          <w:t>_</w:t>
        </w:r>
        <w:r w:rsidRPr="00B70BEF">
          <w:rPr>
            <w:rStyle w:val="Hyperlink"/>
            <w:rFonts w:cs="Arial"/>
            <w:bCs/>
            <w:sz w:val="28"/>
            <w:szCs w:val="28"/>
            <w:lang w:val="en-US"/>
          </w:rPr>
          <w:t>sib</w:t>
        </w:r>
        <w:r w:rsidRPr="00407338">
          <w:rPr>
            <w:rStyle w:val="Hyperlink"/>
            <w:rFonts w:cs="Arial"/>
            <w:bCs/>
            <w:sz w:val="28"/>
            <w:szCs w:val="28"/>
          </w:rPr>
          <w:t>@</w:t>
        </w:r>
        <w:r w:rsidRPr="00B70BEF">
          <w:rPr>
            <w:rStyle w:val="Hyperlink"/>
            <w:rFonts w:cs="Arial"/>
            <w:bCs/>
            <w:sz w:val="28"/>
            <w:szCs w:val="28"/>
            <w:lang w:val="en-US"/>
          </w:rPr>
          <w:t>mail</w:t>
        </w:r>
        <w:r w:rsidRPr="00407338">
          <w:rPr>
            <w:rStyle w:val="Hyperlink"/>
            <w:rFonts w:cs="Arial"/>
            <w:bCs/>
            <w:sz w:val="28"/>
            <w:szCs w:val="28"/>
          </w:rPr>
          <w:t>.</w:t>
        </w:r>
        <w:r w:rsidRPr="00B70BEF">
          <w:rPr>
            <w:rStyle w:val="Hyperlink"/>
            <w:rFonts w:cs="Arial"/>
            <w:bCs/>
            <w:sz w:val="28"/>
            <w:szCs w:val="28"/>
            <w:lang w:val="en-US"/>
          </w:rPr>
          <w:t>ru</w:t>
        </w:r>
      </w:hyperlink>
    </w:p>
    <w:p w:rsidR="009E5BE1" w:rsidRPr="00407338" w:rsidRDefault="009E5BE1" w:rsidP="00B874CD">
      <w:pPr>
        <w:jc w:val="left"/>
        <w:rPr>
          <w:bCs/>
          <w:sz w:val="28"/>
          <w:szCs w:val="28"/>
        </w:rPr>
      </w:pPr>
    </w:p>
    <w:p w:rsidR="009E5BE1" w:rsidRPr="00407338" w:rsidRDefault="009E5BE1" w:rsidP="00B874CD">
      <w:pPr>
        <w:jc w:val="left"/>
        <w:rPr>
          <w:bCs/>
          <w:sz w:val="28"/>
          <w:szCs w:val="28"/>
        </w:rPr>
      </w:pPr>
    </w:p>
    <w:p w:rsidR="009E5BE1" w:rsidRDefault="009E5BE1" w:rsidP="00B874CD">
      <w:pPr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 xml:space="preserve">Сведения указанные в карточке подтверждаю: </w:t>
      </w:r>
    </w:p>
    <w:p w:rsidR="009E5BE1" w:rsidRPr="00B70BEF" w:rsidRDefault="009E5BE1" w:rsidP="00B874CD">
      <w:pPr>
        <w:jc w:val="left"/>
        <w:rPr>
          <w:bCs/>
          <w:sz w:val="28"/>
          <w:szCs w:val="28"/>
        </w:rPr>
      </w:pPr>
    </w:p>
    <w:p w:rsidR="009E5BE1" w:rsidRDefault="009E5BE1" w:rsidP="00B874CD">
      <w:pPr>
        <w:jc w:val="left"/>
        <w:rPr>
          <w:bCs/>
          <w:sz w:val="28"/>
          <w:szCs w:val="28"/>
        </w:rPr>
      </w:pPr>
      <w:r w:rsidRPr="00B70BEF">
        <w:rPr>
          <w:bCs/>
          <w:sz w:val="28"/>
          <w:szCs w:val="28"/>
        </w:rPr>
        <w:t>Директор ООО «Энергия» _______________________ Пупков Д.А.</w:t>
      </w:r>
    </w:p>
    <w:p w:rsidR="009E5BE1" w:rsidRDefault="009E5BE1" w:rsidP="00B874CD">
      <w:pPr>
        <w:jc w:val="left"/>
        <w:rPr>
          <w:bCs/>
          <w:sz w:val="28"/>
          <w:szCs w:val="28"/>
        </w:rPr>
      </w:pPr>
    </w:p>
    <w:sectPr w:rsidR="009E5BE1" w:rsidSect="00B45C43">
      <w:pgSz w:w="11906" w:h="16838"/>
      <w:pgMar w:top="568" w:right="424" w:bottom="36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74CD"/>
    <w:rsid w:val="0001402C"/>
    <w:rsid w:val="00053EE7"/>
    <w:rsid w:val="00083EAD"/>
    <w:rsid w:val="0009759E"/>
    <w:rsid w:val="000B0DA3"/>
    <w:rsid w:val="000D423C"/>
    <w:rsid w:val="000D7ED4"/>
    <w:rsid w:val="00120F1B"/>
    <w:rsid w:val="001746BE"/>
    <w:rsid w:val="001B2129"/>
    <w:rsid w:val="0020601B"/>
    <w:rsid w:val="002652C4"/>
    <w:rsid w:val="00274B84"/>
    <w:rsid w:val="002E2D46"/>
    <w:rsid w:val="00321C2E"/>
    <w:rsid w:val="00364DC4"/>
    <w:rsid w:val="003B10A8"/>
    <w:rsid w:val="003D202C"/>
    <w:rsid w:val="00407338"/>
    <w:rsid w:val="0045566B"/>
    <w:rsid w:val="00474C1F"/>
    <w:rsid w:val="00492F0E"/>
    <w:rsid w:val="004A4226"/>
    <w:rsid w:val="004F36C1"/>
    <w:rsid w:val="005036A9"/>
    <w:rsid w:val="00551F37"/>
    <w:rsid w:val="00561E99"/>
    <w:rsid w:val="005A12B9"/>
    <w:rsid w:val="005B1717"/>
    <w:rsid w:val="005C0273"/>
    <w:rsid w:val="00620E5A"/>
    <w:rsid w:val="006C4EED"/>
    <w:rsid w:val="006D43B5"/>
    <w:rsid w:val="00707080"/>
    <w:rsid w:val="00716FD2"/>
    <w:rsid w:val="007A0630"/>
    <w:rsid w:val="00802F53"/>
    <w:rsid w:val="00826ACF"/>
    <w:rsid w:val="008A6CB5"/>
    <w:rsid w:val="008B4D15"/>
    <w:rsid w:val="0095009C"/>
    <w:rsid w:val="009B4C4F"/>
    <w:rsid w:val="009E5BE1"/>
    <w:rsid w:val="00A46EEA"/>
    <w:rsid w:val="00AD1947"/>
    <w:rsid w:val="00AF47B0"/>
    <w:rsid w:val="00B357E7"/>
    <w:rsid w:val="00B45C43"/>
    <w:rsid w:val="00B60F4A"/>
    <w:rsid w:val="00B67E1A"/>
    <w:rsid w:val="00B70BEF"/>
    <w:rsid w:val="00B7152E"/>
    <w:rsid w:val="00B874CD"/>
    <w:rsid w:val="00B967C5"/>
    <w:rsid w:val="00BA3478"/>
    <w:rsid w:val="00C02DB8"/>
    <w:rsid w:val="00C134E5"/>
    <w:rsid w:val="00C56BCF"/>
    <w:rsid w:val="00C673C1"/>
    <w:rsid w:val="00C730B5"/>
    <w:rsid w:val="00CC0BD0"/>
    <w:rsid w:val="00CE5F47"/>
    <w:rsid w:val="00D148DF"/>
    <w:rsid w:val="00D162B3"/>
    <w:rsid w:val="00D87186"/>
    <w:rsid w:val="00DC71AA"/>
    <w:rsid w:val="00E64CF1"/>
    <w:rsid w:val="00ED5BEA"/>
    <w:rsid w:val="00ED7876"/>
    <w:rsid w:val="00EE186E"/>
    <w:rsid w:val="00F62A38"/>
    <w:rsid w:val="00F97360"/>
    <w:rsid w:val="00FD4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4CD"/>
    <w:pPr>
      <w:widowControl w:val="0"/>
      <w:suppressAutoHyphens/>
      <w:autoSpaceDE w:val="0"/>
      <w:autoSpaceDN w:val="0"/>
      <w:adjustRightInd w:val="0"/>
      <w:ind w:firstLine="284"/>
      <w:jc w:val="both"/>
    </w:pPr>
    <w:rPr>
      <w:rFonts w:ascii="Times New Roman" w:eastAsia="Times New Roman" w:hAnsi="Times New Roman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874CD"/>
    <w:rPr>
      <w:rFonts w:cs="Times New Roman"/>
      <w:color w:val="0000FF"/>
      <w:u w:val="single"/>
    </w:rPr>
  </w:style>
  <w:style w:type="character" w:customStyle="1" w:styleId="rptfld1">
    <w:name w:val="rptfld1"/>
    <w:basedOn w:val="DefaultParagraphFont"/>
    <w:uiPriority w:val="99"/>
    <w:rsid w:val="00407338"/>
    <w:rPr>
      <w:rFonts w:cs="Times New Roman"/>
      <w:bdr w:val="single" w:sz="6" w:space="0" w:color="EAEAEA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437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nergya_sib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</TotalTime>
  <Pages>1</Pages>
  <Words>168</Words>
  <Characters>963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123</cp:lastModifiedBy>
  <cp:revision>20</cp:revision>
  <cp:lastPrinted>2018-09-17T03:40:00Z</cp:lastPrinted>
  <dcterms:created xsi:type="dcterms:W3CDTF">2016-09-16T06:29:00Z</dcterms:created>
  <dcterms:modified xsi:type="dcterms:W3CDTF">2019-04-04T03:09:00Z</dcterms:modified>
</cp:coreProperties>
</file>