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092" w:rsidRPr="00234598" w:rsidRDefault="00E32092" w:rsidP="00003DC4">
      <w:pPr>
        <w:ind w:left="-851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А</w:t>
      </w:r>
      <w:r w:rsidRPr="00234598"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кционерное общество «Научно-производственная корпорация «Конструкторское бюро машиностроения» (сокращ</w:t>
      </w: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 xml:space="preserve">енное фирменное наименование – </w:t>
      </w:r>
      <w:r w:rsidRPr="00234598"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АО «НПК «КБМ»)</w:t>
      </w:r>
    </w:p>
    <w:p w:rsidR="00E32092" w:rsidRPr="001A288B" w:rsidRDefault="00E32092" w:rsidP="0061032A">
      <w:pPr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E32092" w:rsidRPr="001A288B" w:rsidRDefault="00E32092" w:rsidP="004044E5">
      <w:pPr>
        <w:rPr>
          <w:rFonts w:ascii="Times New Roman" w:hAnsi="Times New Roman" w:cs="Times New Roman"/>
          <w:sz w:val="36"/>
          <w:szCs w:val="36"/>
        </w:rPr>
      </w:pPr>
      <w:smartTag w:uri="urn:schemas-microsoft-com:office:smarttags" w:element="metricconverter">
        <w:smartTagPr>
          <w:attr w:name="ProductID" w:val="140402 г"/>
        </w:smartTagPr>
        <w:r>
          <w:rPr>
            <w:rFonts w:ascii="Times New Roman" w:hAnsi="Times New Roman" w:cs="Times New Roman"/>
            <w:sz w:val="36"/>
            <w:szCs w:val="36"/>
          </w:rPr>
          <w:t>140402 г</w:t>
        </w:r>
      </w:smartTag>
      <w:r>
        <w:rPr>
          <w:rFonts w:ascii="Times New Roman" w:hAnsi="Times New Roman" w:cs="Times New Roman"/>
          <w:sz w:val="36"/>
          <w:szCs w:val="36"/>
        </w:rPr>
        <w:t>.Коломна</w:t>
      </w:r>
      <w:r w:rsidRPr="001A288B">
        <w:rPr>
          <w:rFonts w:ascii="Times New Roman" w:hAnsi="Times New Roman" w:cs="Times New Roman"/>
          <w:sz w:val="36"/>
          <w:szCs w:val="36"/>
        </w:rPr>
        <w:t>, Московской обл., Окский проспект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1A288B">
        <w:rPr>
          <w:rFonts w:ascii="Times New Roman" w:hAnsi="Times New Roman" w:cs="Times New Roman"/>
          <w:sz w:val="36"/>
          <w:szCs w:val="36"/>
        </w:rPr>
        <w:t xml:space="preserve"> дом №42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ОКОНХ     95120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ИНН          </w:t>
      </w:r>
      <w:r w:rsidRPr="00234598">
        <w:rPr>
          <w:rFonts w:ascii="Times New Roman" w:hAnsi="Times New Roman" w:cs="Times New Roman"/>
          <w:sz w:val="36"/>
          <w:szCs w:val="36"/>
          <w:lang w:eastAsia="en-US"/>
        </w:rPr>
        <w:t>5022039177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ОКПО        07515641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Кор. счёт   30101810400000000225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БИК           044525225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 xml:space="preserve">ОГРН         </w:t>
      </w:r>
      <w:r w:rsidRPr="003E63C3">
        <w:rPr>
          <w:rFonts w:ascii="Times New Roman" w:hAnsi="Times New Roman" w:cs="Times New Roman"/>
          <w:sz w:val="36"/>
          <w:szCs w:val="36"/>
        </w:rPr>
        <w:t>1125022001851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КПП           509950001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 w:rsidRPr="001A288B">
        <w:rPr>
          <w:rFonts w:ascii="Times New Roman" w:hAnsi="Times New Roman" w:cs="Times New Roman"/>
          <w:sz w:val="36"/>
          <w:szCs w:val="36"/>
        </w:rPr>
        <w:t>Расч. счёт  40</w:t>
      </w:r>
      <w:r>
        <w:rPr>
          <w:rFonts w:ascii="Times New Roman" w:hAnsi="Times New Roman" w:cs="Times New Roman"/>
          <w:sz w:val="36"/>
          <w:szCs w:val="36"/>
        </w:rPr>
        <w:t>702810940200004358</w:t>
      </w:r>
    </w:p>
    <w:p w:rsidR="00E32092" w:rsidRPr="001A288B" w:rsidRDefault="00E32092" w:rsidP="005D6C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Сбербанк</w:t>
      </w:r>
      <w:r w:rsidRPr="001A288B">
        <w:rPr>
          <w:rFonts w:ascii="Times New Roman" w:hAnsi="Times New Roman" w:cs="Times New Roman"/>
          <w:sz w:val="36"/>
          <w:szCs w:val="36"/>
        </w:rPr>
        <w:t xml:space="preserve"> России ОАО г. Москва </w:t>
      </w:r>
    </w:p>
    <w:p w:rsidR="00E32092" w:rsidRPr="00317AAD" w:rsidRDefault="00E32092">
      <w:pPr>
        <w:rPr>
          <w:sz w:val="28"/>
          <w:szCs w:val="28"/>
        </w:rPr>
      </w:pPr>
    </w:p>
    <w:sectPr w:rsidR="00E32092" w:rsidRPr="00317AAD" w:rsidSect="00D51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CD0"/>
    <w:rsid w:val="00003DC4"/>
    <w:rsid w:val="00023801"/>
    <w:rsid w:val="00161A3B"/>
    <w:rsid w:val="001A288B"/>
    <w:rsid w:val="001C53FE"/>
    <w:rsid w:val="00201218"/>
    <w:rsid w:val="00234598"/>
    <w:rsid w:val="002510C0"/>
    <w:rsid w:val="00292643"/>
    <w:rsid w:val="00317AAD"/>
    <w:rsid w:val="003637D6"/>
    <w:rsid w:val="003A3D88"/>
    <w:rsid w:val="003E63C3"/>
    <w:rsid w:val="004044E5"/>
    <w:rsid w:val="004327FF"/>
    <w:rsid w:val="004624A1"/>
    <w:rsid w:val="004730D8"/>
    <w:rsid w:val="00493468"/>
    <w:rsid w:val="004F7924"/>
    <w:rsid w:val="004F7F64"/>
    <w:rsid w:val="005A26B2"/>
    <w:rsid w:val="005D6CD0"/>
    <w:rsid w:val="005F4C84"/>
    <w:rsid w:val="0061032A"/>
    <w:rsid w:val="006A2CD0"/>
    <w:rsid w:val="0072789D"/>
    <w:rsid w:val="00743552"/>
    <w:rsid w:val="00791D76"/>
    <w:rsid w:val="007F364B"/>
    <w:rsid w:val="00844B93"/>
    <w:rsid w:val="00861461"/>
    <w:rsid w:val="00991D95"/>
    <w:rsid w:val="00A01152"/>
    <w:rsid w:val="00A83CB8"/>
    <w:rsid w:val="00AC31F8"/>
    <w:rsid w:val="00B42914"/>
    <w:rsid w:val="00B45E35"/>
    <w:rsid w:val="00BA0373"/>
    <w:rsid w:val="00D51D91"/>
    <w:rsid w:val="00D637C3"/>
    <w:rsid w:val="00D70EF6"/>
    <w:rsid w:val="00DE018F"/>
    <w:rsid w:val="00E32092"/>
    <w:rsid w:val="00FB3997"/>
    <w:rsid w:val="00FD05C3"/>
    <w:rsid w:val="00FD35A0"/>
    <w:rsid w:val="00FE4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C8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1</Pages>
  <Words>66</Words>
  <Characters>379</Characters>
  <Application>Microsoft Office Outlook</Application>
  <DocSecurity>0</DocSecurity>
  <Lines>0</Lines>
  <Paragraphs>0</Paragraphs>
  <ScaleCrop>false</ScaleCrop>
  <Company>Kontora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2010-09-21T10:08:00Z</cp:lastPrinted>
  <dcterms:created xsi:type="dcterms:W3CDTF">2008-12-03T10:28:00Z</dcterms:created>
  <dcterms:modified xsi:type="dcterms:W3CDTF">2017-07-17T08:19:00Z</dcterms:modified>
</cp:coreProperties>
</file>