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361" w:rsidRPr="00F91F03" w:rsidRDefault="00CF0361" w:rsidP="00F91F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91F03">
        <w:rPr>
          <w:rFonts w:ascii="Times New Roman" w:hAnsi="Times New Roman"/>
          <w:sz w:val="24"/>
          <w:szCs w:val="24"/>
          <w:lang w:eastAsia="ru-RU"/>
        </w:rPr>
        <w:t>Добрый день!</w:t>
      </w:r>
    </w:p>
    <w:p w:rsidR="00CF0361" w:rsidRPr="00F91F03" w:rsidRDefault="00CF0361" w:rsidP="00F91F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91F03">
        <w:rPr>
          <w:rFonts w:ascii="Times New Roman" w:hAnsi="Times New Roman"/>
          <w:sz w:val="24"/>
          <w:szCs w:val="24"/>
          <w:lang w:eastAsia="ru-RU"/>
        </w:rPr>
        <w:t>Геннадий, прошу рассчитать сматывающее устройство, под следующие размеры:</w:t>
      </w:r>
    </w:p>
    <w:p w:rsidR="00CF0361" w:rsidRPr="00F91F03" w:rsidRDefault="00CF0361" w:rsidP="00F91F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91F03">
        <w:rPr>
          <w:rFonts w:ascii="Times New Roman" w:hAnsi="Times New Roman"/>
          <w:sz w:val="24"/>
          <w:szCs w:val="24"/>
          <w:lang w:eastAsia="ru-RU"/>
        </w:rPr>
        <w:t>Внутренний диаметр бухты 130-180 мм.</w:t>
      </w:r>
    </w:p>
    <w:p w:rsidR="00CF0361" w:rsidRPr="00F91F03" w:rsidRDefault="00CF0361" w:rsidP="00F91F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91F03">
        <w:rPr>
          <w:rFonts w:ascii="Times New Roman" w:hAnsi="Times New Roman"/>
          <w:sz w:val="24"/>
          <w:szCs w:val="24"/>
          <w:lang w:eastAsia="ru-RU"/>
        </w:rPr>
        <w:t>Наружный диаметр бухты 260-400 мм.</w:t>
      </w:r>
    </w:p>
    <w:p w:rsidR="00CF0361" w:rsidRPr="00F91F03" w:rsidRDefault="00CF0361" w:rsidP="00F91F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91F03">
        <w:rPr>
          <w:rFonts w:ascii="Times New Roman" w:hAnsi="Times New Roman"/>
          <w:sz w:val="24"/>
          <w:szCs w:val="24"/>
          <w:lang w:eastAsia="ru-RU"/>
        </w:rPr>
        <w:t>Высота бухты 100-200 мм.</w:t>
      </w:r>
    </w:p>
    <w:p w:rsidR="00CF0361" w:rsidRPr="00F91F03" w:rsidRDefault="00CF0361" w:rsidP="00F91F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91F03">
        <w:rPr>
          <w:rFonts w:ascii="Times New Roman" w:hAnsi="Times New Roman"/>
          <w:sz w:val="24"/>
          <w:szCs w:val="24"/>
          <w:lang w:eastAsia="ru-RU"/>
        </w:rPr>
        <w:t>Вес бухты до 30 кг</w:t>
      </w:r>
    </w:p>
    <w:p w:rsidR="00CF0361" w:rsidRPr="00F91F03" w:rsidRDefault="00CF0361" w:rsidP="00F91F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91F03">
        <w:rPr>
          <w:rFonts w:ascii="Times New Roman" w:hAnsi="Times New Roman"/>
          <w:sz w:val="24"/>
          <w:szCs w:val="24"/>
          <w:lang w:eastAsia="ru-RU"/>
        </w:rPr>
        <w:t>Прошу прощения за задержку!!!</w:t>
      </w:r>
    </w:p>
    <w:p w:rsidR="00CF0361" w:rsidRPr="00F91F03" w:rsidRDefault="00CF0361" w:rsidP="00F91F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F0361" w:rsidRPr="00F91F03" w:rsidRDefault="00CF0361" w:rsidP="00F91F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91F03">
        <w:rPr>
          <w:rFonts w:ascii="Times New Roman" w:hAnsi="Times New Roman"/>
          <w:sz w:val="24"/>
          <w:szCs w:val="24"/>
          <w:lang w:eastAsia="ru-RU"/>
        </w:rPr>
        <w:t>вт, 4 сент. 2018 г. в 17:17, Лукин, Алексей &lt;</w:t>
      </w:r>
      <w:hyperlink r:id="rId4" w:history="1">
        <w:r w:rsidRPr="00F91F03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lukin@sds-group.ru</w:t>
        </w:r>
      </w:hyperlink>
      <w:r w:rsidRPr="00F91F03">
        <w:rPr>
          <w:rFonts w:ascii="Times New Roman" w:hAnsi="Times New Roman"/>
          <w:sz w:val="24"/>
          <w:szCs w:val="24"/>
          <w:lang w:eastAsia="ru-RU"/>
        </w:rPr>
        <w:t>&gt;:</w:t>
      </w:r>
    </w:p>
    <w:p w:rsidR="00CF0361" w:rsidRPr="00F91F03" w:rsidRDefault="00CF0361" w:rsidP="00F91F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91F03">
        <w:rPr>
          <w:rFonts w:ascii="Times New Roman" w:hAnsi="Times New Roman"/>
          <w:sz w:val="24"/>
          <w:szCs w:val="24"/>
          <w:lang w:eastAsia="ru-RU"/>
        </w:rPr>
        <w:t>Геннадий, разматывающее устройство оставляем таким как договаривались.</w:t>
      </w:r>
    </w:p>
    <w:p w:rsidR="00CF0361" w:rsidRPr="00F91F03" w:rsidRDefault="00CF0361" w:rsidP="00F91F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91F03">
        <w:rPr>
          <w:rFonts w:ascii="Times New Roman" w:hAnsi="Times New Roman"/>
          <w:sz w:val="24"/>
          <w:szCs w:val="24"/>
          <w:lang w:eastAsia="ru-RU"/>
        </w:rPr>
        <w:t>По поводу наматывающего устройства, жду вашего технологического решения. Идеальным будет вал с возможностью уменьшения диаметра, при снятии бухты.</w:t>
      </w:r>
    </w:p>
    <w:p w:rsidR="00CF0361" w:rsidRPr="00F91F03" w:rsidRDefault="00CF0361" w:rsidP="00F91F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F0361" w:rsidRPr="00F91F03" w:rsidRDefault="00CF0361" w:rsidP="00F91F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91F03">
        <w:rPr>
          <w:rFonts w:ascii="Times New Roman" w:hAnsi="Times New Roman"/>
          <w:sz w:val="24"/>
          <w:szCs w:val="24"/>
          <w:lang w:eastAsia="ru-RU"/>
        </w:rPr>
        <w:t>31 августа 2018 г., 13:39 пользователь Лукин, Алексей &lt;</w:t>
      </w:r>
      <w:hyperlink r:id="rId5" w:tgtFrame="_blank" w:history="1">
        <w:r w:rsidRPr="00F91F03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lukin@sds-group.ru</w:t>
        </w:r>
      </w:hyperlink>
      <w:r w:rsidRPr="00F91F03">
        <w:rPr>
          <w:rFonts w:ascii="Times New Roman" w:hAnsi="Times New Roman"/>
          <w:sz w:val="24"/>
          <w:szCs w:val="24"/>
          <w:lang w:eastAsia="ru-RU"/>
        </w:rPr>
        <w:t>&gt; написал:</w:t>
      </w:r>
    </w:p>
    <w:p w:rsidR="00CF0361" w:rsidRPr="00F91F03" w:rsidRDefault="00CF0361" w:rsidP="00F91F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91F03">
        <w:rPr>
          <w:rFonts w:ascii="Times New Roman" w:hAnsi="Times New Roman"/>
          <w:sz w:val="24"/>
          <w:szCs w:val="24"/>
          <w:lang w:eastAsia="ru-RU"/>
        </w:rPr>
        <w:t>Добрый день!</w:t>
      </w:r>
    </w:p>
    <w:p w:rsidR="00CF0361" w:rsidRPr="00F91F03" w:rsidRDefault="00CF0361" w:rsidP="00F91F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91F03">
        <w:rPr>
          <w:rFonts w:ascii="Times New Roman" w:hAnsi="Times New Roman"/>
          <w:sz w:val="24"/>
          <w:szCs w:val="24"/>
          <w:lang w:eastAsia="ru-RU"/>
        </w:rPr>
        <w:t>Геннадий, в продолжение разговора, письменно подтверждаю данные по интересующему нас бухтовщику.</w:t>
      </w:r>
    </w:p>
    <w:p w:rsidR="00CF0361" w:rsidRPr="00F91F03" w:rsidRDefault="00CF0361" w:rsidP="00F91F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91F03">
        <w:rPr>
          <w:rFonts w:ascii="Times New Roman" w:hAnsi="Times New Roman"/>
          <w:sz w:val="24"/>
          <w:szCs w:val="24"/>
          <w:lang w:eastAsia="ru-RU"/>
        </w:rPr>
        <w:t>Отдающее устройство, необходимо установить с торцевой стороны станка. Реализовать нужно по средствам жесткого крепления размотчика и станка между собой (болтовое соединение или т.п.)</w:t>
      </w:r>
    </w:p>
    <w:p w:rsidR="00CF0361" w:rsidRPr="00F91F03" w:rsidRDefault="00CF0361" w:rsidP="00F91F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91F03">
        <w:rPr>
          <w:rFonts w:ascii="Times New Roman" w:hAnsi="Times New Roman"/>
          <w:sz w:val="24"/>
          <w:szCs w:val="24"/>
          <w:lang w:eastAsia="ru-RU"/>
        </w:rPr>
        <w:t>Подойдет образец отдающего устройства, который представлен в вашем выставочном зале. С возможностью изменения диаметра направляющей, под диаметр разматываемой бухты.</w:t>
      </w:r>
    </w:p>
    <w:p w:rsidR="00CF0361" w:rsidRPr="00F91F03" w:rsidRDefault="00CF0361" w:rsidP="00F91F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91F03">
        <w:rPr>
          <w:rFonts w:ascii="Times New Roman" w:hAnsi="Times New Roman"/>
          <w:sz w:val="24"/>
          <w:szCs w:val="24"/>
          <w:lang w:eastAsia="ru-RU"/>
        </w:rPr>
        <w:t>Предусмотреть автоматический укладчик с возможностью калибровки, под различные виды кабеля.</w:t>
      </w:r>
    </w:p>
    <w:p w:rsidR="00CF0361" w:rsidRPr="00F91F03" w:rsidRDefault="00CF0361" w:rsidP="00F91F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91F03">
        <w:rPr>
          <w:rFonts w:ascii="Times New Roman" w:hAnsi="Times New Roman"/>
          <w:sz w:val="24"/>
          <w:szCs w:val="24"/>
          <w:lang w:eastAsia="ru-RU"/>
        </w:rPr>
        <w:t>Так же необходимо предусмотреть приемное устройство, по следующим критериям: </w:t>
      </w:r>
    </w:p>
    <w:p w:rsidR="00CF0361" w:rsidRPr="00F91F03" w:rsidRDefault="00CF0361" w:rsidP="00F91F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91F03">
        <w:rPr>
          <w:rFonts w:ascii="Times New Roman" w:hAnsi="Times New Roman"/>
          <w:sz w:val="24"/>
          <w:szCs w:val="24"/>
          <w:lang w:eastAsia="ru-RU"/>
        </w:rPr>
        <w:t>1. Диаметр наматывающего вала от 80 до 100 мм, конус.</w:t>
      </w:r>
    </w:p>
    <w:p w:rsidR="00CF0361" w:rsidRPr="00F91F03" w:rsidRDefault="00CF0361" w:rsidP="00F91F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91F03">
        <w:rPr>
          <w:rFonts w:ascii="Times New Roman" w:hAnsi="Times New Roman"/>
          <w:sz w:val="24"/>
          <w:szCs w:val="24"/>
          <w:lang w:eastAsia="ru-RU"/>
        </w:rPr>
        <w:t>2. Ширина рабочей части вала от 25 до 200 мм. Шаг изменяемых размеров 25 мм.</w:t>
      </w:r>
    </w:p>
    <w:p w:rsidR="00CF0361" w:rsidRPr="00F91F03" w:rsidRDefault="00CF0361" w:rsidP="00F91F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91F03">
        <w:rPr>
          <w:rFonts w:ascii="Times New Roman" w:hAnsi="Times New Roman"/>
          <w:sz w:val="24"/>
          <w:szCs w:val="24"/>
          <w:lang w:eastAsia="ru-RU"/>
        </w:rPr>
        <w:t>3. Ограничительные щеки d=400 мм.</w:t>
      </w:r>
    </w:p>
    <w:p w:rsidR="00CF0361" w:rsidRPr="00F91F03" w:rsidRDefault="00CF0361" w:rsidP="00F91F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91F03">
        <w:rPr>
          <w:rFonts w:ascii="Times New Roman" w:hAnsi="Times New Roman"/>
          <w:sz w:val="24"/>
          <w:szCs w:val="24"/>
          <w:lang w:eastAsia="ru-RU"/>
        </w:rPr>
        <w:t>4. Быстросъемная щека для снятия готовой бухты.</w:t>
      </w:r>
    </w:p>
    <w:p w:rsidR="00CF0361" w:rsidRPr="00F91F03" w:rsidRDefault="00CF0361" w:rsidP="00F91F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91F03">
        <w:rPr>
          <w:rFonts w:ascii="Times New Roman" w:hAnsi="Times New Roman"/>
          <w:sz w:val="24"/>
          <w:szCs w:val="24"/>
          <w:lang w:eastAsia="ru-RU"/>
        </w:rPr>
        <w:t>Бюджет до 350 000 рублей.</w:t>
      </w:r>
    </w:p>
    <w:p w:rsidR="00CF0361" w:rsidRPr="00F91F03" w:rsidRDefault="00CF0361" w:rsidP="00F91F03">
      <w:pPr>
        <w:spacing w:after="0" w:line="240" w:lineRule="auto"/>
        <w:rPr>
          <w:rFonts w:ascii="Times New Roman" w:hAnsi="Times New Roman"/>
          <w:color w:val="888888"/>
          <w:sz w:val="24"/>
          <w:szCs w:val="24"/>
          <w:lang w:eastAsia="ru-RU"/>
        </w:rPr>
      </w:pPr>
    </w:p>
    <w:p w:rsidR="00CF0361" w:rsidRDefault="00CF0361"/>
    <w:sectPr w:rsidR="00CF0361" w:rsidSect="00235A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1F03"/>
    <w:rsid w:val="000F7ECE"/>
    <w:rsid w:val="00235A39"/>
    <w:rsid w:val="00CF0361"/>
    <w:rsid w:val="00DD1140"/>
    <w:rsid w:val="00EC7CDA"/>
    <w:rsid w:val="00F91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5A3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F91F0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467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4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46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467077"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4" w:space="6" w:color="CCCCCC"/>
                <w:bottom w:val="none" w:sz="0" w:space="0" w:color="auto"/>
                <w:right w:val="none" w:sz="0" w:space="0" w:color="auto"/>
              </w:divBdr>
              <w:divsChild>
                <w:div w:id="64246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46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46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46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467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467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467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467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2467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2467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2467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2467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2467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2467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2467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2467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2467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246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46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46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46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46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4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4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ukin@sds-group.ru" TargetMode="External"/><Relationship Id="rId4" Type="http://schemas.openxmlformats.org/officeDocument/2006/relationships/hyperlink" Target="mailto:lukin@sds-group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233</Words>
  <Characters>1334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Добрый день</dc:title>
  <dc:subject/>
  <dc:creator>User</dc:creator>
  <cp:keywords/>
  <dc:description/>
  <cp:lastModifiedBy>счетчик</cp:lastModifiedBy>
  <cp:revision>2</cp:revision>
  <dcterms:created xsi:type="dcterms:W3CDTF">2018-10-16T10:24:00Z</dcterms:created>
  <dcterms:modified xsi:type="dcterms:W3CDTF">2018-10-16T10:24:00Z</dcterms:modified>
</cp:coreProperties>
</file>